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281DF" w14:textId="4ED9285B" w:rsidR="000E2A65" w:rsidRPr="00A7734F" w:rsidRDefault="001A3E03">
      <w:pPr>
        <w:ind w:left="720" w:hanging="720"/>
        <w:rPr>
          <w:rFonts w:ascii="Mind Meridian" w:hAnsi="Mind Meridian" w:cs="Mind Meridian"/>
        </w:rPr>
      </w:pPr>
      <w:r>
        <w:rPr>
          <w:rFonts w:ascii="Mind Meridian" w:hAnsi="Mind Meridian" w:cs="Mind Meridian"/>
          <w:b/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2A98B7DB" wp14:editId="2DCA8EE8">
            <wp:simplePos x="0" y="0"/>
            <wp:positionH relativeFrom="margin">
              <wp:posOffset>1337945</wp:posOffset>
            </wp:positionH>
            <wp:positionV relativeFrom="paragraph">
              <wp:posOffset>-401320</wp:posOffset>
            </wp:positionV>
            <wp:extent cx="5734050" cy="765175"/>
            <wp:effectExtent l="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03721" w14:textId="77777777" w:rsidR="00CB57D7" w:rsidRPr="00A7734F" w:rsidRDefault="00CB57D7">
      <w:pPr>
        <w:ind w:left="720" w:hanging="720"/>
        <w:jc w:val="center"/>
        <w:rPr>
          <w:rFonts w:ascii="Mind Meridian" w:hAnsi="Mind Meridian" w:cs="Mind Meridian"/>
          <w:b/>
          <w:sz w:val="24"/>
          <w:u w:val="single"/>
        </w:rPr>
      </w:pPr>
    </w:p>
    <w:p w14:paraId="316D21B4" w14:textId="17DF3544" w:rsidR="000E2A65" w:rsidRPr="008550D3" w:rsidRDefault="000E2A65" w:rsidP="00EF5A37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P</w:t>
      </w:r>
      <w:r w:rsidR="008C14B5"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erson</w:t>
      </w:r>
      <w:r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S</w:t>
      </w:r>
      <w:r w:rsidR="008C14B5"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pecification</w:t>
      </w:r>
    </w:p>
    <w:p w14:paraId="42B2BA20" w14:textId="77777777" w:rsidR="000E2A65" w:rsidRPr="00A7734F" w:rsidRDefault="000E2A65">
      <w:pPr>
        <w:ind w:left="720" w:hanging="720"/>
        <w:rPr>
          <w:rFonts w:ascii="Mind Meridian" w:hAnsi="Mind Meridian" w:cs="Mind Meridian"/>
          <w:b/>
        </w:rPr>
      </w:pPr>
    </w:p>
    <w:tbl>
      <w:tblPr>
        <w:tblW w:w="17764" w:type="dxa"/>
        <w:tblLayout w:type="fixed"/>
        <w:tblLook w:val="0000" w:firstRow="0" w:lastRow="0" w:firstColumn="0" w:lastColumn="0" w:noHBand="0" w:noVBand="0"/>
      </w:tblPr>
      <w:tblGrid>
        <w:gridCol w:w="7230"/>
        <w:gridCol w:w="7326"/>
        <w:gridCol w:w="3208"/>
      </w:tblGrid>
      <w:tr w:rsidR="000E2A65" w:rsidRPr="00BF2188" w14:paraId="5636E071" w14:textId="77777777" w:rsidTr="007C183F">
        <w:tc>
          <w:tcPr>
            <w:tcW w:w="7230" w:type="dxa"/>
          </w:tcPr>
          <w:p w14:paraId="47372BB4" w14:textId="38922BE5" w:rsidR="00096E20" w:rsidRDefault="00872536" w:rsidP="00096E20">
            <w:pPr>
              <w:rPr>
                <w:rFonts w:ascii="Arial" w:hAnsi="Arial" w:cs="Arial"/>
                <w:sz w:val="24"/>
                <w:szCs w:val="24"/>
              </w:rPr>
            </w:pPr>
            <w:r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P</w:t>
            </w:r>
            <w:r w:rsidR="003E0342"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ost:</w:t>
            </w:r>
            <w:r w:rsidR="00096E20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 xml:space="preserve"> </w:t>
            </w:r>
            <w:r w:rsidR="00096E20" w:rsidRPr="00096E20">
              <w:rPr>
                <w:rFonts w:ascii="Mind Meridian Display" w:hAnsi="Mind Meridian Display" w:cs="Mind Meridian Display"/>
                <w:sz w:val="28"/>
                <w:szCs w:val="28"/>
              </w:rPr>
              <w:t>Mental Health Services Manager – Qualified Advocate</w:t>
            </w:r>
          </w:p>
          <w:p w14:paraId="5D9B3F41" w14:textId="1C39AC83" w:rsidR="009A5A0F" w:rsidRPr="00BF2188" w:rsidRDefault="009A5A0F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  <w:p w14:paraId="27D69474" w14:textId="77777777" w:rsidR="000E2A65" w:rsidRPr="00BF2188" w:rsidRDefault="000E2A65" w:rsidP="001B74E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</w:tc>
        <w:tc>
          <w:tcPr>
            <w:tcW w:w="7326" w:type="dxa"/>
          </w:tcPr>
          <w:p w14:paraId="6E09F8EF" w14:textId="0C9C5CB6" w:rsidR="000E2A65" w:rsidRPr="00BF2188" w:rsidRDefault="003D5DF9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  <w:r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Location</w:t>
            </w:r>
            <w:r w:rsidR="00F3424B"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:</w:t>
            </w:r>
            <w:r w:rsidR="00096E20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</w:t>
            </w:r>
            <w:r w:rsidRPr="00BF2188">
              <w:rPr>
                <w:rFonts w:ascii="Mind Meridian" w:hAnsi="Mind Meridian" w:cs="Mind Meridian"/>
                <w:b/>
                <w:sz w:val="28"/>
                <w:szCs w:val="28"/>
              </w:rPr>
              <w:t>Rochdale</w:t>
            </w:r>
            <w:r w:rsidR="00F3424B" w:rsidRPr="00BF2188">
              <w:rPr>
                <w:rFonts w:ascii="Mind Meridian" w:hAnsi="Mind Meridian" w:cs="Mind Meridian"/>
                <w:b/>
                <w:sz w:val="28"/>
                <w:szCs w:val="28"/>
              </w:rPr>
              <w:t>, Middleton, Heywood</w:t>
            </w:r>
            <w:r w:rsidR="000E2A65" w:rsidRPr="00BF2188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</w:t>
            </w:r>
            <w:r w:rsidR="00D365DC">
              <w:rPr>
                <w:rFonts w:ascii="Mind Meridian" w:hAnsi="Mind Meridian" w:cs="Mind Meridian"/>
                <w:b/>
                <w:sz w:val="28"/>
                <w:szCs w:val="28"/>
              </w:rPr>
              <w:t>&amp; Bury</w:t>
            </w:r>
          </w:p>
        </w:tc>
        <w:tc>
          <w:tcPr>
            <w:tcW w:w="3208" w:type="dxa"/>
          </w:tcPr>
          <w:p w14:paraId="0F9FDE04" w14:textId="77777777" w:rsidR="000E2A65" w:rsidRPr="00BF2188" w:rsidRDefault="000E2A6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  <w:p w14:paraId="0314F63B" w14:textId="77777777" w:rsidR="000E2A65" w:rsidRPr="00BF2188" w:rsidRDefault="000E2A6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</w:tc>
      </w:tr>
    </w:tbl>
    <w:p w14:paraId="124D32F0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  <w:u w:val="single"/>
        </w:rPr>
        <w:t>Note to Applicants</w:t>
      </w:r>
      <w:r w:rsidRPr="00A7734F">
        <w:rPr>
          <w:rFonts w:ascii="Mind Meridian" w:hAnsi="Mind Meridian" w:cs="Mind Meridian"/>
        </w:rPr>
        <w:t>:</w:t>
      </w:r>
    </w:p>
    <w:p w14:paraId="36A7CA2D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</w:p>
    <w:p w14:paraId="5E03E189" w14:textId="1A00E73B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>The Essential Criteria are the qualifications, experience, skills or knowledge you</w:t>
      </w:r>
      <w:r w:rsidRPr="00A7734F">
        <w:rPr>
          <w:rFonts w:ascii="Mind Meridian" w:hAnsi="Mind Meridian" w:cs="Mind Meridian"/>
          <w:b/>
        </w:rPr>
        <w:t xml:space="preserve"> </w:t>
      </w:r>
      <w:r w:rsidR="00F3424B" w:rsidRPr="00A7734F">
        <w:rPr>
          <w:rFonts w:ascii="Mind Meridian Display" w:hAnsi="Mind Meridian Display" w:cs="Mind Meridian Display"/>
          <w:bCs/>
          <w:color w:val="1300C1"/>
        </w:rPr>
        <w:t>must</w:t>
      </w:r>
      <w:r w:rsidR="00F3424B" w:rsidRPr="00A7734F">
        <w:rPr>
          <w:rFonts w:ascii="Mind Meridian" w:hAnsi="Mind Meridian" w:cs="Mind Meridian"/>
          <w:b/>
        </w:rPr>
        <w:t xml:space="preserve"> </w:t>
      </w:r>
      <w:r w:rsidR="00F3424B" w:rsidRPr="00A7734F">
        <w:rPr>
          <w:rFonts w:ascii="Mind Meridian" w:hAnsi="Mind Meridian" w:cs="Mind Meridian"/>
          <w:bCs/>
        </w:rPr>
        <w:t>show you have</w:t>
      </w:r>
      <w:r w:rsidRPr="00A7734F">
        <w:rPr>
          <w:rFonts w:ascii="Mind Meridian" w:hAnsi="Mind Meridian" w:cs="Mind Meridian"/>
        </w:rPr>
        <w:t xml:space="preserve"> to be considered for the job.</w:t>
      </w:r>
    </w:p>
    <w:p w14:paraId="77FB5688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>The Desirable Criteria are used to help decide between candidates who meet ALL the Essential Criteria.</w:t>
      </w:r>
    </w:p>
    <w:p w14:paraId="5488178F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The How </w:t>
      </w:r>
      <w:r w:rsidR="005B1A02" w:rsidRPr="00A7734F">
        <w:rPr>
          <w:rFonts w:ascii="Mind Meridian" w:hAnsi="Mind Meridian" w:cs="Mind Meridian"/>
        </w:rPr>
        <w:t>Identified column</w:t>
      </w:r>
      <w:r w:rsidRPr="00A7734F">
        <w:rPr>
          <w:rFonts w:ascii="Mind Meridian" w:hAnsi="Mind Meridian" w:cs="Mind Meridian"/>
        </w:rPr>
        <w:t xml:space="preserve"> shows how</w:t>
      </w:r>
      <w:r w:rsidR="004C232F" w:rsidRPr="00A7734F">
        <w:rPr>
          <w:rFonts w:ascii="Mind Meridian" w:hAnsi="Mind Meridian" w:cs="Mind Meridian"/>
        </w:rPr>
        <w:t xml:space="preserve"> we</w:t>
      </w:r>
      <w:r w:rsidRPr="00A7734F">
        <w:rPr>
          <w:rFonts w:ascii="Mind Meridian" w:hAnsi="Mind Meridian" w:cs="Mind Meridian"/>
        </w:rPr>
        <w:t xml:space="preserve"> will obtain the necessary information about you.</w:t>
      </w:r>
    </w:p>
    <w:p w14:paraId="1108FC66" w14:textId="4D0CE0B6" w:rsidR="000E2A65" w:rsidRPr="00A7734F" w:rsidRDefault="000E2A65">
      <w:pPr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If the How Identified column says the </w:t>
      </w:r>
      <w:r w:rsidRPr="00C90008">
        <w:rPr>
          <w:rFonts w:ascii="Mind Meridian Display" w:hAnsi="Mind Meridian Display" w:cs="Mind Meridian Display"/>
          <w:bCs/>
        </w:rPr>
        <w:t>Application Form</w:t>
      </w:r>
      <w:r w:rsidRPr="00A7734F">
        <w:rPr>
          <w:rFonts w:ascii="Mind Meridian" w:hAnsi="Mind Meridian" w:cs="Mind Meridian"/>
        </w:rPr>
        <w:t xml:space="preserve"> next to an Essential Criteria or a Desirable Criteria, you </w:t>
      </w:r>
      <w:r w:rsidR="00A7734F" w:rsidRPr="00A7734F">
        <w:rPr>
          <w:rFonts w:ascii="Mind Meridian Display" w:hAnsi="Mind Meridian Display" w:cs="Mind Meridian Display"/>
          <w:color w:val="1300C1"/>
        </w:rPr>
        <w:t>must</w:t>
      </w:r>
      <w:r w:rsidRPr="00A7734F">
        <w:rPr>
          <w:rFonts w:ascii="Mind Meridian" w:hAnsi="Mind Meridian" w:cs="Mind Meridian"/>
        </w:rPr>
        <w:t xml:space="preserve"> include in your application enough information to show </w:t>
      </w:r>
      <w:r w:rsidRPr="00C90008">
        <w:rPr>
          <w:rFonts w:ascii="Mind Meridian Display" w:hAnsi="Mind Meridian Display" w:cs="Mind Meridian Display"/>
          <w:bCs/>
          <w:color w:val="1300C1"/>
        </w:rPr>
        <w:t>how</w:t>
      </w:r>
      <w:r w:rsidRPr="00A7734F">
        <w:rPr>
          <w:rFonts w:ascii="Mind Meridian" w:hAnsi="Mind Meridian" w:cs="Mind Meridian"/>
        </w:rPr>
        <w:t xml:space="preserve"> you meet </w:t>
      </w:r>
      <w:r w:rsidR="004C232F" w:rsidRPr="00A7734F">
        <w:rPr>
          <w:rFonts w:ascii="Mind Meridian" w:hAnsi="Mind Meridian" w:cs="Mind Meridian"/>
        </w:rPr>
        <w:t>these criteria</w:t>
      </w:r>
      <w:r w:rsidRPr="00A7734F">
        <w:rPr>
          <w:rFonts w:ascii="Mind Meridian" w:hAnsi="Mind Meridian" w:cs="Mind Meridian"/>
        </w:rPr>
        <w:t>.   You should include examples from your paid or voluntary work.</w:t>
      </w:r>
    </w:p>
    <w:p w14:paraId="20C77F04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5"/>
        <w:gridCol w:w="3100"/>
        <w:gridCol w:w="2760"/>
        <w:gridCol w:w="217"/>
        <w:gridCol w:w="2326"/>
      </w:tblGrid>
      <w:tr w:rsidR="004666C3" w:rsidRPr="00945364" w14:paraId="262A1BCF" w14:textId="77777777" w:rsidTr="0075223E">
        <w:trPr>
          <w:trHeight w:val="454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547BA307" w14:textId="15960DB6" w:rsidR="004666C3" w:rsidRPr="00945364" w:rsidRDefault="008D1C04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Qualifications and Experience</w:t>
            </w:r>
          </w:p>
        </w:tc>
      </w:tr>
      <w:tr w:rsidR="00945364" w:rsidRPr="00945364" w14:paraId="0A25A3B3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3879ACFD" w14:textId="55AF7408" w:rsidR="006E4A8F" w:rsidRPr="00502A7D" w:rsidRDefault="006E4A8F" w:rsidP="009453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2A7D">
              <w:rPr>
                <w:rFonts w:ascii="Arial" w:hAnsi="Arial" w:cs="Arial"/>
                <w:b/>
                <w:color w:val="1300C1"/>
                <w:sz w:val="24"/>
                <w:szCs w:val="24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2EEE491E" w14:textId="47032AAD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0677CA43" w14:textId="5F890B88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326" w:type="dxa"/>
            <w:shd w:val="clear" w:color="auto" w:fill="auto"/>
            <w:vAlign w:val="center"/>
          </w:tcPr>
          <w:p w14:paraId="3C970EF5" w14:textId="278C54B2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46C710E7" w14:textId="77777777" w:rsidTr="0075223E">
        <w:tc>
          <w:tcPr>
            <w:tcW w:w="4725" w:type="dxa"/>
            <w:shd w:val="clear" w:color="auto" w:fill="auto"/>
          </w:tcPr>
          <w:p w14:paraId="66B8B3F7" w14:textId="77777777" w:rsidR="00923217" w:rsidRPr="00096E20" w:rsidRDefault="00923217" w:rsidP="007744C2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0AD433BF" w14:textId="687D595A" w:rsidR="00987DEF" w:rsidRPr="00096E20" w:rsidRDefault="000336DD" w:rsidP="00A60BCC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Independent Advocacy Qualification</w:t>
            </w:r>
            <w:r w:rsidR="00096E20">
              <w:rPr>
                <w:rFonts w:ascii="Mind Meridian" w:hAnsi="Mind Meridian" w:cs="Mind Meridian"/>
                <w:sz w:val="24"/>
                <w:szCs w:val="24"/>
              </w:rPr>
              <w:t>.</w:t>
            </w:r>
          </w:p>
          <w:p w14:paraId="516952EC" w14:textId="77777777" w:rsidR="00987DEF" w:rsidRPr="00096E20" w:rsidRDefault="00987DEF" w:rsidP="00A60BCC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45DADEA2" w14:textId="338078D7" w:rsidR="00AB4907" w:rsidRPr="00096E20" w:rsidRDefault="00FB6BDA" w:rsidP="00A60BCC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Experience</w:t>
            </w:r>
            <w:r w:rsidR="002A4CD1" w:rsidRPr="00096E20">
              <w:rPr>
                <w:rFonts w:ascii="Mind Meridian" w:hAnsi="Mind Meridian" w:cs="Mind Meridian"/>
                <w:sz w:val="24"/>
                <w:szCs w:val="24"/>
              </w:rPr>
              <w:t xml:space="preserve"> of</w:t>
            </w:r>
            <w:r w:rsidRPr="00096E20">
              <w:rPr>
                <w:rFonts w:ascii="Mind Meridian" w:hAnsi="Mind Meridian" w:cs="Mind Meridian"/>
                <w:sz w:val="24"/>
                <w:szCs w:val="24"/>
              </w:rPr>
              <w:t xml:space="preserve"> providing advocacy to people with severe mental illness in a hospital</w:t>
            </w:r>
            <w:r w:rsidR="00BD16A8" w:rsidRPr="00096E20">
              <w:rPr>
                <w:rFonts w:ascii="Mind Meridian" w:hAnsi="Mind Meridian" w:cs="Mind Meridian"/>
                <w:sz w:val="24"/>
                <w:szCs w:val="24"/>
              </w:rPr>
              <w:t xml:space="preserve"> or care setting.</w:t>
            </w:r>
          </w:p>
          <w:p w14:paraId="62A8AD3D" w14:textId="7C0AF4E4" w:rsidR="006F4695" w:rsidRPr="00096E20" w:rsidRDefault="006F4695" w:rsidP="00A60BCC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4B61D912" w14:textId="19A16BF1" w:rsidR="006F4695" w:rsidRPr="00096E20" w:rsidRDefault="006F4695" w:rsidP="00A60BCC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 xml:space="preserve">Experience </w:t>
            </w:r>
            <w:r w:rsidR="0071614C" w:rsidRPr="00096E20">
              <w:rPr>
                <w:rFonts w:ascii="Mind Meridian" w:hAnsi="Mind Meridian" w:cs="Mind Meridian"/>
                <w:sz w:val="24"/>
                <w:szCs w:val="24"/>
              </w:rPr>
              <w:t>across</w:t>
            </w:r>
            <w:r w:rsidRPr="00096E20">
              <w:rPr>
                <w:rFonts w:ascii="Mind Meridian" w:hAnsi="Mind Meridian" w:cs="Mind Meridian"/>
                <w:sz w:val="24"/>
                <w:szCs w:val="24"/>
              </w:rPr>
              <w:t xml:space="preserve"> 1-2-1 work, group work, working in the community, </w:t>
            </w:r>
            <w:r w:rsidR="0071614C" w:rsidRPr="00096E20">
              <w:rPr>
                <w:rFonts w:ascii="Mind Meridian" w:hAnsi="Mind Meridian" w:cs="Mind Meridian"/>
                <w:sz w:val="24"/>
                <w:szCs w:val="24"/>
              </w:rPr>
              <w:t xml:space="preserve">home visiting and lone </w:t>
            </w:r>
            <w:r w:rsidR="00DD33B9" w:rsidRPr="00096E20">
              <w:rPr>
                <w:rFonts w:ascii="Mind Meridian" w:hAnsi="Mind Meridian" w:cs="Mind Meridian"/>
                <w:sz w:val="24"/>
                <w:szCs w:val="24"/>
              </w:rPr>
              <w:t>working with</w:t>
            </w:r>
            <w:r w:rsidR="0071614C" w:rsidRPr="00096E20">
              <w:rPr>
                <w:rFonts w:ascii="Mind Meridian" w:hAnsi="Mind Meridian" w:cs="Mind Meridian"/>
                <w:sz w:val="24"/>
                <w:szCs w:val="24"/>
              </w:rPr>
              <w:t xml:space="preserve"> minimal supervision.</w:t>
            </w:r>
          </w:p>
          <w:p w14:paraId="789BCC62" w14:textId="77777777" w:rsidR="00AB4907" w:rsidRPr="00096E20" w:rsidRDefault="00AB4907" w:rsidP="00AB4907">
            <w:pPr>
              <w:pStyle w:val="ListParagraph"/>
              <w:autoSpaceDE w:val="0"/>
              <w:autoSpaceDN w:val="0"/>
              <w:adjustRightInd w:val="0"/>
              <w:spacing w:line="300" w:lineRule="atLeast"/>
              <w:ind w:left="357"/>
              <w:rPr>
                <w:rFonts w:ascii="Mind Meridian" w:hAnsi="Mind Meridian" w:cs="Mind Meridian"/>
                <w:lang w:eastAsia="en-US"/>
              </w:rPr>
            </w:pPr>
          </w:p>
          <w:p w14:paraId="0BFCBC26" w14:textId="2265EE4F" w:rsidR="00AB4907" w:rsidRPr="00096E20" w:rsidRDefault="00AB4907" w:rsidP="00A60BCC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lastRenderedPageBreak/>
              <w:t xml:space="preserve">Knowledge </w:t>
            </w:r>
            <w:r w:rsidR="00BD16A8" w:rsidRPr="00096E20">
              <w:rPr>
                <w:rFonts w:ascii="Mind Meridian" w:hAnsi="Mind Meridian" w:cs="Mind Meridian"/>
                <w:sz w:val="24"/>
                <w:szCs w:val="24"/>
              </w:rPr>
              <w:t>of the Mental Health Act 1983 and the Mental Capacity Act 2005</w:t>
            </w:r>
            <w:r w:rsidR="00096E20">
              <w:rPr>
                <w:rFonts w:ascii="Mind Meridian" w:hAnsi="Mind Meridian" w:cs="Mind Meridian"/>
                <w:sz w:val="24"/>
                <w:szCs w:val="24"/>
              </w:rPr>
              <w:t>.</w:t>
            </w:r>
          </w:p>
          <w:p w14:paraId="34E51C02" w14:textId="77777777" w:rsidR="00170834" w:rsidRPr="00096E20" w:rsidRDefault="00170834" w:rsidP="00A60BCC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70734081" w14:textId="3B74238B" w:rsidR="00170834" w:rsidRPr="00096E20" w:rsidRDefault="00C00F40" w:rsidP="00A60BCC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Good u</w:t>
            </w:r>
            <w:r w:rsidR="00170834" w:rsidRPr="00096E20">
              <w:rPr>
                <w:rFonts w:ascii="Mind Meridian" w:hAnsi="Mind Meridian" w:cs="Mind Meridian"/>
                <w:sz w:val="24"/>
                <w:szCs w:val="24"/>
              </w:rPr>
              <w:t>nderstanding of empowerment and self-advocacy</w:t>
            </w:r>
            <w:r w:rsidR="00096E20">
              <w:rPr>
                <w:rFonts w:ascii="Mind Meridian" w:hAnsi="Mind Meridian" w:cs="Mind Meridian"/>
                <w:sz w:val="24"/>
                <w:szCs w:val="24"/>
              </w:rPr>
              <w:t>.</w:t>
            </w:r>
          </w:p>
          <w:p w14:paraId="7DFDE9AF" w14:textId="10FAD471" w:rsidR="008F5DC3" w:rsidRPr="00096E20" w:rsidRDefault="008F5DC3" w:rsidP="00A60BCC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01B49BE4" w14:textId="718452FA" w:rsidR="008F5DC3" w:rsidRPr="00096E20" w:rsidRDefault="008F5DC3" w:rsidP="00A60BCC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Experience of risk assessment and a commitment to maintaining a safe working environment complying with safeguarding and health &amp; safety legislation</w:t>
            </w:r>
            <w:r w:rsidR="00096E20">
              <w:rPr>
                <w:rFonts w:ascii="Mind Meridian" w:hAnsi="Mind Meridian" w:cs="Mind Meridian"/>
                <w:sz w:val="24"/>
                <w:szCs w:val="24"/>
              </w:rPr>
              <w:t>.</w:t>
            </w:r>
          </w:p>
          <w:p w14:paraId="79CAAAAF" w14:textId="1B0BBC27" w:rsidR="00AB4907" w:rsidRPr="00096E20" w:rsidRDefault="00AB4907" w:rsidP="00AB4907">
            <w:pPr>
              <w:pStyle w:val="ListParagraph"/>
              <w:autoSpaceDE w:val="0"/>
              <w:autoSpaceDN w:val="0"/>
              <w:adjustRightInd w:val="0"/>
              <w:spacing w:line="300" w:lineRule="atLeast"/>
              <w:ind w:left="0"/>
              <w:rPr>
                <w:rFonts w:ascii="Mind Meridian" w:hAnsi="Mind Meridian" w:cs="Mind Meridian"/>
                <w:lang w:eastAsia="en-US"/>
              </w:rPr>
            </w:pPr>
          </w:p>
          <w:p w14:paraId="76E3AE48" w14:textId="62CA848C" w:rsidR="00304DA1" w:rsidRPr="00096E20" w:rsidRDefault="00DD33B9" w:rsidP="00304DA1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Experience of working with a range of individuals, including those experiencing deprivation, substance misuse, involved in the CJS, with communication barrier</w:t>
            </w:r>
            <w:r w:rsidR="00096E20">
              <w:rPr>
                <w:rFonts w:ascii="Mind Meridian" w:hAnsi="Mind Meridian" w:cs="Mind Meridian"/>
                <w:sz w:val="24"/>
                <w:szCs w:val="24"/>
              </w:rPr>
              <w:t>.</w:t>
            </w:r>
          </w:p>
          <w:p w14:paraId="3CAF9E46" w14:textId="77777777" w:rsidR="00304DA1" w:rsidRPr="00096E20" w:rsidRDefault="00304DA1" w:rsidP="00AB4907">
            <w:pPr>
              <w:pStyle w:val="ListParagraph"/>
              <w:autoSpaceDE w:val="0"/>
              <w:autoSpaceDN w:val="0"/>
              <w:adjustRightInd w:val="0"/>
              <w:spacing w:line="300" w:lineRule="atLeast"/>
              <w:ind w:left="0"/>
              <w:rPr>
                <w:rFonts w:ascii="Mind Meridian" w:hAnsi="Mind Meridian" w:cs="Mind Meridian"/>
                <w:lang w:eastAsia="en-US"/>
              </w:rPr>
            </w:pPr>
          </w:p>
          <w:p w14:paraId="4B83DE2D" w14:textId="0E4BD058" w:rsidR="008078F8" w:rsidRPr="00096E20" w:rsidRDefault="00530864" w:rsidP="00AB4907">
            <w:pPr>
              <w:pStyle w:val="ListParagraph"/>
              <w:autoSpaceDE w:val="0"/>
              <w:autoSpaceDN w:val="0"/>
              <w:adjustRightInd w:val="0"/>
              <w:spacing w:line="300" w:lineRule="atLeast"/>
              <w:ind w:left="0"/>
              <w:rPr>
                <w:rFonts w:ascii="Mind Meridian" w:hAnsi="Mind Meridian" w:cs="Mind Meridian"/>
                <w:lang w:eastAsia="en-US"/>
              </w:rPr>
            </w:pPr>
            <w:r w:rsidRPr="00096E20">
              <w:rPr>
                <w:rFonts w:ascii="Mind Meridian" w:hAnsi="Mind Meridian" w:cs="Mind Meridian"/>
                <w:lang w:eastAsia="en-US"/>
              </w:rPr>
              <w:t xml:space="preserve">Experience of using recovery outcome focussed models and tools </w:t>
            </w:r>
            <w:r w:rsidR="004A035D" w:rsidRPr="00096E20">
              <w:rPr>
                <w:rFonts w:ascii="Mind Meridian" w:hAnsi="Mind Meridian" w:cs="Mind Meridian"/>
                <w:lang w:eastAsia="en-US"/>
              </w:rPr>
              <w:t>(such as WEMWEBS PHQ &amp; GAD)</w:t>
            </w:r>
            <w:r w:rsidR="00096E20">
              <w:rPr>
                <w:rFonts w:ascii="Mind Meridian" w:hAnsi="Mind Meridian" w:cs="Mind Meridian"/>
                <w:lang w:eastAsia="en-US"/>
              </w:rPr>
              <w:t>.</w:t>
            </w:r>
          </w:p>
          <w:p w14:paraId="7A1B83ED" w14:textId="77777777" w:rsidR="000214CB" w:rsidRPr="00096E20" w:rsidRDefault="000214CB" w:rsidP="008078F8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21AE3289" w14:textId="64A5E9D4" w:rsidR="000214CB" w:rsidRPr="00096E20" w:rsidRDefault="000214CB" w:rsidP="000214CB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Experience of developing appropriate new wellbeing services from initiation stage through to conclusion</w:t>
            </w:r>
            <w:r w:rsidR="00096E20">
              <w:rPr>
                <w:rFonts w:ascii="Mind Meridian" w:hAnsi="Mind Meridian" w:cs="Mind Meridian"/>
                <w:sz w:val="24"/>
                <w:szCs w:val="24"/>
              </w:rPr>
              <w:t>.</w:t>
            </w:r>
          </w:p>
          <w:p w14:paraId="6105C392" w14:textId="5FFBD5C5" w:rsidR="007744C2" w:rsidRPr="00096E20" w:rsidRDefault="007744C2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100" w:type="dxa"/>
            <w:shd w:val="clear" w:color="auto" w:fill="auto"/>
          </w:tcPr>
          <w:p w14:paraId="0A359CEF" w14:textId="77777777" w:rsidR="004666C3" w:rsidRPr="00096E20" w:rsidRDefault="004666C3" w:rsidP="001F34BB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45D22789" w14:textId="19C396DC" w:rsidR="001F34BB" w:rsidRPr="00096E20" w:rsidRDefault="001F34BB" w:rsidP="001F34BB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Application form</w:t>
            </w:r>
          </w:p>
          <w:p w14:paraId="2A437AC7" w14:textId="77777777" w:rsidR="001F34BB" w:rsidRPr="00096E20" w:rsidRDefault="001F34BB" w:rsidP="001F34BB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1C5825A1" w14:textId="6A621B27" w:rsidR="0075223E" w:rsidRPr="00096E20" w:rsidRDefault="00BD16A8" w:rsidP="001F34BB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Application form, interview</w:t>
            </w:r>
          </w:p>
          <w:p w14:paraId="5034BD16" w14:textId="77777777" w:rsidR="00586588" w:rsidRPr="00096E20" w:rsidRDefault="00586588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17A847B9" w14:textId="77777777" w:rsidR="0012339D" w:rsidRPr="00096E20" w:rsidRDefault="0012339D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4D738062" w14:textId="7866EB49" w:rsidR="006F4695" w:rsidRPr="00096E20" w:rsidRDefault="0071614C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Application form, Interview</w:t>
            </w:r>
          </w:p>
          <w:p w14:paraId="22A66311" w14:textId="77777777" w:rsidR="006F4695" w:rsidRPr="00096E20" w:rsidRDefault="006F4695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30555496" w14:textId="77777777" w:rsidR="0071614C" w:rsidRPr="00096E20" w:rsidRDefault="0071614C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25612F7" w14:textId="77777777" w:rsidR="0071614C" w:rsidRPr="00096E20" w:rsidRDefault="0071614C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6B92EBF3" w14:textId="60B6B51F" w:rsidR="00170834" w:rsidRPr="00096E20" w:rsidRDefault="00170834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lastRenderedPageBreak/>
              <w:t>Application, Interview</w:t>
            </w:r>
          </w:p>
          <w:p w14:paraId="14690847" w14:textId="77777777" w:rsidR="00170834" w:rsidRPr="00096E20" w:rsidRDefault="00170834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75EEA84D" w14:textId="77777777" w:rsidR="00170834" w:rsidRPr="00096E20" w:rsidRDefault="00170834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18C62F36" w14:textId="13125349" w:rsidR="00170834" w:rsidRPr="00096E20" w:rsidRDefault="00170834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Interview</w:t>
            </w:r>
          </w:p>
          <w:p w14:paraId="4111C0F5" w14:textId="61243BA3" w:rsidR="00F1029A" w:rsidRPr="00096E20" w:rsidRDefault="00F1029A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4610C4BD" w14:textId="0C586F6A" w:rsidR="00F1029A" w:rsidRPr="00096E20" w:rsidRDefault="00F1029A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37B6E670" w14:textId="7EB3219D" w:rsidR="00F1029A" w:rsidRPr="00096E20" w:rsidRDefault="00F1029A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391D7674" w14:textId="63FF24A8" w:rsidR="00F1029A" w:rsidRPr="00096E20" w:rsidRDefault="00F1029A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Application form, Interv</w:t>
            </w:r>
            <w:r w:rsidR="00C00F40" w:rsidRPr="00096E20">
              <w:rPr>
                <w:rFonts w:ascii="Mind Meridian" w:hAnsi="Mind Meridian" w:cs="Mind Meridian"/>
                <w:sz w:val="24"/>
                <w:szCs w:val="24"/>
              </w:rPr>
              <w:t>iew</w:t>
            </w:r>
          </w:p>
          <w:p w14:paraId="051E5653" w14:textId="77777777" w:rsidR="00F1029A" w:rsidRPr="00096E20" w:rsidRDefault="00F1029A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4135C144" w14:textId="77777777" w:rsidR="00B21D89" w:rsidRPr="00096E20" w:rsidRDefault="00B21D89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3FDBCF19" w14:textId="77777777" w:rsidR="00B21D89" w:rsidRPr="00096E20" w:rsidRDefault="00B21D89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44BC9C8F" w14:textId="4025748E" w:rsidR="00B21D89" w:rsidRPr="00096E20" w:rsidRDefault="00B21D89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32E0D388" w14:textId="77777777" w:rsidR="00B21D89" w:rsidRPr="00096E20" w:rsidRDefault="00B21D89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Application form, interview</w:t>
            </w:r>
          </w:p>
          <w:p w14:paraId="409ED7E7" w14:textId="77777777" w:rsidR="00781F3B" w:rsidRPr="00096E20" w:rsidRDefault="00781F3B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723BE5DE" w14:textId="176F7888" w:rsidR="00781F3B" w:rsidRPr="00096E20" w:rsidRDefault="00781F3B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2A6FB4AD" w14:textId="1A731E53" w:rsidR="00FD407A" w:rsidRPr="00096E20" w:rsidRDefault="00FD407A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239B6D3A" w14:textId="441C3123" w:rsidR="00781F3B" w:rsidRPr="00096E20" w:rsidRDefault="00096E20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br/>
            </w:r>
            <w:r w:rsidR="003A1BEB" w:rsidRPr="00096E20">
              <w:rPr>
                <w:rFonts w:ascii="Mind Meridian" w:hAnsi="Mind Meridian" w:cs="Mind Meridian"/>
                <w:sz w:val="24"/>
                <w:szCs w:val="24"/>
              </w:rPr>
              <w:t>Application form, interview</w:t>
            </w:r>
          </w:p>
          <w:p w14:paraId="22A6DF95" w14:textId="77777777" w:rsidR="0061633E" w:rsidRPr="00096E20" w:rsidRDefault="0061633E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82D7C22" w14:textId="0D8107B1" w:rsidR="00FD407A" w:rsidRPr="00096E20" w:rsidRDefault="00FD407A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Application form, Interview</w:t>
            </w:r>
          </w:p>
          <w:p w14:paraId="352CA510" w14:textId="1E164A4F" w:rsidR="00FD407A" w:rsidRPr="00096E20" w:rsidRDefault="00FD407A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3CECEA31" w14:textId="77777777" w:rsidR="004666C3" w:rsidRPr="00096E20" w:rsidRDefault="004666C3" w:rsidP="00E02BDE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31A220A" w14:textId="77777777" w:rsidR="00745A47" w:rsidRPr="00096E20" w:rsidRDefault="00745A47" w:rsidP="00745A47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Clean driving license and use of own vehicle.</w:t>
            </w:r>
          </w:p>
          <w:p w14:paraId="46CA7EE3" w14:textId="77777777" w:rsidR="00E02BDE" w:rsidRPr="00096E20" w:rsidRDefault="00E02BDE" w:rsidP="00E02BDE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316D9DA1" w14:textId="2BD9B1D4" w:rsidR="00BB360A" w:rsidRPr="00096E20" w:rsidRDefault="00BB360A" w:rsidP="00E02BDE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Knowledge of</w:t>
            </w:r>
            <w:r w:rsidR="009D4283" w:rsidRPr="00096E20">
              <w:rPr>
                <w:rFonts w:ascii="Mind Meridian" w:hAnsi="Mind Meridian" w:cs="Mind Meridian"/>
                <w:sz w:val="24"/>
                <w:szCs w:val="24"/>
              </w:rPr>
              <w:t xml:space="preserve"> </w:t>
            </w:r>
            <w:r w:rsidR="00246F95" w:rsidRPr="00096E20">
              <w:rPr>
                <w:rFonts w:ascii="Mind Meridian" w:hAnsi="Mind Meridian" w:cs="Mind Meridian"/>
                <w:sz w:val="24"/>
                <w:szCs w:val="24"/>
              </w:rPr>
              <w:t>Pennine NHS Care Trust</w:t>
            </w:r>
            <w:r w:rsidR="00096E20">
              <w:rPr>
                <w:rFonts w:ascii="Mind Meridian" w:hAnsi="Mind Meridian" w:cs="Mind Meridian"/>
                <w:sz w:val="24"/>
                <w:szCs w:val="24"/>
              </w:rPr>
              <w:t>.</w:t>
            </w:r>
          </w:p>
          <w:p w14:paraId="53896018" w14:textId="77777777" w:rsidR="00C74454" w:rsidRPr="00096E20" w:rsidRDefault="00C74454" w:rsidP="00E02BDE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0CC5154E" w14:textId="6BAB9A16" w:rsidR="00C74454" w:rsidRPr="00096E20" w:rsidRDefault="00C74454" w:rsidP="00E02BDE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2326" w:type="dxa"/>
            <w:shd w:val="clear" w:color="auto" w:fill="auto"/>
          </w:tcPr>
          <w:p w14:paraId="4BEC7561" w14:textId="77777777" w:rsidR="004666C3" w:rsidRPr="00096E20" w:rsidRDefault="004666C3" w:rsidP="00E02BDE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2A0C3514" w14:textId="4C805426" w:rsidR="00E9595B" w:rsidRPr="00096E20" w:rsidRDefault="009D2958" w:rsidP="00E02BDE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Application form, Interview</w:t>
            </w:r>
          </w:p>
          <w:p w14:paraId="5A04A365" w14:textId="77777777" w:rsidR="00E9595B" w:rsidRPr="00096E20" w:rsidRDefault="00E9595B" w:rsidP="00E02BDE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5BC96E7" w14:textId="3AF29F94" w:rsidR="00E9595B" w:rsidRPr="00096E20" w:rsidRDefault="00C74454" w:rsidP="00E02BDE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Application form, Interview</w:t>
            </w:r>
          </w:p>
          <w:p w14:paraId="7B947426" w14:textId="77777777" w:rsidR="00E9595B" w:rsidRPr="00096E20" w:rsidRDefault="00E9595B" w:rsidP="00E02BDE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614C40F1" w14:textId="79FB29D3" w:rsidR="00E9595B" w:rsidRPr="00096E20" w:rsidRDefault="00E9595B" w:rsidP="00E02BDE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7FCF178A" w14:textId="7A5665DD" w:rsidR="00E9595B" w:rsidRPr="00096E20" w:rsidRDefault="00E9595B" w:rsidP="00E02BDE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3E6C6B" w:rsidRPr="00945364" w14:paraId="4D4732A3" w14:textId="77777777" w:rsidTr="0075223E">
        <w:trPr>
          <w:trHeight w:val="454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00C9802F" w14:textId="49B12DDC" w:rsidR="003E6C6B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Skills and Abilities</w:t>
            </w:r>
          </w:p>
        </w:tc>
      </w:tr>
      <w:tr w:rsidR="00945364" w:rsidRPr="00945364" w14:paraId="7B603EB0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3121AC8B" w14:textId="5D78CA02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73E5186D" w14:textId="7DEA96F3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36E6F5D3" w14:textId="2BADDB85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55716C9A" w14:textId="47CB3EE1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47E09962" w14:textId="77777777" w:rsidTr="0075223E">
        <w:tc>
          <w:tcPr>
            <w:tcW w:w="4725" w:type="dxa"/>
            <w:shd w:val="clear" w:color="auto" w:fill="auto"/>
          </w:tcPr>
          <w:p w14:paraId="315334BC" w14:textId="77777777" w:rsidR="007B73BD" w:rsidRPr="00096E20" w:rsidRDefault="007B73BD" w:rsidP="007B73BD">
            <w:pPr>
              <w:rPr>
                <w:rFonts w:ascii="Mind Meridian" w:hAnsi="Mind Meridian" w:cs="Mind Meridian"/>
              </w:rPr>
            </w:pPr>
          </w:p>
          <w:p w14:paraId="3DF39552" w14:textId="25ECBD84" w:rsidR="00745A47" w:rsidRPr="00096E20" w:rsidRDefault="00745A47" w:rsidP="00745A47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Ability to</w:t>
            </w:r>
            <w:r w:rsidR="00255A24" w:rsidRPr="00096E20">
              <w:rPr>
                <w:rFonts w:ascii="Mind Meridian" w:hAnsi="Mind Meridian" w:cs="Mind Meridian"/>
                <w:sz w:val="24"/>
                <w:szCs w:val="24"/>
              </w:rPr>
              <w:t xml:space="preserve"> work autonomously to</w:t>
            </w:r>
            <w:r w:rsidRPr="00096E20">
              <w:rPr>
                <w:rFonts w:ascii="Mind Meridian" w:hAnsi="Mind Meridian" w:cs="Mind Meridian"/>
                <w:sz w:val="24"/>
                <w:szCs w:val="24"/>
              </w:rPr>
              <w:t xml:space="preserve"> prioritise own work</w:t>
            </w:r>
            <w:r w:rsidR="00255A24" w:rsidRPr="00096E20">
              <w:rPr>
                <w:rFonts w:ascii="Mind Meridian" w:hAnsi="Mind Meridian" w:cs="Mind Meridian"/>
                <w:sz w:val="24"/>
                <w:szCs w:val="24"/>
              </w:rPr>
              <w:t xml:space="preserve"> and meet deadlines.</w:t>
            </w:r>
          </w:p>
          <w:p w14:paraId="062F385D" w14:textId="77777777" w:rsidR="00255A24" w:rsidRPr="00096E20" w:rsidRDefault="00255A24" w:rsidP="00745A47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7610B66F" w14:textId="3B55C9FA" w:rsidR="00A829AD" w:rsidRPr="00096E20" w:rsidRDefault="00A829AD" w:rsidP="00A829AD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lastRenderedPageBreak/>
              <w:t>Ability to network effectively and promote new and existing services appropriate to a wide range of stakeholders</w:t>
            </w:r>
            <w:r w:rsidR="00255A24" w:rsidRPr="00096E20">
              <w:rPr>
                <w:rFonts w:ascii="Mind Meridian" w:hAnsi="Mind Meridian" w:cs="Mind Meridian"/>
                <w:sz w:val="24"/>
                <w:szCs w:val="24"/>
              </w:rPr>
              <w:t>.</w:t>
            </w:r>
          </w:p>
          <w:p w14:paraId="0CBCA014" w14:textId="77777777" w:rsidR="00255A24" w:rsidRPr="00096E20" w:rsidRDefault="00255A24" w:rsidP="00A829AD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44B4527D" w14:textId="7A33BFD9" w:rsidR="00745A47" w:rsidRPr="00096E20" w:rsidRDefault="00A829AD" w:rsidP="00A829AD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Ability to support the management of the team’s workload and provide effective line management and supervision, giving appropriate instruction and guidance.</w:t>
            </w:r>
          </w:p>
          <w:p w14:paraId="54CD6E3C" w14:textId="77777777" w:rsidR="00745A47" w:rsidRPr="00096E20" w:rsidRDefault="00745A47" w:rsidP="00745A47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680AD20E" w14:textId="7B056C91" w:rsidR="00745A47" w:rsidRPr="00096E20" w:rsidRDefault="00745A47" w:rsidP="00745A47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 xml:space="preserve">Ability to monitor and maintain own </w:t>
            </w:r>
            <w:r w:rsidR="009D4ED0" w:rsidRPr="00096E20">
              <w:rPr>
                <w:rFonts w:ascii="Mind Meridian" w:hAnsi="Mind Meridian" w:cs="Mind Meridian"/>
                <w:sz w:val="24"/>
                <w:szCs w:val="24"/>
              </w:rPr>
              <w:t>high standards and outcomes a</w:t>
            </w:r>
            <w:r w:rsidR="0061633E" w:rsidRPr="00096E20">
              <w:rPr>
                <w:rFonts w:ascii="Mind Meridian" w:hAnsi="Mind Meridian" w:cs="Mind Meridian"/>
                <w:sz w:val="24"/>
                <w:szCs w:val="24"/>
              </w:rPr>
              <w:t>nd that of the team</w:t>
            </w:r>
          </w:p>
          <w:p w14:paraId="37932DE4" w14:textId="77777777" w:rsidR="00BF71F3" w:rsidRPr="00096E20" w:rsidRDefault="00BF71F3" w:rsidP="00745A47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0C1F1852" w14:textId="204FF4E0" w:rsidR="009B70BB" w:rsidRPr="00096E20" w:rsidRDefault="009B70BB" w:rsidP="009B70BB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Excellent ICT presentation and communication skills and ability to record and maintain information accurately and present information</w:t>
            </w:r>
            <w:r w:rsidRPr="00096E20">
              <w:rPr>
                <w:rFonts w:ascii="Mind Meridian" w:hAnsi="Mind Meridian" w:cs="Mind Meridian"/>
                <w:b/>
                <w:sz w:val="24"/>
                <w:szCs w:val="24"/>
              </w:rPr>
              <w:t>.</w:t>
            </w:r>
          </w:p>
          <w:p w14:paraId="68A4338E" w14:textId="77777777" w:rsidR="004666C3" w:rsidRDefault="004666C3" w:rsidP="009B70BB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</w:rPr>
            </w:pPr>
          </w:p>
          <w:p w14:paraId="0E6F7B31" w14:textId="7E5ABCBA" w:rsidR="00096E20" w:rsidRPr="00096E20" w:rsidRDefault="00096E20" w:rsidP="009B70BB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46EB8B18" w14:textId="77777777" w:rsidR="004666C3" w:rsidRPr="00096E20" w:rsidRDefault="004666C3" w:rsidP="00E16EE9">
            <w:pPr>
              <w:rPr>
                <w:rFonts w:ascii="Mind Meridian" w:hAnsi="Mind Meridian" w:cs="Mind Meridian"/>
              </w:rPr>
            </w:pPr>
          </w:p>
          <w:p w14:paraId="5543F381" w14:textId="77777777" w:rsidR="00E16EE9" w:rsidRPr="00096E20" w:rsidRDefault="00E16EE9" w:rsidP="00E16EE9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Application form, interview</w:t>
            </w:r>
          </w:p>
          <w:p w14:paraId="67F96428" w14:textId="3D4E7187" w:rsidR="00255A24" w:rsidRPr="00096E20" w:rsidRDefault="00255A24" w:rsidP="00E16EE9">
            <w:pPr>
              <w:rPr>
                <w:rFonts w:ascii="Mind Meridian" w:hAnsi="Mind Meridian" w:cs="Mind Meridian"/>
                <w:szCs w:val="24"/>
              </w:rPr>
            </w:pPr>
          </w:p>
          <w:p w14:paraId="31E29A60" w14:textId="658437AF" w:rsidR="00CD7270" w:rsidRPr="00096E20" w:rsidRDefault="00DF4DFA" w:rsidP="00E16EE9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lastRenderedPageBreak/>
              <w:t>Application form, Interview</w:t>
            </w:r>
          </w:p>
          <w:p w14:paraId="46A36A19" w14:textId="77777777" w:rsidR="00CD7270" w:rsidRPr="00096E20" w:rsidRDefault="00CD7270" w:rsidP="00E16EE9">
            <w:pPr>
              <w:rPr>
                <w:rFonts w:ascii="Mind Meridian" w:hAnsi="Mind Meridian" w:cs="Mind Meridian"/>
              </w:rPr>
            </w:pPr>
          </w:p>
          <w:p w14:paraId="18A81DCA" w14:textId="77777777" w:rsidR="00DF4DFA" w:rsidRPr="00096E20" w:rsidRDefault="00DF4DFA" w:rsidP="00E16EE9">
            <w:pPr>
              <w:rPr>
                <w:rFonts w:ascii="Mind Meridian" w:hAnsi="Mind Meridian" w:cs="Mind Meridian"/>
              </w:rPr>
            </w:pPr>
          </w:p>
          <w:p w14:paraId="76E4E7E2" w14:textId="77777777" w:rsidR="00DF4DFA" w:rsidRPr="00096E20" w:rsidRDefault="00DF4DFA" w:rsidP="00E16EE9">
            <w:pPr>
              <w:rPr>
                <w:rFonts w:ascii="Mind Meridian" w:hAnsi="Mind Meridian" w:cs="Mind Meridian"/>
              </w:rPr>
            </w:pPr>
          </w:p>
          <w:p w14:paraId="5460E4D8" w14:textId="7B9D99F3" w:rsidR="00255A24" w:rsidRPr="00096E20" w:rsidRDefault="00096E20" w:rsidP="00E16EE9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br/>
            </w:r>
            <w:r w:rsidR="00255A24" w:rsidRPr="00096E20">
              <w:rPr>
                <w:rFonts w:ascii="Mind Meridian" w:hAnsi="Mind Meridian" w:cs="Mind Meridian"/>
                <w:sz w:val="24"/>
                <w:szCs w:val="24"/>
              </w:rPr>
              <w:t>Application form, interview</w:t>
            </w:r>
          </w:p>
          <w:p w14:paraId="3FB08A81" w14:textId="77777777" w:rsidR="00DF4DFA" w:rsidRPr="00096E20" w:rsidRDefault="00DF4DFA" w:rsidP="00E16EE9">
            <w:pPr>
              <w:rPr>
                <w:rFonts w:ascii="Mind Meridian" w:hAnsi="Mind Meridian" w:cs="Mind Meridian"/>
              </w:rPr>
            </w:pPr>
          </w:p>
          <w:p w14:paraId="1E9C923B" w14:textId="77777777" w:rsidR="00DD56FE" w:rsidRPr="00096E20" w:rsidRDefault="00DD56FE" w:rsidP="00E16EE9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378D0E66" w14:textId="77777777" w:rsidR="00DD56FE" w:rsidRPr="00096E20" w:rsidRDefault="00DD56FE" w:rsidP="00E16EE9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0DC9CE9A" w14:textId="77777777" w:rsidR="00DD56FE" w:rsidRPr="00096E20" w:rsidRDefault="00DD56FE" w:rsidP="00E16EE9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7FFA3C8C" w14:textId="1E1E5C5B" w:rsidR="00DF4DFA" w:rsidRPr="00096E20" w:rsidRDefault="00557A03" w:rsidP="00E16EE9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I</w:t>
            </w:r>
            <w:r w:rsidR="00DF4DFA" w:rsidRPr="00096E20">
              <w:rPr>
                <w:rFonts w:ascii="Mind Meridian" w:hAnsi="Mind Meridian" w:cs="Mind Meridian"/>
                <w:sz w:val="24"/>
                <w:szCs w:val="24"/>
              </w:rPr>
              <w:t>nterview</w:t>
            </w:r>
          </w:p>
          <w:p w14:paraId="7D99F790" w14:textId="77777777" w:rsidR="00DF4DFA" w:rsidRPr="00096E20" w:rsidRDefault="00DF4DFA" w:rsidP="00E16EE9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28038E03" w14:textId="77777777" w:rsidR="00DF4DFA" w:rsidRPr="00096E20" w:rsidRDefault="00DF4DFA" w:rsidP="00E16EE9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47C545BF" w14:textId="77777777" w:rsidR="009D4ED0" w:rsidRPr="00096E20" w:rsidRDefault="009D4ED0" w:rsidP="00E16EE9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65D5AF56" w14:textId="1A22E559" w:rsidR="00DF4DFA" w:rsidRPr="00096E20" w:rsidRDefault="00557A03" w:rsidP="00E16EE9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Application form, Interview</w:t>
            </w:r>
          </w:p>
        </w:tc>
        <w:tc>
          <w:tcPr>
            <w:tcW w:w="2760" w:type="dxa"/>
            <w:shd w:val="clear" w:color="auto" w:fill="auto"/>
          </w:tcPr>
          <w:p w14:paraId="51B45A58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0EFAD596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  <w:tr w:rsidR="00185A2A" w:rsidRPr="00945364" w14:paraId="79AE8420" w14:textId="77777777" w:rsidTr="0075223E">
        <w:trPr>
          <w:trHeight w:val="510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1B7BDBDE" w14:textId="00BEC4E2" w:rsidR="00185A2A" w:rsidRPr="00945364" w:rsidRDefault="00185A2A" w:rsidP="00945364">
            <w:pPr>
              <w:jc w:val="center"/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Personal Qualities</w:t>
            </w:r>
          </w:p>
        </w:tc>
      </w:tr>
      <w:tr w:rsidR="00945364" w:rsidRPr="00945364" w14:paraId="15726385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5D8E7998" w14:textId="5D9A5026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3DDB96A8" w14:textId="0401AED4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2C2F8E17" w14:textId="4F9CB981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376AC0C7" w14:textId="4A85766F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14D0B984" w14:textId="77777777" w:rsidTr="0075223E">
        <w:tc>
          <w:tcPr>
            <w:tcW w:w="4725" w:type="dxa"/>
            <w:shd w:val="clear" w:color="auto" w:fill="auto"/>
          </w:tcPr>
          <w:p w14:paraId="6D622F88" w14:textId="1EF782EF" w:rsidR="005A14DF" w:rsidRPr="00096E20" w:rsidRDefault="009D4ED0" w:rsidP="00D564CF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 xml:space="preserve">A flexible approach to implementing and working with new procedures whilst </w:t>
            </w:r>
            <w:r w:rsidR="005A14DF" w:rsidRPr="00096E20">
              <w:rPr>
                <w:rFonts w:ascii="Mind Meridian" w:hAnsi="Mind Meridian" w:cs="Mind Meridian"/>
                <w:sz w:val="24"/>
                <w:szCs w:val="24"/>
              </w:rPr>
              <w:t>maintaining a disciplined approach to established procedures.</w:t>
            </w:r>
          </w:p>
          <w:p w14:paraId="67BB1690" w14:textId="2702A913" w:rsidR="007F28DF" w:rsidRPr="00096E20" w:rsidRDefault="007F28DF" w:rsidP="005A14DF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0F5D7166" w14:textId="00FDDD82" w:rsidR="00BF71F3" w:rsidRPr="00096E20" w:rsidRDefault="00BF71F3" w:rsidP="00BF71F3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Empathy towards people experiencing poor mental health and a supportive, empowering approach</w:t>
            </w:r>
            <w:r w:rsidR="00096E20">
              <w:rPr>
                <w:rFonts w:ascii="Mind Meridian" w:hAnsi="Mind Meridian" w:cs="Mind Meridian"/>
                <w:sz w:val="24"/>
                <w:szCs w:val="24"/>
              </w:rPr>
              <w:t>.</w:t>
            </w:r>
          </w:p>
          <w:p w14:paraId="3ECDC46D" w14:textId="77777777" w:rsidR="00354216" w:rsidRPr="00096E20" w:rsidRDefault="00354216" w:rsidP="00BF71F3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1E2257B0" w14:textId="62B626DD" w:rsidR="00354216" w:rsidRPr="00096E20" w:rsidRDefault="00354216" w:rsidP="0035421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Excellent self-reflection skills</w:t>
            </w:r>
            <w:r w:rsidR="00096E20">
              <w:rPr>
                <w:rFonts w:ascii="Mind Meridian" w:hAnsi="Mind Meridian" w:cs="Mind Meridian"/>
                <w:sz w:val="24"/>
                <w:szCs w:val="24"/>
              </w:rPr>
              <w:t>.</w:t>
            </w:r>
          </w:p>
          <w:p w14:paraId="268AB861" w14:textId="761195FD" w:rsidR="00354216" w:rsidRPr="00096E20" w:rsidRDefault="00354216" w:rsidP="00354216">
            <w:pPr>
              <w:rPr>
                <w:rFonts w:ascii="Mind Meridian" w:hAnsi="Mind Meridian" w:cs="Mind Meridian"/>
              </w:rPr>
            </w:pPr>
          </w:p>
          <w:p w14:paraId="32D038FB" w14:textId="77777777" w:rsidR="00354216" w:rsidRPr="00096E20" w:rsidRDefault="00354216" w:rsidP="0035421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Able to listen and take on board constructive feedback.</w:t>
            </w:r>
          </w:p>
          <w:p w14:paraId="7926C38E" w14:textId="77777777" w:rsidR="00354216" w:rsidRPr="00096E20" w:rsidRDefault="00354216" w:rsidP="0035421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F291EA3" w14:textId="77777777" w:rsidR="00354216" w:rsidRPr="00096E20" w:rsidRDefault="00354216" w:rsidP="0035421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Able to hold challenging and difficult conversations.</w:t>
            </w:r>
          </w:p>
          <w:p w14:paraId="47893D63" w14:textId="77777777" w:rsidR="00354216" w:rsidRPr="00096E20" w:rsidRDefault="00354216" w:rsidP="0035421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7704E790" w14:textId="77777777" w:rsidR="00354216" w:rsidRPr="00096E20" w:rsidRDefault="00354216" w:rsidP="0035421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Strong ethics and boundaries.</w:t>
            </w:r>
          </w:p>
          <w:p w14:paraId="12346F09" w14:textId="77777777" w:rsidR="00354216" w:rsidRPr="00096E20" w:rsidRDefault="00354216" w:rsidP="0035421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00945928" w14:textId="77777777" w:rsidR="00354216" w:rsidRPr="00096E20" w:rsidRDefault="00354216" w:rsidP="0035421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Able to maintain good working relationships and act as a role model.</w:t>
            </w:r>
          </w:p>
          <w:p w14:paraId="61B2A9A0" w14:textId="77777777" w:rsidR="00354216" w:rsidRPr="00096E20" w:rsidRDefault="00354216" w:rsidP="00BF71F3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AE1DA1C" w14:textId="3D184926" w:rsidR="00BF71F3" w:rsidRPr="00096E20" w:rsidRDefault="00BF71F3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188748B7" w14:textId="77777777" w:rsidR="003A1BEB" w:rsidRPr="00096E20" w:rsidRDefault="003A1BEB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lastRenderedPageBreak/>
              <w:t>Interview</w:t>
            </w:r>
          </w:p>
          <w:p w14:paraId="48708BA8" w14:textId="77777777" w:rsidR="00354216" w:rsidRPr="00096E20" w:rsidRDefault="00354216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4AC177F5" w14:textId="77777777" w:rsidR="00354216" w:rsidRPr="00096E20" w:rsidRDefault="00354216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26F9B306" w14:textId="77777777" w:rsidR="00354216" w:rsidRPr="00096E20" w:rsidRDefault="00354216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753790BC" w14:textId="77777777" w:rsidR="00354216" w:rsidRPr="00096E20" w:rsidRDefault="00354216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7870C167" w14:textId="6BACA00B" w:rsidR="00354216" w:rsidRPr="00096E20" w:rsidRDefault="00354216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Interview</w:t>
            </w:r>
          </w:p>
          <w:p w14:paraId="796AD35A" w14:textId="77777777" w:rsidR="00FF08AE" w:rsidRPr="00096E20" w:rsidRDefault="00FF08AE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18B4AA3F" w14:textId="77777777" w:rsidR="005A14DF" w:rsidRPr="00096E20" w:rsidRDefault="005A14DF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A745CF6" w14:textId="77777777" w:rsidR="005A14DF" w:rsidRPr="00096E20" w:rsidRDefault="005A14DF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8D39A71" w14:textId="65F3F113" w:rsidR="00FF08AE" w:rsidRPr="00096E20" w:rsidRDefault="00FF08AE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Interview</w:t>
            </w:r>
          </w:p>
          <w:p w14:paraId="3FEDB2D3" w14:textId="77777777" w:rsidR="00FF08AE" w:rsidRPr="00096E20" w:rsidRDefault="00FF08AE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457ECA55" w14:textId="77777777" w:rsidR="00FF08AE" w:rsidRPr="00096E20" w:rsidRDefault="00FF08AE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Interview</w:t>
            </w:r>
          </w:p>
          <w:p w14:paraId="1F279662" w14:textId="77777777" w:rsidR="00FF08AE" w:rsidRPr="00096E20" w:rsidRDefault="00FF08AE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72313069" w14:textId="77777777" w:rsidR="005A14DF" w:rsidRPr="00096E20" w:rsidRDefault="005A14DF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6BCFBB86" w14:textId="3D1F3B42" w:rsidR="00FF08AE" w:rsidRPr="00096E20" w:rsidRDefault="00FF08AE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Interview</w:t>
            </w:r>
          </w:p>
          <w:p w14:paraId="654015C6" w14:textId="77777777" w:rsidR="00FF08AE" w:rsidRPr="00096E20" w:rsidRDefault="00FF08AE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7EA9E4DF" w14:textId="77777777" w:rsidR="005A14DF" w:rsidRPr="00096E20" w:rsidRDefault="005A14DF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2A4DA26" w14:textId="77777777" w:rsidR="00FF08AE" w:rsidRPr="00096E20" w:rsidRDefault="00FF08AE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Interview</w:t>
            </w:r>
          </w:p>
          <w:p w14:paraId="70A2EC13" w14:textId="77777777" w:rsidR="005A14DF" w:rsidRPr="00096E20" w:rsidRDefault="005A14DF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25794FB2" w14:textId="497251D7" w:rsidR="005A14DF" w:rsidRPr="00096E20" w:rsidRDefault="005A14DF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Interview</w:t>
            </w:r>
          </w:p>
        </w:tc>
        <w:tc>
          <w:tcPr>
            <w:tcW w:w="2760" w:type="dxa"/>
            <w:shd w:val="clear" w:color="auto" w:fill="auto"/>
          </w:tcPr>
          <w:p w14:paraId="39F32C3E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40F5126D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  <w:tr w:rsidR="00AC3F13" w:rsidRPr="00945364" w14:paraId="65CF2CD6" w14:textId="77777777" w:rsidTr="0075223E">
        <w:trPr>
          <w:trHeight w:val="510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4212C9A9" w14:textId="3A521D52" w:rsidR="00AC3F13" w:rsidRPr="00945364" w:rsidRDefault="00AC3F13" w:rsidP="00945364">
            <w:pPr>
              <w:jc w:val="center"/>
              <w:rPr>
                <w:rFonts w:ascii="Mind Meridian" w:hAnsi="Mind Meridian" w:cs="Mind Meridian"/>
                <w:color w:val="FFFFFF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Special Working Conditions</w:t>
            </w:r>
          </w:p>
        </w:tc>
      </w:tr>
      <w:tr w:rsidR="00945364" w:rsidRPr="00945364" w14:paraId="0C80D11E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4B16B55D" w14:textId="25515998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413884DB" w14:textId="3CE6CFC5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304D97C2" w14:textId="7DBD9134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2BC3AAEB" w14:textId="6C787385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2146FC89" w14:textId="77777777" w:rsidTr="0075223E">
        <w:tc>
          <w:tcPr>
            <w:tcW w:w="4725" w:type="dxa"/>
            <w:shd w:val="clear" w:color="auto" w:fill="auto"/>
          </w:tcPr>
          <w:p w14:paraId="1A286B52" w14:textId="77777777" w:rsidR="004666C3" w:rsidRPr="00096E20" w:rsidRDefault="004666C3" w:rsidP="00AD7D65">
            <w:pPr>
              <w:rPr>
                <w:rFonts w:ascii="Mind Meridian" w:hAnsi="Mind Meridian" w:cs="Mind Meridian"/>
              </w:rPr>
            </w:pPr>
          </w:p>
          <w:p w14:paraId="5E06B34A" w14:textId="2818B1F5" w:rsidR="00AD7D65" w:rsidRPr="00096E20" w:rsidRDefault="00AD7D65" w:rsidP="00AD7D65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Preparedness to work flexibly, as negotiated.</w:t>
            </w:r>
          </w:p>
          <w:p w14:paraId="566FBDC6" w14:textId="77777777" w:rsidR="00DD56FE" w:rsidRPr="00096E20" w:rsidRDefault="00DD56FE" w:rsidP="00AD7D6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4218FA6B" w14:textId="28CBB5AF" w:rsidR="00AD7D65" w:rsidRPr="00096E20" w:rsidRDefault="00AD7D65" w:rsidP="00AD7D65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 xml:space="preserve">Will be required to undertake some travelling which would be reimbursed in accordance with </w:t>
            </w:r>
            <w:r w:rsidR="009D2958" w:rsidRPr="00096E20">
              <w:rPr>
                <w:rFonts w:ascii="Mind Meridian" w:hAnsi="Mind Meridian" w:cs="Mind Meridian"/>
                <w:sz w:val="24"/>
                <w:szCs w:val="24"/>
              </w:rPr>
              <w:t>the expenses policy</w:t>
            </w:r>
          </w:p>
          <w:p w14:paraId="534BC139" w14:textId="77777777" w:rsidR="00AD7D65" w:rsidRPr="00096E20" w:rsidRDefault="00AD7D65" w:rsidP="00AD7D6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1C408632" w14:textId="77777777" w:rsidR="00AD7D65" w:rsidRPr="00096E20" w:rsidRDefault="00AD7D65" w:rsidP="00AD7D65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Demonstrate a commitment to equality and diversity and anti-discriminatory practise.</w:t>
            </w:r>
          </w:p>
          <w:p w14:paraId="653FD4B1" w14:textId="79AA6D1A" w:rsidR="00AD7D65" w:rsidRPr="00096E20" w:rsidRDefault="00AD7D65" w:rsidP="00AD7D65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1C71CA81" w14:textId="77777777" w:rsidR="004666C3" w:rsidRPr="00096E20" w:rsidRDefault="004666C3" w:rsidP="00991844">
            <w:pPr>
              <w:rPr>
                <w:rFonts w:ascii="Mind Meridian" w:hAnsi="Mind Meridian" w:cs="Mind Meridian"/>
              </w:rPr>
            </w:pPr>
          </w:p>
          <w:p w14:paraId="5472846A" w14:textId="77777777" w:rsidR="00991844" w:rsidRPr="00096E20" w:rsidRDefault="00991844" w:rsidP="00991844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Application form, interview</w:t>
            </w:r>
          </w:p>
          <w:p w14:paraId="28E12A44" w14:textId="611F3A08" w:rsidR="00DD56FE" w:rsidRPr="00096E20" w:rsidRDefault="00DD56FE" w:rsidP="009918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14EF4DDD" w14:textId="77777777" w:rsidR="00991844" w:rsidRPr="00096E20" w:rsidRDefault="00991844" w:rsidP="00991844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Application form, interview</w:t>
            </w:r>
          </w:p>
          <w:p w14:paraId="5A853EFD" w14:textId="77777777" w:rsidR="00991844" w:rsidRPr="00096E20" w:rsidRDefault="00991844" w:rsidP="009918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39F2D0C9" w14:textId="77777777" w:rsidR="00991844" w:rsidRPr="00096E20" w:rsidRDefault="00991844" w:rsidP="0099184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38F67BA8" w14:textId="77777777" w:rsidR="00991844" w:rsidRPr="00096E20" w:rsidRDefault="00991844" w:rsidP="00991844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6E20">
              <w:rPr>
                <w:rFonts w:ascii="Mind Meridian" w:hAnsi="Mind Meridian" w:cs="Mind Meridian"/>
                <w:sz w:val="24"/>
                <w:szCs w:val="24"/>
              </w:rPr>
              <w:t>Application form, interview</w:t>
            </w:r>
          </w:p>
          <w:p w14:paraId="5CCF6411" w14:textId="33406EC9" w:rsidR="00991844" w:rsidRPr="00096E20" w:rsidRDefault="00991844" w:rsidP="00991844">
            <w:pPr>
              <w:rPr>
                <w:rFonts w:ascii="Mind Meridian" w:hAnsi="Mind Meridian" w:cs="Mind Meridian"/>
              </w:rPr>
            </w:pPr>
          </w:p>
        </w:tc>
        <w:tc>
          <w:tcPr>
            <w:tcW w:w="2760" w:type="dxa"/>
            <w:shd w:val="clear" w:color="auto" w:fill="auto"/>
          </w:tcPr>
          <w:p w14:paraId="1B3EC1E3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51A0CF8C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</w:tbl>
    <w:p w14:paraId="35A0F3B8" w14:textId="77777777" w:rsidR="000E2A65" w:rsidRPr="00A7734F" w:rsidRDefault="000E2A65">
      <w:pPr>
        <w:ind w:left="720" w:hanging="720"/>
        <w:jc w:val="center"/>
        <w:rPr>
          <w:rFonts w:ascii="Mind Meridian" w:hAnsi="Mind Meridian" w:cs="Mind Meridian"/>
        </w:rPr>
      </w:pPr>
    </w:p>
    <w:sectPr w:rsidR="000E2A65" w:rsidRPr="00A7734F" w:rsidSect="00826CC7">
      <w:pgSz w:w="16840" w:h="11907" w:orient="landscape" w:code="9"/>
      <w:pgMar w:top="1134" w:right="1797" w:bottom="851" w:left="1797" w:header="720" w:footer="720" w:gutter="0"/>
      <w:paperSrc w:first="11" w:other="1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474DC" w14:textId="77777777" w:rsidR="008329B7" w:rsidRDefault="008329B7">
      <w:r>
        <w:separator/>
      </w:r>
    </w:p>
  </w:endnote>
  <w:endnote w:type="continuationSeparator" w:id="0">
    <w:p w14:paraId="782664B6" w14:textId="77777777" w:rsidR="008329B7" w:rsidRDefault="00832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F7373E-FB82-417E-891A-07F65C02A94E}"/>
  </w:font>
  <w:font w:name="Mind Meridian"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d Meridian Display"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CCE80F6C-5BAB-4D20-895F-E0D8011BCD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B8C34" w14:textId="77777777" w:rsidR="008329B7" w:rsidRDefault="008329B7">
      <w:r>
        <w:separator/>
      </w:r>
    </w:p>
  </w:footnote>
  <w:footnote w:type="continuationSeparator" w:id="0">
    <w:p w14:paraId="0276BE78" w14:textId="77777777" w:rsidR="008329B7" w:rsidRDefault="008329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7C2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9971851"/>
    <w:multiLevelType w:val="multilevel"/>
    <w:tmpl w:val="FE34CFC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4C2D1F22"/>
    <w:multiLevelType w:val="hybridMultilevel"/>
    <w:tmpl w:val="E1145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3373280">
    <w:abstractNumId w:val="0"/>
  </w:num>
  <w:num w:numId="2" w16cid:durableId="397673054">
    <w:abstractNumId w:val="4"/>
  </w:num>
  <w:num w:numId="3" w16cid:durableId="574323698">
    <w:abstractNumId w:val="1"/>
  </w:num>
  <w:num w:numId="4" w16cid:durableId="47271291">
    <w:abstractNumId w:val="5"/>
  </w:num>
  <w:num w:numId="5" w16cid:durableId="1619290393">
    <w:abstractNumId w:val="2"/>
  </w:num>
  <w:num w:numId="6" w16cid:durableId="8868425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CDB"/>
    <w:rsid w:val="000214CB"/>
    <w:rsid w:val="0002259E"/>
    <w:rsid w:val="000237A1"/>
    <w:rsid w:val="000336DD"/>
    <w:rsid w:val="0003502D"/>
    <w:rsid w:val="00044B60"/>
    <w:rsid w:val="00063DF7"/>
    <w:rsid w:val="00093F0F"/>
    <w:rsid w:val="00096DF3"/>
    <w:rsid w:val="00096E20"/>
    <w:rsid w:val="000A60BA"/>
    <w:rsid w:val="000B1207"/>
    <w:rsid w:val="000E2A65"/>
    <w:rsid w:val="000E3227"/>
    <w:rsid w:val="000E361D"/>
    <w:rsid w:val="000E48F7"/>
    <w:rsid w:val="000F2863"/>
    <w:rsid w:val="0012339D"/>
    <w:rsid w:val="00123B26"/>
    <w:rsid w:val="0015698D"/>
    <w:rsid w:val="00170834"/>
    <w:rsid w:val="001716FA"/>
    <w:rsid w:val="00185A2A"/>
    <w:rsid w:val="00191694"/>
    <w:rsid w:val="001A24B8"/>
    <w:rsid w:val="001A3E03"/>
    <w:rsid w:val="001B2579"/>
    <w:rsid w:val="001B74E5"/>
    <w:rsid w:val="001C43B1"/>
    <w:rsid w:val="001F34BB"/>
    <w:rsid w:val="00246F95"/>
    <w:rsid w:val="00255A24"/>
    <w:rsid w:val="00260CDB"/>
    <w:rsid w:val="002641AA"/>
    <w:rsid w:val="00273836"/>
    <w:rsid w:val="00291F8F"/>
    <w:rsid w:val="002A4CD1"/>
    <w:rsid w:val="002B1E9D"/>
    <w:rsid w:val="002B20F0"/>
    <w:rsid w:val="002B6EB3"/>
    <w:rsid w:val="002C08EA"/>
    <w:rsid w:val="002D6C95"/>
    <w:rsid w:val="002E3FE1"/>
    <w:rsid w:val="002E7805"/>
    <w:rsid w:val="00304DA1"/>
    <w:rsid w:val="003266AE"/>
    <w:rsid w:val="00354216"/>
    <w:rsid w:val="00372870"/>
    <w:rsid w:val="003732F0"/>
    <w:rsid w:val="00374C20"/>
    <w:rsid w:val="003754D0"/>
    <w:rsid w:val="0038200C"/>
    <w:rsid w:val="003933F8"/>
    <w:rsid w:val="00393BE2"/>
    <w:rsid w:val="00395630"/>
    <w:rsid w:val="003A1618"/>
    <w:rsid w:val="003A1BEB"/>
    <w:rsid w:val="003D18D7"/>
    <w:rsid w:val="003D5DF9"/>
    <w:rsid w:val="003E0342"/>
    <w:rsid w:val="003E6C6B"/>
    <w:rsid w:val="00406691"/>
    <w:rsid w:val="00410356"/>
    <w:rsid w:val="00421A1F"/>
    <w:rsid w:val="00422A05"/>
    <w:rsid w:val="00424AF4"/>
    <w:rsid w:val="0045220C"/>
    <w:rsid w:val="00456C38"/>
    <w:rsid w:val="00457114"/>
    <w:rsid w:val="004666C3"/>
    <w:rsid w:val="00471CCE"/>
    <w:rsid w:val="004753F4"/>
    <w:rsid w:val="004A035D"/>
    <w:rsid w:val="004C232F"/>
    <w:rsid w:val="004C4159"/>
    <w:rsid w:val="004D7BB8"/>
    <w:rsid w:val="004E3E85"/>
    <w:rsid w:val="004F7B58"/>
    <w:rsid w:val="005015AC"/>
    <w:rsid w:val="00502A7D"/>
    <w:rsid w:val="00514458"/>
    <w:rsid w:val="00530864"/>
    <w:rsid w:val="005315D0"/>
    <w:rsid w:val="00531716"/>
    <w:rsid w:val="00540075"/>
    <w:rsid w:val="0054272B"/>
    <w:rsid w:val="00542911"/>
    <w:rsid w:val="00555AAA"/>
    <w:rsid w:val="00557A03"/>
    <w:rsid w:val="00572C6E"/>
    <w:rsid w:val="00586588"/>
    <w:rsid w:val="005902F2"/>
    <w:rsid w:val="005A14DF"/>
    <w:rsid w:val="005B1A02"/>
    <w:rsid w:val="005B7525"/>
    <w:rsid w:val="005D2F72"/>
    <w:rsid w:val="005D7CF7"/>
    <w:rsid w:val="005E22CC"/>
    <w:rsid w:val="005E30F6"/>
    <w:rsid w:val="00611B22"/>
    <w:rsid w:val="0061633E"/>
    <w:rsid w:val="00631F8C"/>
    <w:rsid w:val="00653E9E"/>
    <w:rsid w:val="00666040"/>
    <w:rsid w:val="00681394"/>
    <w:rsid w:val="00695744"/>
    <w:rsid w:val="0069729F"/>
    <w:rsid w:val="006A1631"/>
    <w:rsid w:val="006A2A83"/>
    <w:rsid w:val="006B2C92"/>
    <w:rsid w:val="006C3EA3"/>
    <w:rsid w:val="006C5369"/>
    <w:rsid w:val="006E4A8F"/>
    <w:rsid w:val="006F4695"/>
    <w:rsid w:val="00707B04"/>
    <w:rsid w:val="00715FD2"/>
    <w:rsid w:val="0071614C"/>
    <w:rsid w:val="0073769F"/>
    <w:rsid w:val="00745A47"/>
    <w:rsid w:val="0075223E"/>
    <w:rsid w:val="00754CBA"/>
    <w:rsid w:val="00756BDC"/>
    <w:rsid w:val="00764194"/>
    <w:rsid w:val="007676EC"/>
    <w:rsid w:val="00774397"/>
    <w:rsid w:val="007744C2"/>
    <w:rsid w:val="00781F3B"/>
    <w:rsid w:val="007B73BD"/>
    <w:rsid w:val="007C183F"/>
    <w:rsid w:val="007D0C30"/>
    <w:rsid w:val="007D5DA2"/>
    <w:rsid w:val="007D66C5"/>
    <w:rsid w:val="007E068C"/>
    <w:rsid w:val="007F28DF"/>
    <w:rsid w:val="008078F8"/>
    <w:rsid w:val="00812EE1"/>
    <w:rsid w:val="00817535"/>
    <w:rsid w:val="00824F85"/>
    <w:rsid w:val="00826CC7"/>
    <w:rsid w:val="00826D80"/>
    <w:rsid w:val="008329B7"/>
    <w:rsid w:val="00833EAA"/>
    <w:rsid w:val="00844A86"/>
    <w:rsid w:val="00852C32"/>
    <w:rsid w:val="008550D3"/>
    <w:rsid w:val="00872536"/>
    <w:rsid w:val="00885E9B"/>
    <w:rsid w:val="0089138C"/>
    <w:rsid w:val="008C14B5"/>
    <w:rsid w:val="008D1C04"/>
    <w:rsid w:val="008D5744"/>
    <w:rsid w:val="008F5DC3"/>
    <w:rsid w:val="008F6985"/>
    <w:rsid w:val="00923217"/>
    <w:rsid w:val="00945364"/>
    <w:rsid w:val="00945BBB"/>
    <w:rsid w:val="00961CD1"/>
    <w:rsid w:val="0096521E"/>
    <w:rsid w:val="00987DEF"/>
    <w:rsid w:val="00991844"/>
    <w:rsid w:val="009A5A0F"/>
    <w:rsid w:val="009B70BB"/>
    <w:rsid w:val="009C7CEB"/>
    <w:rsid w:val="009D2958"/>
    <w:rsid w:val="009D4283"/>
    <w:rsid w:val="009D4ED0"/>
    <w:rsid w:val="009F4F97"/>
    <w:rsid w:val="00A03948"/>
    <w:rsid w:val="00A300B8"/>
    <w:rsid w:val="00A31C05"/>
    <w:rsid w:val="00A32A76"/>
    <w:rsid w:val="00A60BCC"/>
    <w:rsid w:val="00A62003"/>
    <w:rsid w:val="00A7734F"/>
    <w:rsid w:val="00A80F32"/>
    <w:rsid w:val="00A829AD"/>
    <w:rsid w:val="00AB4907"/>
    <w:rsid w:val="00AC39C4"/>
    <w:rsid w:val="00AC3F13"/>
    <w:rsid w:val="00AD5937"/>
    <w:rsid w:val="00AD6F74"/>
    <w:rsid w:val="00AD7D65"/>
    <w:rsid w:val="00B21D89"/>
    <w:rsid w:val="00B43B6A"/>
    <w:rsid w:val="00B532AE"/>
    <w:rsid w:val="00B637C7"/>
    <w:rsid w:val="00B63D32"/>
    <w:rsid w:val="00B87EDE"/>
    <w:rsid w:val="00B9324E"/>
    <w:rsid w:val="00B96889"/>
    <w:rsid w:val="00BA001F"/>
    <w:rsid w:val="00BB0ACF"/>
    <w:rsid w:val="00BB3087"/>
    <w:rsid w:val="00BB360A"/>
    <w:rsid w:val="00BB3D2E"/>
    <w:rsid w:val="00BD16A8"/>
    <w:rsid w:val="00BE7870"/>
    <w:rsid w:val="00BF2188"/>
    <w:rsid w:val="00BF71F3"/>
    <w:rsid w:val="00C00F40"/>
    <w:rsid w:val="00C02FBB"/>
    <w:rsid w:val="00C1721A"/>
    <w:rsid w:val="00C35340"/>
    <w:rsid w:val="00C36A44"/>
    <w:rsid w:val="00C54578"/>
    <w:rsid w:val="00C74454"/>
    <w:rsid w:val="00C81FF6"/>
    <w:rsid w:val="00C90008"/>
    <w:rsid w:val="00C95CA5"/>
    <w:rsid w:val="00CB57D7"/>
    <w:rsid w:val="00CB6F87"/>
    <w:rsid w:val="00CC2AE6"/>
    <w:rsid w:val="00CD7270"/>
    <w:rsid w:val="00CE5780"/>
    <w:rsid w:val="00D16BF0"/>
    <w:rsid w:val="00D33630"/>
    <w:rsid w:val="00D365DC"/>
    <w:rsid w:val="00D4002D"/>
    <w:rsid w:val="00D40F9D"/>
    <w:rsid w:val="00D564CF"/>
    <w:rsid w:val="00D74B49"/>
    <w:rsid w:val="00D7751F"/>
    <w:rsid w:val="00D84519"/>
    <w:rsid w:val="00DC211F"/>
    <w:rsid w:val="00DD33B9"/>
    <w:rsid w:val="00DD56FE"/>
    <w:rsid w:val="00DD60C1"/>
    <w:rsid w:val="00DE4B58"/>
    <w:rsid w:val="00DF4DFA"/>
    <w:rsid w:val="00E02BDE"/>
    <w:rsid w:val="00E16EE9"/>
    <w:rsid w:val="00E36618"/>
    <w:rsid w:val="00E377AE"/>
    <w:rsid w:val="00E41F92"/>
    <w:rsid w:val="00E52964"/>
    <w:rsid w:val="00E71562"/>
    <w:rsid w:val="00E86990"/>
    <w:rsid w:val="00E9595B"/>
    <w:rsid w:val="00EA3641"/>
    <w:rsid w:val="00EA411C"/>
    <w:rsid w:val="00EF094A"/>
    <w:rsid w:val="00EF5A37"/>
    <w:rsid w:val="00F055E6"/>
    <w:rsid w:val="00F1029A"/>
    <w:rsid w:val="00F3424B"/>
    <w:rsid w:val="00F62577"/>
    <w:rsid w:val="00F65EA9"/>
    <w:rsid w:val="00F7273C"/>
    <w:rsid w:val="00F842C6"/>
    <w:rsid w:val="00FB5EED"/>
    <w:rsid w:val="00FB6BDA"/>
    <w:rsid w:val="00FC27F0"/>
    <w:rsid w:val="00FD407A"/>
    <w:rsid w:val="00FD78EB"/>
    <w:rsid w:val="00FF0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6084EE"/>
  <w15:chartTrackingRefBased/>
  <w15:docId w15:val="{BC2B0BD9-880C-4A0C-B337-960775501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45A47"/>
    <w:rPr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table" w:styleId="TableGrid">
    <w:name w:val="Table Grid"/>
    <w:basedOn w:val="TableNormal"/>
    <w:rsid w:val="004666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AB4907"/>
    <w:pPr>
      <w:ind w:left="720"/>
    </w:pPr>
    <w:rPr>
      <w:rFonts w:eastAsia="Calibri"/>
      <w:sz w:val="24"/>
      <w:szCs w:val="24"/>
      <w:lang w:eastAsia="en-GB"/>
    </w:rPr>
  </w:style>
  <w:style w:type="character" w:styleId="CommentReference">
    <w:name w:val="annotation reference"/>
    <w:basedOn w:val="DefaultParagraphFont"/>
    <w:rsid w:val="001B2579"/>
    <w:rPr>
      <w:sz w:val="16"/>
      <w:szCs w:val="16"/>
    </w:rPr>
  </w:style>
  <w:style w:type="paragraph" w:styleId="CommentText">
    <w:name w:val="annotation text"/>
    <w:basedOn w:val="Normal"/>
    <w:link w:val="CommentTextChar"/>
    <w:rsid w:val="001B257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1B257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B25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B2579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orary%20Internet%20Files\Content.IE5\XHK273YG\Blank%20JD%20and%20PS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19f6e6-bc7f-4218-b319-57d87f5a4527" xsi:nil="true"/>
    <lcf76f155ced4ddcb4097134ff3c332f xmlns="df614695-b552-418e-aab5-40d3b391e13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98F38E384F5B42B904EA9C04C8BA0E" ma:contentTypeVersion="16" ma:contentTypeDescription="Create a new document." ma:contentTypeScope="" ma:versionID="1df116e390bd72973dbdd7f4e265f193">
  <xsd:schema xmlns:xsd="http://www.w3.org/2001/XMLSchema" xmlns:xs="http://www.w3.org/2001/XMLSchema" xmlns:p="http://schemas.microsoft.com/office/2006/metadata/properties" xmlns:ns2="df614695-b552-418e-aab5-40d3b391e13e" xmlns:ns3="f919f6e6-bc7f-4218-b319-57d87f5a4527" targetNamespace="http://schemas.microsoft.com/office/2006/metadata/properties" ma:root="true" ma:fieldsID="71cdf23e172cfa0272ad55676a1bc342" ns2:_="" ns3:_="">
    <xsd:import namespace="df614695-b552-418e-aab5-40d3b391e13e"/>
    <xsd:import namespace="f919f6e6-bc7f-4218-b319-57d87f5a4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14695-b552-418e-aab5-40d3b391e1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b47158e-ca0e-4f37-bf22-f2cebbc388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9f6e6-bc7f-4218-b319-57d87f5a452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11786ca-189e-4ce9-b19a-3b15e3fa6de2}" ma:internalName="TaxCatchAll" ma:showField="CatchAllData" ma:web="f919f6e6-bc7f-4218-b319-57d87f5a45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E78A52-E191-429A-B931-5338A0FBEF61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F3882A2F-6651-428C-8B0C-CC6D04731A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519601-9582-43E4-82CB-099AEB0235FA}">
  <ds:schemaRefs>
    <ds:schemaRef ds:uri="http://schemas.microsoft.com/office/2006/metadata/properties"/>
    <ds:schemaRef ds:uri="http://schemas.microsoft.com/office/infopath/2007/PartnerControls"/>
    <ds:schemaRef ds:uri="f919f6e6-bc7f-4218-b319-57d87f5a4527"/>
    <ds:schemaRef ds:uri="df614695-b552-418e-aab5-40d3b391e13e"/>
  </ds:schemaRefs>
</ds:datastoreItem>
</file>

<file path=customXml/itemProps4.xml><?xml version="1.0" encoding="utf-8"?>
<ds:datastoreItem xmlns:ds="http://schemas.openxmlformats.org/officeDocument/2006/customXml" ds:itemID="{8C8C8A80-D5F7-4BE1-A0BB-F465B4518A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614695-b552-418e-aab5-40d3b391e13e"/>
    <ds:schemaRef ds:uri="f919f6e6-bc7f-4218-b319-57d87f5a4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JD and PS (1)</Template>
  <TotalTime>5</TotalTime>
  <Pages>4</Pages>
  <Words>532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Gateway</Company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Parrish</dc:creator>
  <cp:keywords/>
  <cp:lastModifiedBy>John Consterdine</cp:lastModifiedBy>
  <cp:revision>4</cp:revision>
  <cp:lastPrinted>2003-06-04T12:59:00Z</cp:lastPrinted>
  <dcterms:created xsi:type="dcterms:W3CDTF">2022-09-14T12:12:00Z</dcterms:created>
  <dcterms:modified xsi:type="dcterms:W3CDTF">2022-09-15T08:12:00Z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110600.000000000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0x0101002B98F38E384F5B42B904EA9C04C8BA0E</vt:lpwstr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MediaServiceImageTags">
    <vt:lpwstr/>
  </property>
</Properties>
</file>