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939D9"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41DC866C" wp14:editId="441DB3ED">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682CEBCF" w14:textId="77777777" w:rsidR="00510F76" w:rsidRPr="003266AA" w:rsidRDefault="00510F76" w:rsidP="00510F76">
      <w:pPr>
        <w:rPr>
          <w:rFonts w:ascii="Mind Meridian" w:hAnsi="Mind Meridian" w:cs="Mind Meridian"/>
          <w:b/>
          <w:sz w:val="24"/>
          <w:szCs w:val="24"/>
          <w:u w:val="single"/>
        </w:rPr>
      </w:pPr>
    </w:p>
    <w:p w14:paraId="1E5F43F6" w14:textId="77777777" w:rsidR="00510F76" w:rsidRPr="003266AA" w:rsidRDefault="00510F76" w:rsidP="00510F76">
      <w:pPr>
        <w:rPr>
          <w:rFonts w:ascii="Mind Meridian" w:hAnsi="Mind Meridian" w:cs="Mind Meridian"/>
          <w:b/>
          <w:sz w:val="24"/>
          <w:szCs w:val="24"/>
          <w:u w:val="single"/>
        </w:rPr>
      </w:pPr>
    </w:p>
    <w:p w14:paraId="47BEED16" w14:textId="77777777" w:rsidR="00510F76" w:rsidRPr="003266AA" w:rsidRDefault="00510F76" w:rsidP="00510F76">
      <w:pPr>
        <w:rPr>
          <w:rFonts w:ascii="Mind Meridian" w:hAnsi="Mind Meridian" w:cs="Mind Meridian"/>
          <w:b/>
          <w:sz w:val="24"/>
          <w:szCs w:val="24"/>
          <w:u w:val="single"/>
        </w:rPr>
      </w:pPr>
    </w:p>
    <w:p w14:paraId="029A5218" w14:textId="77777777" w:rsidR="00510F76" w:rsidRPr="003266AA" w:rsidRDefault="00510F76" w:rsidP="00510F76">
      <w:pPr>
        <w:rPr>
          <w:rFonts w:ascii="Mind Meridian" w:hAnsi="Mind Meridian" w:cs="Mind Meridian"/>
          <w:b/>
          <w:sz w:val="24"/>
          <w:szCs w:val="24"/>
        </w:rPr>
      </w:pPr>
    </w:p>
    <w:p w14:paraId="754C01D0"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7FEE7103" w14:textId="77777777" w:rsidR="00510F76" w:rsidRPr="003266AA" w:rsidRDefault="00510F76" w:rsidP="00510F76">
      <w:pPr>
        <w:jc w:val="center"/>
        <w:rPr>
          <w:rFonts w:ascii="Mind Meridian" w:hAnsi="Mind Meridian" w:cs="Mind Meridian"/>
          <w:b/>
          <w:sz w:val="24"/>
          <w:szCs w:val="24"/>
          <w:u w:val="single"/>
        </w:rPr>
      </w:pPr>
    </w:p>
    <w:p w14:paraId="797278F2"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1687EAF5" w14:textId="77777777" w:rsidTr="0084675A">
        <w:tc>
          <w:tcPr>
            <w:tcW w:w="3436" w:type="dxa"/>
          </w:tcPr>
          <w:p w14:paraId="3796DBAB"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3175FD6C" w14:textId="2C534D4C" w:rsidR="00510F76" w:rsidRPr="003266AA" w:rsidRDefault="00D364EC">
            <w:pPr>
              <w:rPr>
                <w:rFonts w:ascii="Mind Meridian Display" w:hAnsi="Mind Meridian Display" w:cs="Mind Meridian Display"/>
                <w:sz w:val="24"/>
                <w:szCs w:val="24"/>
              </w:rPr>
            </w:pPr>
            <w:r>
              <w:rPr>
                <w:rFonts w:ascii="Mind Meridian Display" w:hAnsi="Mind Meridian Display" w:cs="Mind Meridian Display"/>
                <w:sz w:val="24"/>
                <w:szCs w:val="24"/>
              </w:rPr>
              <w:t>Independent Mental Health Advocate</w:t>
            </w:r>
          </w:p>
        </w:tc>
      </w:tr>
      <w:tr w:rsidR="00510F76" w:rsidRPr="003266AA" w14:paraId="2C4B0ADC" w14:textId="77777777" w:rsidTr="0084675A">
        <w:tc>
          <w:tcPr>
            <w:tcW w:w="3436" w:type="dxa"/>
          </w:tcPr>
          <w:p w14:paraId="774D80DB" w14:textId="77777777" w:rsidR="00510F76" w:rsidRPr="003266AA" w:rsidRDefault="00510F76">
            <w:pPr>
              <w:rPr>
                <w:rFonts w:ascii="Mind Meridian" w:hAnsi="Mind Meridian" w:cs="Mind Meridian"/>
                <w:b/>
                <w:sz w:val="24"/>
                <w:szCs w:val="24"/>
              </w:rPr>
            </w:pPr>
          </w:p>
        </w:tc>
        <w:tc>
          <w:tcPr>
            <w:tcW w:w="6062" w:type="dxa"/>
            <w:gridSpan w:val="3"/>
          </w:tcPr>
          <w:p w14:paraId="7355592D" w14:textId="77777777" w:rsidR="00510F76" w:rsidRPr="00B52E4C" w:rsidRDefault="00510F76">
            <w:pPr>
              <w:rPr>
                <w:rFonts w:ascii="Mind Meridian" w:hAnsi="Mind Meridian" w:cs="Mind Meridian"/>
                <w:sz w:val="24"/>
                <w:szCs w:val="24"/>
              </w:rPr>
            </w:pPr>
          </w:p>
        </w:tc>
      </w:tr>
      <w:tr w:rsidR="00510F76" w:rsidRPr="003266AA" w14:paraId="505920C3" w14:textId="77777777" w:rsidTr="0084675A">
        <w:tc>
          <w:tcPr>
            <w:tcW w:w="3436" w:type="dxa"/>
          </w:tcPr>
          <w:p w14:paraId="55EC68F8"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52E9B903" w14:textId="00740E89" w:rsidR="00D364EC" w:rsidRDefault="00D364EC" w:rsidP="00D364EC">
            <w:pPr>
              <w:rPr>
                <w:rFonts w:ascii="Mind Meridian" w:hAnsi="Mind Meridian" w:cs="Mind Meridian"/>
                <w:sz w:val="24"/>
                <w:szCs w:val="24"/>
              </w:rPr>
            </w:pPr>
            <w:r>
              <w:rPr>
                <w:rFonts w:ascii="Mind Meridian" w:hAnsi="Mind Meridian" w:cs="Mind Meridian"/>
                <w:sz w:val="24"/>
                <w:szCs w:val="24"/>
              </w:rPr>
              <w:t>Qualified</w:t>
            </w:r>
          </w:p>
          <w:p w14:paraId="2C83C989" w14:textId="3B768BC8" w:rsidR="00D364EC" w:rsidRDefault="00D364EC" w:rsidP="00D364EC">
            <w:pPr>
              <w:rPr>
                <w:rFonts w:ascii="Mind Meridian" w:hAnsi="Mind Meridian" w:cs="Mind Meridian"/>
                <w:sz w:val="24"/>
                <w:szCs w:val="24"/>
              </w:rPr>
            </w:pPr>
            <w:r w:rsidRPr="00D364EC">
              <w:rPr>
                <w:rFonts w:ascii="Mind Meridian" w:hAnsi="Mind Meridian" w:cs="Mind Meridian"/>
                <w:sz w:val="24"/>
                <w:szCs w:val="24"/>
              </w:rPr>
              <w:t xml:space="preserve">Salary Scale </w:t>
            </w:r>
            <w:proofErr w:type="gramStart"/>
            <w:r w:rsidRPr="00D364EC">
              <w:rPr>
                <w:rFonts w:ascii="Mind Meridian" w:hAnsi="Mind Meridian" w:cs="Mind Meridian"/>
                <w:sz w:val="24"/>
                <w:szCs w:val="24"/>
              </w:rPr>
              <w:t>6  Points</w:t>
            </w:r>
            <w:proofErr w:type="gramEnd"/>
            <w:r w:rsidRPr="00D364EC">
              <w:rPr>
                <w:rFonts w:ascii="Mind Meridian" w:hAnsi="Mind Meridian" w:cs="Mind Meridian"/>
                <w:sz w:val="24"/>
                <w:szCs w:val="24"/>
              </w:rPr>
              <w:t xml:space="preserve"> </w:t>
            </w:r>
            <w:r w:rsidR="00D76D7E">
              <w:rPr>
                <w:rFonts w:ascii="Mind Meridian" w:hAnsi="Mind Meridian" w:cs="Mind Meridian"/>
                <w:sz w:val="24"/>
                <w:szCs w:val="24"/>
              </w:rPr>
              <w:t>30-31</w:t>
            </w:r>
          </w:p>
          <w:p w14:paraId="56D753F3" w14:textId="0144EC63" w:rsidR="00D364EC" w:rsidRPr="00D364EC" w:rsidRDefault="00D76D7E" w:rsidP="00D364EC">
            <w:pPr>
              <w:rPr>
                <w:rFonts w:ascii="Mind Meridian" w:hAnsi="Mind Meridian" w:cs="Mind Meridian"/>
                <w:sz w:val="24"/>
                <w:szCs w:val="24"/>
              </w:rPr>
            </w:pPr>
            <w:r>
              <w:rPr>
                <w:rFonts w:ascii="Mind Meridian" w:hAnsi="Mind Meridian" w:cs="Mind Meridian"/>
                <w:sz w:val="24"/>
                <w:szCs w:val="24"/>
              </w:rPr>
              <w:t>£</w:t>
            </w:r>
            <w:r w:rsidRPr="00D76D7E">
              <w:rPr>
                <w:rFonts w:ascii="Mind Meridian" w:hAnsi="Mind Meridian" w:cs="Mind Meridian"/>
                <w:sz w:val="24"/>
                <w:szCs w:val="24"/>
              </w:rPr>
              <w:t xml:space="preserve">26,553.11 </w:t>
            </w:r>
            <w:r>
              <w:rPr>
                <w:rFonts w:ascii="Mind Meridian" w:hAnsi="Mind Meridian" w:cs="Mind Meridian"/>
                <w:sz w:val="24"/>
                <w:szCs w:val="24"/>
              </w:rPr>
              <w:t>- £</w:t>
            </w:r>
            <w:r w:rsidRPr="00D76D7E">
              <w:rPr>
                <w:rFonts w:ascii="Mind Meridian" w:hAnsi="Mind Meridian" w:cs="Mind Meridian"/>
                <w:sz w:val="24"/>
                <w:szCs w:val="24"/>
              </w:rPr>
              <w:t>27,335.59</w:t>
            </w:r>
            <w:r>
              <w:rPr>
                <w:rFonts w:ascii="Mind Meridian" w:hAnsi="Mind Meridian" w:cs="Mind Meridian"/>
                <w:sz w:val="24"/>
                <w:szCs w:val="24"/>
              </w:rPr>
              <w:t xml:space="preserve"> (FTE)</w:t>
            </w:r>
          </w:p>
          <w:p w14:paraId="15112865" w14:textId="01659415" w:rsidR="00D364EC" w:rsidRDefault="00D364EC" w:rsidP="00D364EC">
            <w:pPr>
              <w:rPr>
                <w:rFonts w:ascii="Mind Meridian" w:hAnsi="Mind Meridian" w:cs="Mind Meridian"/>
                <w:sz w:val="24"/>
                <w:szCs w:val="24"/>
              </w:rPr>
            </w:pPr>
            <w:r w:rsidRPr="00AE24E5">
              <w:rPr>
                <w:rFonts w:ascii="Mind Meridian" w:hAnsi="Mind Meridian" w:cs="Mind Meridian"/>
                <w:sz w:val="24"/>
                <w:szCs w:val="24"/>
              </w:rPr>
              <w:t>£</w:t>
            </w:r>
            <w:r w:rsidR="003936BC">
              <w:rPr>
                <w:rFonts w:ascii="Mind Meridian" w:hAnsi="Mind Meridian" w:cs="Mind Meridian"/>
                <w:sz w:val="24"/>
                <w:szCs w:val="24"/>
              </w:rPr>
              <w:t>10,621.24</w:t>
            </w:r>
            <w:r w:rsidRPr="00AE24E5">
              <w:rPr>
                <w:rFonts w:ascii="Mind Meridian" w:hAnsi="Mind Meridian" w:cs="Mind Meridian"/>
                <w:sz w:val="24"/>
                <w:szCs w:val="24"/>
              </w:rPr>
              <w:t xml:space="preserve"> - £</w:t>
            </w:r>
            <w:r w:rsidR="003936BC">
              <w:rPr>
                <w:rFonts w:ascii="Mind Meridian" w:hAnsi="Mind Meridian" w:cs="Mind Meridian"/>
                <w:sz w:val="24"/>
                <w:szCs w:val="24"/>
              </w:rPr>
              <w:t xml:space="preserve">10,934.24 </w:t>
            </w:r>
            <w:r w:rsidRPr="00AE24E5">
              <w:rPr>
                <w:rFonts w:ascii="Mind Meridian" w:hAnsi="Mind Meridian" w:cs="Mind Meridian"/>
                <w:sz w:val="24"/>
                <w:szCs w:val="24"/>
              </w:rPr>
              <w:t>(Actual Annual Salary)</w:t>
            </w:r>
          </w:p>
          <w:p w14:paraId="26C5BD53" w14:textId="77777777" w:rsidR="00D364EC" w:rsidRDefault="00D364EC" w:rsidP="00D364EC">
            <w:pPr>
              <w:rPr>
                <w:rFonts w:ascii="Mind Meridian" w:hAnsi="Mind Meridian" w:cs="Mind Meridian"/>
                <w:sz w:val="24"/>
                <w:szCs w:val="24"/>
              </w:rPr>
            </w:pPr>
          </w:p>
          <w:p w14:paraId="21EF2F62" w14:textId="160C6593" w:rsidR="00D364EC" w:rsidRDefault="00D364EC" w:rsidP="00D364EC">
            <w:pPr>
              <w:rPr>
                <w:rFonts w:ascii="Mind Meridian" w:hAnsi="Mind Meridian" w:cs="Mind Meridian"/>
                <w:sz w:val="24"/>
                <w:szCs w:val="24"/>
              </w:rPr>
            </w:pPr>
            <w:r>
              <w:rPr>
                <w:rFonts w:ascii="Mind Meridian" w:hAnsi="Mind Meridian" w:cs="Mind Meridian"/>
                <w:sz w:val="24"/>
                <w:szCs w:val="24"/>
              </w:rPr>
              <w:t>Un-Qualified</w:t>
            </w:r>
          </w:p>
          <w:p w14:paraId="74A16C1A" w14:textId="6F199B89" w:rsidR="00AE24E5" w:rsidRDefault="00AE24E5" w:rsidP="00D364EC">
            <w:pPr>
              <w:rPr>
                <w:rFonts w:ascii="Mind Meridian" w:hAnsi="Mind Meridian" w:cs="Mind Meridian"/>
                <w:sz w:val="24"/>
                <w:szCs w:val="24"/>
              </w:rPr>
            </w:pPr>
            <w:r>
              <w:rPr>
                <w:rFonts w:ascii="Mind Meridian" w:hAnsi="Mind Meridian" w:cs="Mind Meridian"/>
                <w:sz w:val="24"/>
                <w:szCs w:val="24"/>
              </w:rPr>
              <w:t xml:space="preserve">Salary Scale </w:t>
            </w:r>
            <w:r w:rsidR="00D76D7E">
              <w:rPr>
                <w:rFonts w:ascii="Mind Meridian" w:hAnsi="Mind Meridian" w:cs="Mind Meridian"/>
                <w:sz w:val="24"/>
                <w:szCs w:val="24"/>
              </w:rPr>
              <w:t>6</w:t>
            </w:r>
            <w:r>
              <w:rPr>
                <w:rFonts w:ascii="Mind Meridian" w:hAnsi="Mind Meridian" w:cs="Mind Meridian"/>
                <w:sz w:val="24"/>
                <w:szCs w:val="24"/>
              </w:rPr>
              <w:t xml:space="preserve"> Point </w:t>
            </w:r>
            <w:r w:rsidR="00D76D7E">
              <w:rPr>
                <w:rFonts w:ascii="Mind Meridian" w:hAnsi="Mind Meridian" w:cs="Mind Meridian"/>
                <w:sz w:val="24"/>
                <w:szCs w:val="24"/>
              </w:rPr>
              <w:t>29 £</w:t>
            </w:r>
            <w:r w:rsidR="00D76D7E" w:rsidRPr="00D76D7E">
              <w:rPr>
                <w:rFonts w:ascii="Mind Meridian" w:hAnsi="Mind Meridian" w:cs="Mind Meridian"/>
                <w:sz w:val="24"/>
                <w:szCs w:val="24"/>
              </w:rPr>
              <w:t>24,906.14</w:t>
            </w:r>
            <w:r w:rsidR="00D76D7E">
              <w:rPr>
                <w:rFonts w:ascii="Mind Meridian" w:hAnsi="Mind Meridian" w:cs="Mind Meridian"/>
                <w:sz w:val="24"/>
                <w:szCs w:val="24"/>
              </w:rPr>
              <w:t xml:space="preserve"> (FTE)</w:t>
            </w:r>
          </w:p>
          <w:p w14:paraId="7107B935" w14:textId="7438D1DE" w:rsidR="000E616B" w:rsidRPr="00B52E4C" w:rsidRDefault="00AE24E5" w:rsidP="00BE4EA7">
            <w:pPr>
              <w:rPr>
                <w:rFonts w:ascii="Mind Meridian" w:hAnsi="Mind Meridian" w:cs="Mind Meridian"/>
                <w:sz w:val="24"/>
                <w:szCs w:val="24"/>
              </w:rPr>
            </w:pPr>
            <w:r>
              <w:rPr>
                <w:rFonts w:ascii="Mind Meridian" w:hAnsi="Mind Meridian" w:cs="Mind Meridian"/>
                <w:sz w:val="24"/>
                <w:szCs w:val="24"/>
              </w:rPr>
              <w:t>£</w:t>
            </w:r>
            <w:r w:rsidR="00D76D7E">
              <w:rPr>
                <w:rFonts w:ascii="Mind Meridian" w:hAnsi="Mind Meridian" w:cs="Mind Meridian"/>
                <w:sz w:val="24"/>
                <w:szCs w:val="24"/>
              </w:rPr>
              <w:t xml:space="preserve">9,962.45 </w:t>
            </w:r>
            <w:r w:rsidRPr="00AE24E5">
              <w:rPr>
                <w:rFonts w:ascii="Mind Meridian" w:hAnsi="Mind Meridian" w:cs="Mind Meridian"/>
                <w:sz w:val="24"/>
                <w:szCs w:val="24"/>
              </w:rPr>
              <w:t>(Actual Annual Salary)</w:t>
            </w:r>
          </w:p>
        </w:tc>
      </w:tr>
      <w:tr w:rsidR="00510F76" w:rsidRPr="003266AA" w14:paraId="3003FE5E" w14:textId="77777777" w:rsidTr="0084675A">
        <w:tc>
          <w:tcPr>
            <w:tcW w:w="3436" w:type="dxa"/>
          </w:tcPr>
          <w:p w14:paraId="064AB215" w14:textId="77777777" w:rsidR="00510F76" w:rsidRPr="003266AA" w:rsidRDefault="00510F76">
            <w:pPr>
              <w:rPr>
                <w:rFonts w:ascii="Mind Meridian" w:hAnsi="Mind Meridian" w:cs="Mind Meridian"/>
                <w:b/>
                <w:sz w:val="24"/>
                <w:szCs w:val="24"/>
              </w:rPr>
            </w:pPr>
          </w:p>
        </w:tc>
        <w:tc>
          <w:tcPr>
            <w:tcW w:w="6062" w:type="dxa"/>
            <w:gridSpan w:val="3"/>
          </w:tcPr>
          <w:p w14:paraId="7A9E8FEA" w14:textId="77777777" w:rsidR="00735518" w:rsidRPr="003266AA" w:rsidRDefault="00735518" w:rsidP="00CE3FD4">
            <w:pPr>
              <w:rPr>
                <w:rFonts w:ascii="Mind Meridian" w:hAnsi="Mind Meridian" w:cs="Mind Meridian"/>
                <w:sz w:val="24"/>
                <w:szCs w:val="24"/>
              </w:rPr>
            </w:pPr>
          </w:p>
        </w:tc>
      </w:tr>
      <w:tr w:rsidR="00510F76" w:rsidRPr="003266AA" w14:paraId="57137ABB" w14:textId="77777777" w:rsidTr="0084675A">
        <w:tc>
          <w:tcPr>
            <w:tcW w:w="3436" w:type="dxa"/>
          </w:tcPr>
          <w:p w14:paraId="2442277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18F055AD" w14:textId="2BC3FD0E" w:rsidR="00510F76" w:rsidRPr="003266AA" w:rsidRDefault="00AE24E5">
            <w:pPr>
              <w:rPr>
                <w:rFonts w:ascii="Mind Meridian" w:hAnsi="Mind Meridian" w:cs="Mind Meridian"/>
                <w:sz w:val="24"/>
                <w:szCs w:val="24"/>
              </w:rPr>
            </w:pPr>
            <w:r>
              <w:rPr>
                <w:rFonts w:ascii="Mind Meridian" w:hAnsi="Mind Meridian" w:cs="Mind Meridian"/>
                <w:sz w:val="24"/>
                <w:szCs w:val="24"/>
              </w:rPr>
              <w:t>Advocacy Services Manager</w:t>
            </w:r>
          </w:p>
        </w:tc>
      </w:tr>
      <w:tr w:rsidR="00510F76" w:rsidRPr="003266AA" w14:paraId="1FC50861" w14:textId="77777777" w:rsidTr="0084675A">
        <w:tc>
          <w:tcPr>
            <w:tcW w:w="3436" w:type="dxa"/>
          </w:tcPr>
          <w:p w14:paraId="21582A35" w14:textId="77777777" w:rsidR="00510F76" w:rsidRPr="003266AA" w:rsidRDefault="00510F76">
            <w:pPr>
              <w:rPr>
                <w:rFonts w:ascii="Mind Meridian" w:hAnsi="Mind Meridian" w:cs="Mind Meridian"/>
                <w:b/>
                <w:sz w:val="24"/>
                <w:szCs w:val="24"/>
              </w:rPr>
            </w:pPr>
          </w:p>
        </w:tc>
        <w:tc>
          <w:tcPr>
            <w:tcW w:w="6062" w:type="dxa"/>
            <w:gridSpan w:val="3"/>
          </w:tcPr>
          <w:p w14:paraId="4E57F7AA" w14:textId="77777777" w:rsidR="00510F76" w:rsidRPr="003266AA" w:rsidRDefault="00510F76">
            <w:pPr>
              <w:rPr>
                <w:rFonts w:ascii="Mind Meridian" w:hAnsi="Mind Meridian" w:cs="Mind Meridian"/>
                <w:sz w:val="24"/>
                <w:szCs w:val="24"/>
              </w:rPr>
            </w:pPr>
          </w:p>
        </w:tc>
      </w:tr>
      <w:tr w:rsidR="00510F76" w:rsidRPr="003266AA" w14:paraId="0ACB0BC3" w14:textId="77777777" w:rsidTr="0084675A">
        <w:tc>
          <w:tcPr>
            <w:tcW w:w="3436" w:type="dxa"/>
          </w:tcPr>
          <w:p w14:paraId="64DF3FFC" w14:textId="63A00ADB" w:rsidR="00510F76" w:rsidRPr="003266AA" w:rsidRDefault="00510F76" w:rsidP="00B13D54">
            <w:pPr>
              <w:rPr>
                <w:rFonts w:ascii="Mind Meridian" w:hAnsi="Mind Meridian" w:cs="Mind Meridian"/>
                <w:b/>
                <w:sz w:val="24"/>
                <w:szCs w:val="24"/>
              </w:rPr>
            </w:pPr>
          </w:p>
        </w:tc>
        <w:tc>
          <w:tcPr>
            <w:tcW w:w="6062" w:type="dxa"/>
            <w:gridSpan w:val="3"/>
          </w:tcPr>
          <w:p w14:paraId="63A6A313" w14:textId="18CFC034" w:rsidR="00510F76" w:rsidRPr="003266AA" w:rsidRDefault="00510F76">
            <w:pPr>
              <w:rPr>
                <w:rFonts w:ascii="Mind Meridian" w:hAnsi="Mind Meridian" w:cs="Mind Meridian"/>
                <w:sz w:val="24"/>
                <w:szCs w:val="24"/>
              </w:rPr>
            </w:pPr>
          </w:p>
        </w:tc>
      </w:tr>
      <w:tr w:rsidR="00510F76" w:rsidRPr="003266AA" w14:paraId="7BB0785D" w14:textId="77777777" w:rsidTr="0084675A">
        <w:tc>
          <w:tcPr>
            <w:tcW w:w="3436" w:type="dxa"/>
          </w:tcPr>
          <w:p w14:paraId="2A8EF4FC" w14:textId="77777777" w:rsidR="00510F76" w:rsidRPr="003266AA" w:rsidRDefault="00510F76">
            <w:pPr>
              <w:rPr>
                <w:rFonts w:ascii="Mind Meridian" w:hAnsi="Mind Meridian" w:cs="Mind Meridian"/>
                <w:b/>
                <w:sz w:val="24"/>
                <w:szCs w:val="24"/>
              </w:rPr>
            </w:pPr>
          </w:p>
        </w:tc>
        <w:tc>
          <w:tcPr>
            <w:tcW w:w="6062" w:type="dxa"/>
            <w:gridSpan w:val="3"/>
          </w:tcPr>
          <w:p w14:paraId="4959236A" w14:textId="77777777" w:rsidR="00510F76" w:rsidRPr="003266AA" w:rsidRDefault="00510F76">
            <w:pPr>
              <w:rPr>
                <w:rFonts w:ascii="Mind Meridian" w:hAnsi="Mind Meridian" w:cs="Mind Meridian"/>
                <w:sz w:val="24"/>
                <w:szCs w:val="24"/>
              </w:rPr>
            </w:pPr>
          </w:p>
        </w:tc>
      </w:tr>
      <w:tr w:rsidR="00510F76" w:rsidRPr="003266AA" w14:paraId="7F708B19" w14:textId="77777777" w:rsidTr="0084675A">
        <w:tc>
          <w:tcPr>
            <w:tcW w:w="3436" w:type="dxa"/>
          </w:tcPr>
          <w:p w14:paraId="3C068657"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3613E1CC" w14:textId="77777777" w:rsidR="004F5F1F" w:rsidRDefault="004F5F1F">
            <w:pPr>
              <w:rPr>
                <w:rFonts w:ascii="Mind Meridian" w:hAnsi="Mind Meridian" w:cs="Mind Meridian"/>
                <w:b/>
                <w:sz w:val="24"/>
                <w:szCs w:val="24"/>
              </w:rPr>
            </w:pPr>
          </w:p>
          <w:p w14:paraId="33CA10F9" w14:textId="77777777" w:rsidR="004F5F1F" w:rsidRDefault="004F5F1F">
            <w:pPr>
              <w:rPr>
                <w:rFonts w:ascii="Mind Meridian" w:hAnsi="Mind Meridian" w:cs="Mind Meridian"/>
                <w:b/>
                <w:sz w:val="24"/>
                <w:szCs w:val="24"/>
              </w:rPr>
            </w:pPr>
          </w:p>
          <w:p w14:paraId="69F9ED55"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3412BDA8" w14:textId="77777777" w:rsidR="004F5F1F" w:rsidRDefault="004F5F1F" w:rsidP="004F5F1F">
            <w:pPr>
              <w:rPr>
                <w:rFonts w:ascii="Mind Meridian" w:hAnsi="Mind Meridian" w:cs="Mind Meridian"/>
                <w:b/>
                <w:bCs/>
                <w:sz w:val="24"/>
                <w:szCs w:val="24"/>
              </w:rPr>
            </w:pPr>
          </w:p>
          <w:p w14:paraId="4E029F76"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55AC4C01" w14:textId="77777777" w:rsidR="004F5F1F" w:rsidRPr="003266AA" w:rsidRDefault="004F5F1F">
            <w:pPr>
              <w:rPr>
                <w:rFonts w:ascii="Mind Meridian" w:hAnsi="Mind Meridian" w:cs="Mind Meridian"/>
                <w:b/>
                <w:sz w:val="24"/>
                <w:szCs w:val="24"/>
              </w:rPr>
            </w:pPr>
          </w:p>
        </w:tc>
        <w:tc>
          <w:tcPr>
            <w:tcW w:w="6062" w:type="dxa"/>
            <w:gridSpan w:val="3"/>
          </w:tcPr>
          <w:p w14:paraId="4DECAFE8" w14:textId="75E59DBA" w:rsidR="00510F76" w:rsidRDefault="00D364EC" w:rsidP="00633A1D">
            <w:pPr>
              <w:rPr>
                <w:rFonts w:ascii="Mind Meridian" w:hAnsi="Mind Meridian" w:cs="Mind Meridian"/>
                <w:b/>
                <w:bCs/>
                <w:sz w:val="24"/>
                <w:szCs w:val="24"/>
              </w:rPr>
            </w:pPr>
            <w:r w:rsidRPr="00D364EC">
              <w:rPr>
                <w:rFonts w:ascii="Mind Meridian" w:hAnsi="Mind Meridian" w:cs="Mind Meridian"/>
                <w:bCs/>
                <w:sz w:val="24"/>
                <w:szCs w:val="24"/>
              </w:rPr>
              <w:t xml:space="preserve">14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p>
          <w:p w14:paraId="0C25468E" w14:textId="77777777" w:rsidR="004F5F1F" w:rsidRDefault="004F5F1F" w:rsidP="00633A1D">
            <w:pPr>
              <w:rPr>
                <w:rFonts w:ascii="Mind Meridian" w:hAnsi="Mind Meridian" w:cs="Mind Meridian"/>
                <w:b/>
                <w:bCs/>
                <w:sz w:val="24"/>
                <w:szCs w:val="24"/>
              </w:rPr>
            </w:pPr>
          </w:p>
          <w:p w14:paraId="0D105EF3" w14:textId="1123AE3A" w:rsidR="004F5F1F" w:rsidRDefault="00AE24E5" w:rsidP="00633A1D">
            <w:pPr>
              <w:rPr>
                <w:rFonts w:ascii="Mind Meridian" w:hAnsi="Mind Meridian" w:cs="Mind Meridian"/>
                <w:sz w:val="24"/>
                <w:szCs w:val="24"/>
              </w:rPr>
            </w:pPr>
            <w:r>
              <w:rPr>
                <w:rFonts w:ascii="Mind Meridian" w:hAnsi="Mind Meridian" w:cs="Mind Meridian"/>
                <w:sz w:val="24"/>
                <w:szCs w:val="24"/>
              </w:rPr>
              <w:t>Rochdale</w:t>
            </w:r>
            <w:r w:rsidR="003052D9">
              <w:rPr>
                <w:rFonts w:ascii="Mind Meridian" w:hAnsi="Mind Meridian" w:cs="Mind Meridian"/>
                <w:sz w:val="24"/>
                <w:szCs w:val="24"/>
              </w:rPr>
              <w:t xml:space="preserve">, </w:t>
            </w:r>
            <w:r w:rsidR="00DE52A7">
              <w:rPr>
                <w:rFonts w:ascii="Mind Meridian" w:hAnsi="Mind Meridian" w:cs="Mind Meridian"/>
                <w:sz w:val="24"/>
                <w:szCs w:val="24"/>
              </w:rPr>
              <w:t>Bury &amp;</w:t>
            </w:r>
            <w:r>
              <w:rPr>
                <w:rFonts w:ascii="Mind Meridian" w:hAnsi="Mind Meridian" w:cs="Mind Meridian"/>
                <w:sz w:val="24"/>
                <w:szCs w:val="24"/>
              </w:rPr>
              <w:t xml:space="preserve"> Tameside.</w:t>
            </w:r>
          </w:p>
          <w:p w14:paraId="48174DF1" w14:textId="77777777" w:rsidR="004F5F1F" w:rsidRDefault="004F5F1F" w:rsidP="00633A1D">
            <w:pPr>
              <w:rPr>
                <w:rFonts w:ascii="Mind Meridian" w:hAnsi="Mind Meridian" w:cs="Mind Meridian"/>
                <w:sz w:val="24"/>
                <w:szCs w:val="24"/>
              </w:rPr>
            </w:pPr>
          </w:p>
          <w:p w14:paraId="4116033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04857D8B"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102DF1F3" w14:textId="32819C68"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Flexible working arrangements to help balance work and personal commitments.</w:t>
            </w:r>
          </w:p>
          <w:p w14:paraId="4DA7B07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3528F5F5"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7184A291" w14:textId="77777777" w:rsidTr="0084675A">
        <w:tc>
          <w:tcPr>
            <w:tcW w:w="3436" w:type="dxa"/>
          </w:tcPr>
          <w:p w14:paraId="1B9528C8" w14:textId="77777777" w:rsidR="00510F76" w:rsidRPr="003266AA" w:rsidRDefault="00510F76">
            <w:pPr>
              <w:rPr>
                <w:rFonts w:ascii="Mind Meridian" w:hAnsi="Mind Meridian" w:cs="Mind Meridian"/>
                <w:b/>
                <w:sz w:val="24"/>
                <w:szCs w:val="24"/>
              </w:rPr>
            </w:pPr>
          </w:p>
        </w:tc>
        <w:tc>
          <w:tcPr>
            <w:tcW w:w="6062" w:type="dxa"/>
            <w:gridSpan w:val="3"/>
          </w:tcPr>
          <w:p w14:paraId="444A4D4F" w14:textId="77777777" w:rsidR="00510F76" w:rsidRPr="003266AA" w:rsidRDefault="00510F76">
            <w:pPr>
              <w:rPr>
                <w:rFonts w:ascii="Mind Meridian" w:hAnsi="Mind Meridian" w:cs="Mind Meridian"/>
                <w:sz w:val="24"/>
                <w:szCs w:val="24"/>
              </w:rPr>
            </w:pPr>
          </w:p>
        </w:tc>
      </w:tr>
      <w:tr w:rsidR="005365BA" w:rsidRPr="003266AA" w14:paraId="0BF4FCF3" w14:textId="77777777" w:rsidTr="0084675A">
        <w:tc>
          <w:tcPr>
            <w:tcW w:w="3436" w:type="dxa"/>
          </w:tcPr>
          <w:p w14:paraId="085D90D6"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088A1479"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3440184F"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19F16AF0" w14:textId="77777777" w:rsidR="005365BA" w:rsidRPr="003266AA" w:rsidRDefault="005365BA" w:rsidP="005365BA">
            <w:pPr>
              <w:rPr>
                <w:rFonts w:ascii="Mind Meridian" w:hAnsi="Mind Meridian" w:cs="Mind Meridian"/>
                <w:sz w:val="24"/>
                <w:szCs w:val="24"/>
              </w:rPr>
            </w:pPr>
          </w:p>
          <w:p w14:paraId="5DA043AA"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lastRenderedPageBreak/>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6850BFB9"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CD81CC8"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09D5192C"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4F3371D8"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3A3428A"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293C5E28" w14:textId="77777777" w:rsidR="005365BA" w:rsidRPr="003266AA" w:rsidRDefault="005365BA" w:rsidP="005365BA">
            <w:pPr>
              <w:rPr>
                <w:rFonts w:ascii="Mind Meridian" w:hAnsi="Mind Meridian" w:cs="Mind Meridian"/>
                <w:sz w:val="24"/>
                <w:szCs w:val="24"/>
              </w:rPr>
            </w:pPr>
          </w:p>
        </w:tc>
      </w:tr>
      <w:tr w:rsidR="005365BA" w:rsidRPr="003266AA" w14:paraId="5653779A" w14:textId="77777777" w:rsidTr="0084675A">
        <w:trPr>
          <w:gridAfter w:val="1"/>
          <w:wAfter w:w="858" w:type="dxa"/>
        </w:trPr>
        <w:tc>
          <w:tcPr>
            <w:tcW w:w="3686" w:type="dxa"/>
            <w:gridSpan w:val="2"/>
          </w:tcPr>
          <w:p w14:paraId="5098B6A4" w14:textId="77777777" w:rsidR="005365BA" w:rsidRPr="003266AA" w:rsidRDefault="005365BA" w:rsidP="005365BA">
            <w:pPr>
              <w:rPr>
                <w:rFonts w:ascii="Mind Meridian" w:hAnsi="Mind Meridian" w:cs="Mind Meridian"/>
                <w:b/>
                <w:sz w:val="24"/>
                <w:szCs w:val="24"/>
              </w:rPr>
            </w:pPr>
          </w:p>
        </w:tc>
        <w:tc>
          <w:tcPr>
            <w:tcW w:w="4954" w:type="dxa"/>
          </w:tcPr>
          <w:p w14:paraId="0DA38C8B" w14:textId="77777777" w:rsidR="005365BA" w:rsidRPr="003266AA" w:rsidRDefault="005365BA" w:rsidP="005365BA">
            <w:pPr>
              <w:rPr>
                <w:rFonts w:ascii="Mind Meridian" w:hAnsi="Mind Meridian" w:cs="Mind Meridian"/>
                <w:sz w:val="24"/>
                <w:szCs w:val="24"/>
              </w:rPr>
            </w:pPr>
          </w:p>
        </w:tc>
      </w:tr>
    </w:tbl>
    <w:p w14:paraId="5B20373F" w14:textId="77777777" w:rsidR="00D06FB3" w:rsidRPr="003266AA"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7DF43FBA" w14:textId="77777777" w:rsidR="00D06FB3" w:rsidRPr="003266AA" w:rsidRDefault="00D06FB3" w:rsidP="00D06FB3">
      <w:pPr>
        <w:rPr>
          <w:rFonts w:ascii="Mind Meridian" w:hAnsi="Mind Meridian" w:cs="Mind Meridian"/>
          <w:b/>
          <w:sz w:val="24"/>
          <w:szCs w:val="24"/>
          <w:u w:val="single"/>
        </w:rPr>
      </w:pPr>
    </w:p>
    <w:p w14:paraId="4CB68C75" w14:textId="56BFFC92" w:rsidR="004B369D" w:rsidRPr="004B369D" w:rsidRDefault="004B369D" w:rsidP="004B369D">
      <w:pPr>
        <w:spacing w:after="120"/>
        <w:rPr>
          <w:rFonts w:ascii="Mind Meridian" w:hAnsi="Mind Meridian" w:cs="Mind Meridian"/>
          <w:sz w:val="24"/>
          <w:szCs w:val="24"/>
        </w:rPr>
      </w:pPr>
      <w:bookmarkStart w:id="0" w:name="_Hlk92358875"/>
      <w:r w:rsidRPr="004B369D">
        <w:rPr>
          <w:rFonts w:ascii="Mind Meridian" w:hAnsi="Mind Meridian" w:cs="Mind Meridian"/>
          <w:sz w:val="24"/>
          <w:szCs w:val="24"/>
        </w:rPr>
        <w:t xml:space="preserve">Rochdale and District Mind have held the Secure Advocacy contracts for Prospect Place, Tatton and CAMHS (Fairfield Hospital) for over 10 years. Having held the contract for such a prolonged period is a testament to the level of service we provide and the staff working within the service. </w:t>
      </w:r>
    </w:p>
    <w:p w14:paraId="12374E61" w14:textId="1A8EC171" w:rsidR="004B369D" w:rsidRDefault="004B369D" w:rsidP="004B369D">
      <w:pPr>
        <w:spacing w:after="120"/>
        <w:rPr>
          <w:rFonts w:ascii="Mind Meridian" w:hAnsi="Mind Meridian" w:cs="Mind Meridian"/>
          <w:sz w:val="24"/>
          <w:szCs w:val="24"/>
        </w:rPr>
      </w:pPr>
      <w:r w:rsidRPr="004B369D">
        <w:rPr>
          <w:rFonts w:ascii="Mind Meridian" w:hAnsi="Mind Meridian" w:cs="Mind Meridian"/>
          <w:sz w:val="24"/>
          <w:szCs w:val="24"/>
        </w:rPr>
        <w:t xml:space="preserve">The advocacy service has a base at the Wellbeing Centre however a significant amount of the advocates time will be working upon the units. We have a cloud-based database for case-notes. </w:t>
      </w:r>
    </w:p>
    <w:p w14:paraId="719FBD0D" w14:textId="605C7A65" w:rsidR="00C06500" w:rsidRDefault="00C06500" w:rsidP="00C06500">
      <w:pPr>
        <w:rPr>
          <w:rFonts w:ascii="Mind Meridian" w:hAnsi="Mind Meridian" w:cs="Mind Meridian"/>
          <w:sz w:val="24"/>
          <w:szCs w:val="24"/>
        </w:rPr>
      </w:pPr>
      <w:r>
        <w:rPr>
          <w:rFonts w:ascii="Mind Meridian" w:hAnsi="Mind Meridian" w:cs="Mind Meridian"/>
          <w:sz w:val="24"/>
          <w:szCs w:val="24"/>
        </w:rPr>
        <w:t>Rochdale and District Mind are willing to train and support the right candidate to achieve the Advocacy Qualification as we consider our core values to be the most important aspect when supporting patients detained in hospital.</w:t>
      </w:r>
      <w:r w:rsidR="00944530">
        <w:rPr>
          <w:rFonts w:ascii="Mind Meridian" w:hAnsi="Mind Meridian" w:cs="Mind Meridian"/>
          <w:sz w:val="24"/>
          <w:szCs w:val="24"/>
        </w:rPr>
        <w:t xml:space="preserve"> The successful applicant will:</w:t>
      </w:r>
    </w:p>
    <w:p w14:paraId="5C338CFA" w14:textId="77777777" w:rsidR="00466061" w:rsidRPr="004B369D" w:rsidRDefault="00466061" w:rsidP="004B369D">
      <w:pPr>
        <w:spacing w:after="120"/>
        <w:rPr>
          <w:rFonts w:ascii="Mind Meridian" w:hAnsi="Mind Meridian" w:cs="Mind Meridian"/>
          <w:sz w:val="24"/>
          <w:szCs w:val="24"/>
        </w:rPr>
      </w:pPr>
    </w:p>
    <w:p w14:paraId="5F7038DA" w14:textId="77777777" w:rsidR="00466061" w:rsidRPr="00466061" w:rsidRDefault="00466061" w:rsidP="00466061">
      <w:pPr>
        <w:pStyle w:val="ListParagraph"/>
        <w:numPr>
          <w:ilvl w:val="0"/>
          <w:numId w:val="17"/>
        </w:numPr>
        <w:spacing w:after="120"/>
        <w:rPr>
          <w:rFonts w:ascii="Mind Meridian" w:hAnsi="Mind Meridian" w:cs="Mind Meridian"/>
          <w:sz w:val="24"/>
          <w:szCs w:val="24"/>
        </w:rPr>
      </w:pPr>
      <w:r w:rsidRPr="00466061">
        <w:rPr>
          <w:rFonts w:ascii="Mind Meridian" w:hAnsi="Mind Meridian" w:cs="Mind Meridian"/>
          <w:sz w:val="24"/>
          <w:szCs w:val="24"/>
        </w:rPr>
        <w:t xml:space="preserve">Provide statutory support as defined by the MH Act to detained patients across a range of settings </w:t>
      </w:r>
    </w:p>
    <w:p w14:paraId="6F41DF6E" w14:textId="77777777" w:rsidR="00466061" w:rsidRPr="00466061" w:rsidRDefault="00466061" w:rsidP="00466061">
      <w:pPr>
        <w:pStyle w:val="ListParagraph"/>
        <w:numPr>
          <w:ilvl w:val="0"/>
          <w:numId w:val="17"/>
        </w:numPr>
        <w:spacing w:after="120"/>
        <w:rPr>
          <w:rFonts w:ascii="Mind Meridian" w:hAnsi="Mind Meridian" w:cs="Mind Meridian"/>
          <w:sz w:val="24"/>
          <w:szCs w:val="24"/>
        </w:rPr>
      </w:pPr>
      <w:r w:rsidRPr="00466061">
        <w:rPr>
          <w:rFonts w:ascii="Mind Meridian" w:hAnsi="Mind Meridian" w:cs="Mind Meridian"/>
          <w:sz w:val="24"/>
          <w:szCs w:val="24"/>
        </w:rPr>
        <w:t>Follow a rights-based approach supporting patients</w:t>
      </w:r>
    </w:p>
    <w:p w14:paraId="4D256FCD" w14:textId="77777777" w:rsidR="00466061" w:rsidRPr="00466061" w:rsidRDefault="00466061" w:rsidP="00466061">
      <w:pPr>
        <w:pStyle w:val="ListParagraph"/>
        <w:numPr>
          <w:ilvl w:val="0"/>
          <w:numId w:val="17"/>
        </w:numPr>
        <w:spacing w:after="120"/>
        <w:rPr>
          <w:rFonts w:ascii="Mind Meridian" w:hAnsi="Mind Meridian" w:cs="Mind Meridian"/>
          <w:sz w:val="24"/>
          <w:szCs w:val="24"/>
        </w:rPr>
      </w:pPr>
      <w:r w:rsidRPr="00466061">
        <w:rPr>
          <w:rFonts w:ascii="Mind Meridian" w:hAnsi="Mind Meridian" w:cs="Mind Meridian"/>
          <w:sz w:val="24"/>
          <w:szCs w:val="24"/>
        </w:rPr>
        <w:t>Attend meetings with or on behalf of patients relating to their care whilst in hospital</w:t>
      </w:r>
    </w:p>
    <w:p w14:paraId="303EFA98" w14:textId="77777777" w:rsidR="00466061" w:rsidRPr="00466061" w:rsidRDefault="00466061" w:rsidP="00466061">
      <w:pPr>
        <w:pStyle w:val="ListParagraph"/>
        <w:numPr>
          <w:ilvl w:val="0"/>
          <w:numId w:val="17"/>
        </w:numPr>
        <w:spacing w:after="120"/>
        <w:rPr>
          <w:rFonts w:ascii="Mind Meridian" w:hAnsi="Mind Meridian" w:cs="Mind Meridian"/>
          <w:sz w:val="24"/>
          <w:szCs w:val="24"/>
        </w:rPr>
      </w:pPr>
      <w:r w:rsidRPr="00466061">
        <w:rPr>
          <w:rFonts w:ascii="Mind Meridian" w:hAnsi="Mind Meridian" w:cs="Mind Meridian"/>
          <w:sz w:val="24"/>
          <w:szCs w:val="24"/>
        </w:rPr>
        <w:t>Record case-notes in accordance with agreed timescales</w:t>
      </w:r>
    </w:p>
    <w:p w14:paraId="7B205B01" w14:textId="11488280" w:rsidR="00466061" w:rsidRDefault="00466061" w:rsidP="00466061">
      <w:pPr>
        <w:pStyle w:val="ListParagraph"/>
        <w:numPr>
          <w:ilvl w:val="0"/>
          <w:numId w:val="17"/>
        </w:numPr>
        <w:spacing w:after="120"/>
        <w:rPr>
          <w:rFonts w:ascii="Mind Meridian" w:hAnsi="Mind Meridian" w:cs="Mind Meridian"/>
          <w:sz w:val="24"/>
          <w:szCs w:val="24"/>
        </w:rPr>
      </w:pPr>
      <w:r w:rsidRPr="00466061">
        <w:rPr>
          <w:rFonts w:ascii="Mind Meridian" w:hAnsi="Mind Meridian" w:cs="Mind Meridian"/>
          <w:sz w:val="24"/>
          <w:szCs w:val="24"/>
        </w:rPr>
        <w:t>Proactively approach patients upon units to offer support.</w:t>
      </w:r>
    </w:p>
    <w:p w14:paraId="1E3DCC97" w14:textId="726BC756" w:rsidR="00D06FB3" w:rsidRPr="00C06500" w:rsidRDefault="00466061" w:rsidP="00C06500">
      <w:pPr>
        <w:pStyle w:val="ListParagraph"/>
        <w:numPr>
          <w:ilvl w:val="0"/>
          <w:numId w:val="17"/>
        </w:numPr>
        <w:rPr>
          <w:rFonts w:ascii="Mind Meridian" w:hAnsi="Mind Meridian" w:cs="Mind Meridian"/>
          <w:sz w:val="24"/>
          <w:szCs w:val="24"/>
        </w:rPr>
      </w:pPr>
      <w:r w:rsidRPr="00466061">
        <w:rPr>
          <w:rFonts w:ascii="Mind Meridian" w:hAnsi="Mind Meridian" w:cs="Mind Meridian"/>
          <w:sz w:val="24"/>
          <w:szCs w:val="24"/>
        </w:rPr>
        <w:t xml:space="preserve">To be able to </w:t>
      </w:r>
      <w:proofErr w:type="gramStart"/>
      <w:r w:rsidRPr="00466061">
        <w:rPr>
          <w:rFonts w:ascii="Mind Meridian" w:hAnsi="Mind Meridian" w:cs="Mind Meridian"/>
          <w:sz w:val="24"/>
          <w:szCs w:val="24"/>
        </w:rPr>
        <w:t>evidence Rochdale &amp; District Mind’s values at all times</w:t>
      </w:r>
      <w:proofErr w:type="gramEnd"/>
      <w:r w:rsidRPr="00466061">
        <w:rPr>
          <w:rFonts w:ascii="Mind Meridian" w:hAnsi="Mind Meridian" w:cs="Mind Meridian"/>
          <w:sz w:val="24"/>
          <w:szCs w:val="24"/>
        </w:rPr>
        <w:t xml:space="preserve">, which underpin Rochdale &amp; District Mind’s mission to ‘ensure that people do not face mental health issues alone and can lead their lives free from stigma and discrimination’ by being open, collaborative, responsive, independent and unstoppable. </w:t>
      </w:r>
    </w:p>
    <w:bookmarkEnd w:id="0"/>
    <w:p w14:paraId="43DE86CF" w14:textId="77777777" w:rsidR="00A27D76" w:rsidRPr="003266AA" w:rsidRDefault="00A27D76" w:rsidP="00D06FB3">
      <w:pPr>
        <w:rPr>
          <w:rFonts w:ascii="Mind Meridian" w:hAnsi="Mind Meridian" w:cs="Mind Meridian"/>
          <w:sz w:val="24"/>
          <w:szCs w:val="24"/>
        </w:rPr>
      </w:pPr>
    </w:p>
    <w:p w14:paraId="4AE697C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0B5897D1" w14:textId="77777777" w:rsidR="00E31A9C" w:rsidRPr="003266AA" w:rsidRDefault="00E31A9C" w:rsidP="00E31A9C">
      <w:pPr>
        <w:rPr>
          <w:rFonts w:ascii="Mind Meridian" w:hAnsi="Mind Meridian" w:cs="Mind Meridian"/>
          <w:sz w:val="24"/>
          <w:szCs w:val="24"/>
        </w:rPr>
      </w:pPr>
    </w:p>
    <w:p w14:paraId="60C4D217"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79BC99CA" w14:textId="77777777" w:rsidR="00E73237" w:rsidRDefault="00E73237" w:rsidP="00E73237">
      <w:pPr>
        <w:rPr>
          <w:rFonts w:ascii="Mind Meridian" w:eastAsiaTheme="minorHAnsi" w:hAnsi="Mind Meridian" w:cs="Mind Meridian"/>
          <w:sz w:val="24"/>
          <w:szCs w:val="24"/>
          <w:u w:val="single"/>
        </w:rPr>
      </w:pPr>
    </w:p>
    <w:p w14:paraId="5364C7A1"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5C4B3F08" w14:textId="77777777" w:rsidR="00E73237" w:rsidRDefault="00E73237" w:rsidP="00E73237">
      <w:pPr>
        <w:rPr>
          <w:rFonts w:ascii="Mind Meridian" w:eastAsiaTheme="minorHAnsi" w:hAnsi="Mind Meridian" w:cs="Mind Meridian"/>
          <w:sz w:val="24"/>
          <w:szCs w:val="24"/>
        </w:rPr>
      </w:pPr>
    </w:p>
    <w:p w14:paraId="4DBE040D"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lastRenderedPageBreak/>
        <w:t xml:space="preserve">To work within our policies and procedures for maintaining safeguarding principles whilst working with service users, </w:t>
      </w:r>
      <w:proofErr w:type="gramStart"/>
      <w:r>
        <w:rPr>
          <w:rFonts w:ascii="Mind Meridian" w:hAnsi="Mind Meridian" w:cs="Mind Meridian"/>
          <w:sz w:val="24"/>
          <w:szCs w:val="24"/>
        </w:rPr>
        <w:t>volunteers</w:t>
      </w:r>
      <w:proofErr w:type="gramEnd"/>
      <w:r>
        <w:rPr>
          <w:rFonts w:ascii="Mind Meridian" w:hAnsi="Mind Meridian" w:cs="Mind Meridian"/>
          <w:sz w:val="24"/>
          <w:szCs w:val="24"/>
        </w:rPr>
        <w:t xml:space="preserve"> and staff, with support from your line manager and the Designated Safeguarding Lead. </w:t>
      </w:r>
    </w:p>
    <w:p w14:paraId="0DAE4104" w14:textId="77777777" w:rsidR="00E73237" w:rsidRDefault="00E73237" w:rsidP="00E73237">
      <w:pPr>
        <w:pStyle w:val="ListParagraph"/>
        <w:rPr>
          <w:rFonts w:ascii="Mind Meridian" w:eastAsiaTheme="minorHAnsi" w:hAnsi="Mind Meridian" w:cs="Mind Meridian"/>
          <w:sz w:val="24"/>
          <w:szCs w:val="24"/>
        </w:rPr>
      </w:pPr>
    </w:p>
    <w:p w14:paraId="7100E535"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4A660948" w14:textId="77777777" w:rsidR="00E73237" w:rsidRDefault="00E73237" w:rsidP="00E73237">
      <w:pPr>
        <w:pStyle w:val="ListParagraph"/>
        <w:rPr>
          <w:rFonts w:ascii="Mind Meridian" w:eastAsiaTheme="minorHAnsi" w:hAnsi="Mind Meridian" w:cs="Mind Meridian"/>
          <w:sz w:val="24"/>
          <w:szCs w:val="24"/>
        </w:rPr>
      </w:pPr>
    </w:p>
    <w:p w14:paraId="477EDFB4"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6958E058" w14:textId="77777777" w:rsidR="00B55590" w:rsidRDefault="00B55590" w:rsidP="00B55590">
      <w:pPr>
        <w:rPr>
          <w:rFonts w:ascii="Mind Meridian" w:hAnsi="Mind Meridian" w:cs="Mind Meridian"/>
          <w:sz w:val="24"/>
          <w:szCs w:val="24"/>
        </w:rPr>
      </w:pPr>
    </w:p>
    <w:p w14:paraId="11A375A6" w14:textId="77777777" w:rsidR="00B55590" w:rsidRPr="00547481" w:rsidRDefault="00B55590" w:rsidP="00B55590">
      <w:pPr>
        <w:rPr>
          <w:rFonts w:ascii="Mind Meridian Display" w:hAnsi="Mind Meridian Display" w:cs="Mind Meridian Display"/>
          <w:bCs/>
          <w:color w:val="1300C1"/>
          <w:sz w:val="32"/>
          <w:szCs w:val="32"/>
        </w:rPr>
      </w:pPr>
      <w:bookmarkStart w:id="1"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46E52770" w14:textId="77777777" w:rsidR="00B55590" w:rsidRPr="003266AA" w:rsidRDefault="00B55590" w:rsidP="00B55590">
      <w:pPr>
        <w:rPr>
          <w:rFonts w:ascii="Mind Meridian" w:hAnsi="Mind Meridian" w:cs="Mind Meridian"/>
          <w:sz w:val="24"/>
          <w:szCs w:val="24"/>
        </w:rPr>
      </w:pPr>
    </w:p>
    <w:p w14:paraId="6026CE20"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4BBE84AE"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66F4E5FE"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C2838DC" w14:textId="77777777" w:rsidR="00B55590" w:rsidRPr="00B55590" w:rsidRDefault="00B55590" w:rsidP="00B55590">
      <w:pPr>
        <w:rPr>
          <w:rFonts w:ascii="Mind Meridian" w:hAnsi="Mind Meridian" w:cs="Mind Meridian"/>
          <w:sz w:val="24"/>
          <w:szCs w:val="24"/>
        </w:rPr>
      </w:pPr>
    </w:p>
    <w:p w14:paraId="0E1A25DE" w14:textId="77777777" w:rsidR="00E31A9C" w:rsidRPr="003266AA" w:rsidRDefault="00E31A9C" w:rsidP="00E31A9C">
      <w:pPr>
        <w:rPr>
          <w:rFonts w:ascii="Mind Meridian" w:hAnsi="Mind Meridian" w:cs="Mind Meridian"/>
          <w:sz w:val="24"/>
          <w:szCs w:val="24"/>
        </w:rPr>
      </w:pPr>
    </w:p>
    <w:p w14:paraId="1C2B763D"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1"/>
    <w:p w14:paraId="4A63CBAA" w14:textId="77777777" w:rsidR="00A06626" w:rsidRPr="00547481" w:rsidRDefault="00A06626" w:rsidP="00A06626">
      <w:pPr>
        <w:tabs>
          <w:tab w:val="left" w:pos="1418"/>
        </w:tabs>
        <w:rPr>
          <w:rFonts w:ascii="Mind Meridian" w:hAnsi="Mind Meridian" w:cs="Mind Meridian"/>
          <w:sz w:val="24"/>
          <w:szCs w:val="24"/>
        </w:rPr>
      </w:pPr>
    </w:p>
    <w:p w14:paraId="718919DD" w14:textId="77777777" w:rsidR="00E31A9C" w:rsidRPr="00547481" w:rsidRDefault="00E31A9C" w:rsidP="00E31A9C">
      <w:pPr>
        <w:tabs>
          <w:tab w:val="left" w:pos="1418"/>
        </w:tabs>
        <w:rPr>
          <w:rFonts w:ascii="Mind Meridian" w:hAnsi="Mind Meridian" w:cs="Mind Meridian"/>
          <w:sz w:val="24"/>
          <w:szCs w:val="24"/>
        </w:rPr>
      </w:pPr>
    </w:p>
    <w:p w14:paraId="33B21CB6"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32C2687F" w14:textId="77777777" w:rsidTr="00547481">
        <w:trPr>
          <w:trHeight w:val="677"/>
        </w:trPr>
        <w:tc>
          <w:tcPr>
            <w:tcW w:w="2802" w:type="dxa"/>
          </w:tcPr>
          <w:p w14:paraId="53043B79"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646A6420" w14:textId="0A0F1639" w:rsidR="00510F76" w:rsidRPr="00547481" w:rsidRDefault="00FA4473">
            <w:pPr>
              <w:rPr>
                <w:rFonts w:ascii="Mind Meridian" w:hAnsi="Mind Meridian" w:cs="Mind Meridian"/>
                <w:sz w:val="24"/>
                <w:szCs w:val="24"/>
              </w:rPr>
            </w:pPr>
            <w:r>
              <w:rPr>
                <w:rFonts w:ascii="Mind Meridian" w:hAnsi="Mind Meridian" w:cs="Mind Meridian"/>
                <w:sz w:val="24"/>
                <w:szCs w:val="24"/>
              </w:rPr>
              <w:t>Katie Howard-Spink</w:t>
            </w:r>
          </w:p>
          <w:p w14:paraId="6090114A" w14:textId="77777777" w:rsidR="00507163" w:rsidRPr="00547481" w:rsidRDefault="00507163">
            <w:pPr>
              <w:rPr>
                <w:rFonts w:ascii="Mind Meridian" w:hAnsi="Mind Meridian" w:cs="Mind Meridian"/>
                <w:sz w:val="24"/>
                <w:szCs w:val="24"/>
              </w:rPr>
            </w:pPr>
          </w:p>
        </w:tc>
        <w:tc>
          <w:tcPr>
            <w:tcW w:w="851" w:type="dxa"/>
          </w:tcPr>
          <w:p w14:paraId="11F432C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604CCF89" w14:textId="77777777" w:rsidR="00924E45" w:rsidRPr="00547481" w:rsidRDefault="00924E45">
            <w:pPr>
              <w:rPr>
                <w:rFonts w:ascii="Mind Meridian" w:hAnsi="Mind Meridian" w:cs="Mind Meridian"/>
                <w:sz w:val="24"/>
                <w:szCs w:val="24"/>
              </w:rPr>
            </w:pPr>
          </w:p>
          <w:p w14:paraId="7DC2B367" w14:textId="77777777" w:rsidR="00924E45" w:rsidRPr="00547481" w:rsidRDefault="00924E45">
            <w:pPr>
              <w:rPr>
                <w:rFonts w:ascii="Mind Meridian" w:hAnsi="Mind Meridian" w:cs="Mind Meridian"/>
                <w:sz w:val="24"/>
                <w:szCs w:val="24"/>
              </w:rPr>
            </w:pPr>
          </w:p>
        </w:tc>
        <w:tc>
          <w:tcPr>
            <w:tcW w:w="1843" w:type="dxa"/>
          </w:tcPr>
          <w:p w14:paraId="31696131" w14:textId="75240A5E" w:rsidR="00273DB1" w:rsidRPr="00547481" w:rsidRDefault="00FA4473">
            <w:pPr>
              <w:rPr>
                <w:rFonts w:ascii="Mind Meridian" w:hAnsi="Mind Meridian" w:cs="Mind Meridian"/>
                <w:sz w:val="24"/>
                <w:szCs w:val="24"/>
              </w:rPr>
            </w:pPr>
            <w:r w:rsidRPr="00FA4473">
              <w:rPr>
                <w:rFonts w:ascii="Mind Meridian" w:hAnsi="Mind Meridian" w:cs="Mind Meridian"/>
                <w:sz w:val="24"/>
                <w:szCs w:val="24"/>
              </w:rPr>
              <w:t>07</w:t>
            </w:r>
            <w:r w:rsidR="00DF51B4" w:rsidRPr="00FA4473">
              <w:rPr>
                <w:rFonts w:ascii="Mind Meridian" w:hAnsi="Mind Meridian" w:cs="Mind Meridian"/>
                <w:sz w:val="24"/>
                <w:szCs w:val="24"/>
              </w:rPr>
              <w:t>/</w:t>
            </w:r>
            <w:r w:rsidRPr="00FA4473">
              <w:rPr>
                <w:rFonts w:ascii="Mind Meridian" w:hAnsi="Mind Meridian" w:cs="Mind Meridian"/>
                <w:sz w:val="24"/>
                <w:szCs w:val="24"/>
              </w:rPr>
              <w:t>11</w:t>
            </w:r>
            <w:r w:rsidR="00DF51B4" w:rsidRPr="00FA4473">
              <w:rPr>
                <w:rFonts w:ascii="Mind Meridian" w:hAnsi="Mind Meridian" w:cs="Mind Meridian"/>
                <w:sz w:val="24"/>
                <w:szCs w:val="24"/>
              </w:rPr>
              <w:t>/</w:t>
            </w:r>
            <w:r w:rsidRPr="00FA4473">
              <w:rPr>
                <w:rFonts w:ascii="Mind Meridian" w:hAnsi="Mind Meridian" w:cs="Mind Meridian"/>
                <w:sz w:val="24"/>
                <w:szCs w:val="24"/>
              </w:rPr>
              <w:t>22</w:t>
            </w:r>
          </w:p>
        </w:tc>
      </w:tr>
      <w:tr w:rsidR="00510F76" w:rsidRPr="00547481" w14:paraId="59438998" w14:textId="77777777" w:rsidTr="00547481">
        <w:tc>
          <w:tcPr>
            <w:tcW w:w="2802" w:type="dxa"/>
          </w:tcPr>
          <w:p w14:paraId="672FA5D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29FA949B" w14:textId="77777777" w:rsidR="00273DB1" w:rsidRPr="00547481" w:rsidRDefault="00273DB1">
            <w:pPr>
              <w:rPr>
                <w:rFonts w:ascii="Mind Meridian" w:hAnsi="Mind Meridian" w:cs="Mind Meridian"/>
                <w:sz w:val="24"/>
                <w:szCs w:val="24"/>
              </w:rPr>
            </w:pPr>
          </w:p>
        </w:tc>
        <w:tc>
          <w:tcPr>
            <w:tcW w:w="3543" w:type="dxa"/>
          </w:tcPr>
          <w:p w14:paraId="0D23D42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328FA25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4B53648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3F0310A" w14:textId="77777777" w:rsidTr="00547481">
        <w:tc>
          <w:tcPr>
            <w:tcW w:w="2802" w:type="dxa"/>
          </w:tcPr>
          <w:p w14:paraId="0F02792B" w14:textId="77777777" w:rsidR="00510F76" w:rsidRPr="00547481" w:rsidRDefault="00510F76">
            <w:pPr>
              <w:rPr>
                <w:rFonts w:ascii="Mind Meridian" w:hAnsi="Mind Meridian" w:cs="Mind Meridian"/>
                <w:sz w:val="24"/>
                <w:szCs w:val="24"/>
              </w:rPr>
            </w:pPr>
          </w:p>
        </w:tc>
        <w:tc>
          <w:tcPr>
            <w:tcW w:w="3543" w:type="dxa"/>
          </w:tcPr>
          <w:p w14:paraId="6CEF1E24" w14:textId="77777777" w:rsidR="00510F76" w:rsidRPr="00547481" w:rsidRDefault="00510F76">
            <w:pPr>
              <w:rPr>
                <w:rFonts w:ascii="Mind Meridian" w:hAnsi="Mind Meridian" w:cs="Mind Meridian"/>
                <w:sz w:val="24"/>
                <w:szCs w:val="24"/>
              </w:rPr>
            </w:pPr>
          </w:p>
        </w:tc>
        <w:tc>
          <w:tcPr>
            <w:tcW w:w="851" w:type="dxa"/>
          </w:tcPr>
          <w:p w14:paraId="2C643BC6" w14:textId="77777777" w:rsidR="00510F76" w:rsidRPr="00547481" w:rsidRDefault="00510F76">
            <w:pPr>
              <w:rPr>
                <w:rFonts w:ascii="Mind Meridian" w:hAnsi="Mind Meridian" w:cs="Mind Meridian"/>
                <w:sz w:val="24"/>
                <w:szCs w:val="24"/>
              </w:rPr>
            </w:pPr>
          </w:p>
        </w:tc>
        <w:tc>
          <w:tcPr>
            <w:tcW w:w="1843" w:type="dxa"/>
          </w:tcPr>
          <w:p w14:paraId="1C55D59A" w14:textId="77777777" w:rsidR="00510F76" w:rsidRPr="00547481" w:rsidRDefault="00510F76">
            <w:pPr>
              <w:rPr>
                <w:rFonts w:ascii="Mind Meridian" w:hAnsi="Mind Meridian" w:cs="Mind Meridian"/>
                <w:sz w:val="24"/>
                <w:szCs w:val="24"/>
              </w:rPr>
            </w:pPr>
          </w:p>
        </w:tc>
      </w:tr>
      <w:tr w:rsidR="00510F76" w:rsidRPr="00547481" w14:paraId="6BB8BF3A" w14:textId="77777777" w:rsidTr="00547481">
        <w:tc>
          <w:tcPr>
            <w:tcW w:w="2802" w:type="dxa"/>
          </w:tcPr>
          <w:p w14:paraId="50961A0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971971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5BE6D0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7569824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6AA08669" w14:textId="77777777" w:rsidTr="006C3A62">
        <w:trPr>
          <w:trHeight w:val="636"/>
        </w:trPr>
        <w:tc>
          <w:tcPr>
            <w:tcW w:w="2802" w:type="dxa"/>
          </w:tcPr>
          <w:p w14:paraId="298D0CA2" w14:textId="77777777" w:rsidR="00510F76" w:rsidRPr="00547481" w:rsidRDefault="00510F76">
            <w:pPr>
              <w:rPr>
                <w:rFonts w:ascii="Mind Meridian" w:hAnsi="Mind Meridian" w:cs="Mind Meridian"/>
                <w:sz w:val="24"/>
                <w:szCs w:val="24"/>
              </w:rPr>
            </w:pPr>
          </w:p>
        </w:tc>
        <w:tc>
          <w:tcPr>
            <w:tcW w:w="3543" w:type="dxa"/>
          </w:tcPr>
          <w:p w14:paraId="232A605F" w14:textId="77777777" w:rsidR="00510F76" w:rsidRPr="00547481" w:rsidRDefault="00510F76">
            <w:pPr>
              <w:rPr>
                <w:rFonts w:ascii="Mind Meridian" w:hAnsi="Mind Meridian" w:cs="Mind Meridian"/>
                <w:sz w:val="24"/>
                <w:szCs w:val="24"/>
              </w:rPr>
            </w:pPr>
          </w:p>
        </w:tc>
        <w:tc>
          <w:tcPr>
            <w:tcW w:w="851" w:type="dxa"/>
          </w:tcPr>
          <w:p w14:paraId="2BBFD4DC" w14:textId="77777777" w:rsidR="00510F76" w:rsidRPr="00547481" w:rsidRDefault="00510F76">
            <w:pPr>
              <w:rPr>
                <w:rFonts w:ascii="Mind Meridian" w:hAnsi="Mind Meridian" w:cs="Mind Meridian"/>
                <w:sz w:val="24"/>
                <w:szCs w:val="24"/>
              </w:rPr>
            </w:pPr>
          </w:p>
        </w:tc>
        <w:tc>
          <w:tcPr>
            <w:tcW w:w="1843" w:type="dxa"/>
          </w:tcPr>
          <w:p w14:paraId="7955C62C" w14:textId="77777777" w:rsidR="00510F76" w:rsidRPr="00547481" w:rsidRDefault="00510F76">
            <w:pPr>
              <w:rPr>
                <w:rFonts w:ascii="Mind Meridian" w:hAnsi="Mind Meridian" w:cs="Mind Meridian"/>
                <w:sz w:val="24"/>
                <w:szCs w:val="24"/>
              </w:rPr>
            </w:pPr>
          </w:p>
        </w:tc>
      </w:tr>
      <w:tr w:rsidR="00510F76" w:rsidRPr="00547481" w14:paraId="4197E6E6" w14:textId="77777777" w:rsidTr="00547481">
        <w:trPr>
          <w:trHeight w:val="583"/>
        </w:trPr>
        <w:tc>
          <w:tcPr>
            <w:tcW w:w="2802" w:type="dxa"/>
          </w:tcPr>
          <w:p w14:paraId="2B5150D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99855F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14271EE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BDA526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7B81E935" w14:textId="77777777" w:rsidR="00510F76" w:rsidRPr="00547481" w:rsidRDefault="00510F76" w:rsidP="00D06FB3">
      <w:pPr>
        <w:ind w:left="720" w:hanging="720"/>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Mind Meridian Display">
    <w:panose1 w:val="020B08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F1344AF6-8F9B-4A02-ADE8-360376F3C4FD}"/>
  </w:font>
  <w:font w:name="Calibri Light">
    <w:panose1 w:val="020F0302020204030204"/>
    <w:charset w:val="00"/>
    <w:family w:val="swiss"/>
    <w:pitch w:val="variable"/>
    <w:sig w:usb0="E4002EFF" w:usb1="C000247B" w:usb2="00000009" w:usb3="00000000" w:csb0="000001FF" w:csb1="00000000"/>
    <w:embedRegular r:id="rId2" w:fontKey="{EEC4ADA1-1932-468A-95F0-D62167D037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470411"/>
    <w:multiLevelType w:val="hybridMultilevel"/>
    <w:tmpl w:val="40CAF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1"/>
    <w:lvlOverride w:ilvl="0">
      <w:startOverride w:val="1"/>
    </w:lvlOverride>
  </w:num>
  <w:num w:numId="2" w16cid:durableId="262501036">
    <w:abstractNumId w:val="1"/>
    <w:lvlOverride w:ilvl="0">
      <w:startOverride w:val="1"/>
    </w:lvlOverride>
  </w:num>
  <w:num w:numId="3" w16cid:durableId="15260186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9"/>
  </w:num>
  <w:num w:numId="8" w16cid:durableId="1505972318">
    <w:abstractNumId w:val="12"/>
  </w:num>
  <w:num w:numId="9" w16cid:durableId="257717754">
    <w:abstractNumId w:val="5"/>
  </w:num>
  <w:num w:numId="10" w16cid:durableId="1610696214">
    <w:abstractNumId w:val="0"/>
  </w:num>
  <w:num w:numId="11" w16cid:durableId="1735354878">
    <w:abstractNumId w:val="13"/>
  </w:num>
  <w:num w:numId="12" w16cid:durableId="1657220693">
    <w:abstractNumId w:val="2"/>
  </w:num>
  <w:num w:numId="13" w16cid:durableId="272131851">
    <w:abstractNumId w:val="16"/>
  </w:num>
  <w:num w:numId="14" w16cid:durableId="2075347590">
    <w:abstractNumId w:val="14"/>
  </w:num>
  <w:num w:numId="15" w16cid:durableId="1579947801">
    <w:abstractNumId w:val="3"/>
  </w:num>
  <w:num w:numId="16" w16cid:durableId="6216209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72724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4EC"/>
    <w:rsid w:val="000243C9"/>
    <w:rsid w:val="00034E53"/>
    <w:rsid w:val="00045C55"/>
    <w:rsid w:val="00095898"/>
    <w:rsid w:val="00096233"/>
    <w:rsid w:val="000B44AD"/>
    <w:rsid w:val="000E616B"/>
    <w:rsid w:val="000E6861"/>
    <w:rsid w:val="00115BA2"/>
    <w:rsid w:val="00134141"/>
    <w:rsid w:val="00156405"/>
    <w:rsid w:val="00176938"/>
    <w:rsid w:val="001A1433"/>
    <w:rsid w:val="001B7C5B"/>
    <w:rsid w:val="00211382"/>
    <w:rsid w:val="00222E3F"/>
    <w:rsid w:val="00240CDF"/>
    <w:rsid w:val="00273DB1"/>
    <w:rsid w:val="00274A5D"/>
    <w:rsid w:val="00281659"/>
    <w:rsid w:val="00286C2E"/>
    <w:rsid w:val="002A1F15"/>
    <w:rsid w:val="002B61C8"/>
    <w:rsid w:val="002C3436"/>
    <w:rsid w:val="002D2589"/>
    <w:rsid w:val="003052D9"/>
    <w:rsid w:val="0030709F"/>
    <w:rsid w:val="003266AA"/>
    <w:rsid w:val="003638B5"/>
    <w:rsid w:val="003840C0"/>
    <w:rsid w:val="00392E0A"/>
    <w:rsid w:val="003936BC"/>
    <w:rsid w:val="003A2C00"/>
    <w:rsid w:val="00402FC8"/>
    <w:rsid w:val="004143EB"/>
    <w:rsid w:val="00442253"/>
    <w:rsid w:val="00466061"/>
    <w:rsid w:val="004B369D"/>
    <w:rsid w:val="004F5F1F"/>
    <w:rsid w:val="00507163"/>
    <w:rsid w:val="00510F76"/>
    <w:rsid w:val="005152F1"/>
    <w:rsid w:val="005336D0"/>
    <w:rsid w:val="005365BA"/>
    <w:rsid w:val="00547481"/>
    <w:rsid w:val="00585543"/>
    <w:rsid w:val="005A3558"/>
    <w:rsid w:val="005B1B27"/>
    <w:rsid w:val="005E5052"/>
    <w:rsid w:val="0063092A"/>
    <w:rsid w:val="00633A1D"/>
    <w:rsid w:val="00633C1B"/>
    <w:rsid w:val="00652B28"/>
    <w:rsid w:val="00671B59"/>
    <w:rsid w:val="006B4D1B"/>
    <w:rsid w:val="006C3A62"/>
    <w:rsid w:val="006C563F"/>
    <w:rsid w:val="006E65B1"/>
    <w:rsid w:val="00735518"/>
    <w:rsid w:val="00744E89"/>
    <w:rsid w:val="00751D7C"/>
    <w:rsid w:val="00760517"/>
    <w:rsid w:val="00781A18"/>
    <w:rsid w:val="00782B2E"/>
    <w:rsid w:val="00787219"/>
    <w:rsid w:val="0078732B"/>
    <w:rsid w:val="007C3029"/>
    <w:rsid w:val="007D6B5E"/>
    <w:rsid w:val="007E0551"/>
    <w:rsid w:val="00837CA5"/>
    <w:rsid w:val="0084675A"/>
    <w:rsid w:val="00874252"/>
    <w:rsid w:val="00887C13"/>
    <w:rsid w:val="008C1F2E"/>
    <w:rsid w:val="008C300A"/>
    <w:rsid w:val="008E0DF2"/>
    <w:rsid w:val="00910055"/>
    <w:rsid w:val="00924E45"/>
    <w:rsid w:val="00927F7D"/>
    <w:rsid w:val="00944530"/>
    <w:rsid w:val="00970BB9"/>
    <w:rsid w:val="00983D32"/>
    <w:rsid w:val="009909C9"/>
    <w:rsid w:val="009D442F"/>
    <w:rsid w:val="009E069D"/>
    <w:rsid w:val="00A06626"/>
    <w:rsid w:val="00A226D6"/>
    <w:rsid w:val="00A24AA6"/>
    <w:rsid w:val="00A27D76"/>
    <w:rsid w:val="00A33362"/>
    <w:rsid w:val="00A719F8"/>
    <w:rsid w:val="00AA75A0"/>
    <w:rsid w:val="00AB0330"/>
    <w:rsid w:val="00AC10F2"/>
    <w:rsid w:val="00AD1800"/>
    <w:rsid w:val="00AE24E5"/>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06500"/>
    <w:rsid w:val="00C13319"/>
    <w:rsid w:val="00C36644"/>
    <w:rsid w:val="00C402A5"/>
    <w:rsid w:val="00C50449"/>
    <w:rsid w:val="00C77811"/>
    <w:rsid w:val="00C85C38"/>
    <w:rsid w:val="00C9180C"/>
    <w:rsid w:val="00CA2888"/>
    <w:rsid w:val="00CB6D46"/>
    <w:rsid w:val="00CE0D96"/>
    <w:rsid w:val="00CE3FD4"/>
    <w:rsid w:val="00CE6521"/>
    <w:rsid w:val="00D06FB3"/>
    <w:rsid w:val="00D35ADD"/>
    <w:rsid w:val="00D364EC"/>
    <w:rsid w:val="00D53219"/>
    <w:rsid w:val="00D57468"/>
    <w:rsid w:val="00D637D3"/>
    <w:rsid w:val="00D76D7E"/>
    <w:rsid w:val="00D868D5"/>
    <w:rsid w:val="00DA00B7"/>
    <w:rsid w:val="00DA5DFB"/>
    <w:rsid w:val="00DC1BA8"/>
    <w:rsid w:val="00DE52A7"/>
    <w:rsid w:val="00DF51B4"/>
    <w:rsid w:val="00DF78D2"/>
    <w:rsid w:val="00E31A9C"/>
    <w:rsid w:val="00E70296"/>
    <w:rsid w:val="00E73237"/>
    <w:rsid w:val="00EA304D"/>
    <w:rsid w:val="00ED5E73"/>
    <w:rsid w:val="00F05D45"/>
    <w:rsid w:val="00F10988"/>
    <w:rsid w:val="00F2083E"/>
    <w:rsid w:val="00F41805"/>
    <w:rsid w:val="00F53C57"/>
    <w:rsid w:val="00F765F5"/>
    <w:rsid w:val="00FA4473"/>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F1F263"/>
  <w15:chartTrackingRefBased/>
  <w15:docId w15:val="{97C4EC43-4633-49E8-A4FD-B89B36A1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2" ma:contentTypeDescription="Create a new document." ma:contentTypeScope="" ma:versionID="288314b95cc29f05bc21cbb1c232215e">
  <xsd:schema xmlns:xsd="http://www.w3.org/2001/XMLSchema" xmlns:xs="http://www.w3.org/2001/XMLSchema" xmlns:p="http://schemas.microsoft.com/office/2006/metadata/properties" xmlns:ns2="4496b01c-ae40-45e3-abfd-7310f5867d79" targetNamespace="http://schemas.microsoft.com/office/2006/metadata/properties" ma:root="true" ma:fieldsID="7f610937aa1ea2665816a7a7dcb549e8" ns2:_="">
    <xsd:import namespace="4496b01c-ae40-45e3-abfd-7310f5867d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customXml/itemProps2.xml><?xml version="1.0" encoding="utf-8"?>
<ds:datastoreItem xmlns:ds="http://schemas.openxmlformats.org/officeDocument/2006/customXml" ds:itemID="{633A3B3A-A66E-4BA7-805C-4369B44C90F3}">
  <ds:schemaRefs>
    <ds:schemaRef ds:uri="http://schemas.microsoft.com/office/2006/metadata/longProperties"/>
  </ds:schemaRefs>
</ds:datastoreItem>
</file>

<file path=customXml/itemProps3.xml><?xml version="1.0" encoding="utf-8"?>
<ds:datastoreItem xmlns:ds="http://schemas.openxmlformats.org/officeDocument/2006/customXml" ds:itemID="{6C6EAD15-18F4-4A96-932E-5960FC95A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7BAFF-46AB-49DB-8403-8E2713D222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6</TotalTime>
  <Pages>3</Pages>
  <Words>703</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7</cp:revision>
  <cp:lastPrinted>2011-05-10T10:44:00Z</cp:lastPrinted>
  <dcterms:created xsi:type="dcterms:W3CDTF">2022-11-07T14:37:00Z</dcterms:created>
  <dcterms:modified xsi:type="dcterms:W3CDTF">2022-11-24T11:59:00Z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