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796D4" w14:textId="77777777" w:rsidR="000E2A65" w:rsidRPr="00A7734F" w:rsidRDefault="001A3E03">
      <w:pPr>
        <w:ind w:left="720" w:hanging="720"/>
        <w:rPr>
          <w:rFonts w:ascii="Mind Meridian" w:hAnsi="Mind Meridian" w:cs="Mind Meridian"/>
        </w:rPr>
      </w:pPr>
      <w:r>
        <w:rPr>
          <w:rFonts w:ascii="Mind Meridian" w:hAnsi="Mind Meridian" w:cs="Mind Meridian"/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7536F8E2" wp14:editId="58F6DA34">
            <wp:simplePos x="0" y="0"/>
            <wp:positionH relativeFrom="margin">
              <wp:posOffset>1337945</wp:posOffset>
            </wp:positionH>
            <wp:positionV relativeFrom="paragraph">
              <wp:posOffset>-401320</wp:posOffset>
            </wp:positionV>
            <wp:extent cx="5734050" cy="76517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2087A" w14:textId="77777777" w:rsidR="00CB57D7" w:rsidRPr="00A7734F" w:rsidRDefault="00CB57D7">
      <w:pPr>
        <w:ind w:left="720" w:hanging="720"/>
        <w:jc w:val="center"/>
        <w:rPr>
          <w:rFonts w:ascii="Mind Meridian" w:hAnsi="Mind Meridian" w:cs="Mind Meridian"/>
          <w:b/>
          <w:sz w:val="24"/>
          <w:u w:val="single"/>
        </w:rPr>
      </w:pPr>
    </w:p>
    <w:p w14:paraId="684BF268" w14:textId="77777777" w:rsidR="000E2A65" w:rsidRPr="008550D3" w:rsidRDefault="000E2A65" w:rsidP="00EF5A37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erson</w:t>
      </w: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S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pecification</w:t>
      </w:r>
    </w:p>
    <w:p w14:paraId="449F6190" w14:textId="77777777" w:rsidR="000E2A65" w:rsidRPr="00A7734F" w:rsidRDefault="000E2A65">
      <w:pPr>
        <w:ind w:left="720" w:hanging="720"/>
        <w:rPr>
          <w:rFonts w:ascii="Mind Meridian" w:hAnsi="Mind Meridian" w:cs="Mind Meridian"/>
          <w:b/>
        </w:rPr>
      </w:pPr>
    </w:p>
    <w:tbl>
      <w:tblPr>
        <w:tblW w:w="17764" w:type="dxa"/>
        <w:tblLayout w:type="fixed"/>
        <w:tblLook w:val="0000" w:firstRow="0" w:lastRow="0" w:firstColumn="0" w:lastColumn="0" w:noHBand="0" w:noVBand="0"/>
      </w:tblPr>
      <w:tblGrid>
        <w:gridCol w:w="7230"/>
        <w:gridCol w:w="7326"/>
        <w:gridCol w:w="3208"/>
      </w:tblGrid>
      <w:tr w:rsidR="000E2A65" w:rsidRPr="00BF2188" w14:paraId="6EF35D13" w14:textId="77777777" w:rsidTr="007C183F">
        <w:tc>
          <w:tcPr>
            <w:tcW w:w="7230" w:type="dxa"/>
          </w:tcPr>
          <w:p w14:paraId="316EACBA" w14:textId="3B27DF31" w:rsidR="009A5A0F" w:rsidRPr="00BF2188" w:rsidRDefault="00872536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P</w:t>
            </w:r>
            <w:r w:rsidR="003E0342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ost:</w:t>
            </w:r>
            <w:r w:rsidR="00D365DC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</w:t>
            </w:r>
            <w:r w:rsidR="00C24EB7">
              <w:rPr>
                <w:rFonts w:ascii="Mind Meridian" w:hAnsi="Mind Meridian" w:cs="Mind Meridian"/>
                <w:b/>
                <w:sz w:val="28"/>
                <w:szCs w:val="28"/>
              </w:rPr>
              <w:t>Independent Mental Health Advocate</w:t>
            </w:r>
          </w:p>
          <w:p w14:paraId="7DE5261F" w14:textId="77777777" w:rsidR="000E2A65" w:rsidRPr="00BF2188" w:rsidRDefault="000E2A65" w:rsidP="001B74E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  <w:tc>
          <w:tcPr>
            <w:tcW w:w="7326" w:type="dxa"/>
          </w:tcPr>
          <w:p w14:paraId="5AF46933" w14:textId="772D6945" w:rsidR="000E2A65" w:rsidRPr="00BF2188" w:rsidRDefault="003D5DF9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Location</w:t>
            </w:r>
            <w:r w:rsidR="00F3424B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:</w:t>
            </w:r>
            <w:r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  Rochdale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>, Middleton,</w:t>
            </w:r>
            <w:r w:rsidR="00674D93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Heywood</w:t>
            </w:r>
            <w:r w:rsidR="00C24EB7">
              <w:rPr>
                <w:rFonts w:ascii="Mind Meridian" w:hAnsi="Mind Meridian" w:cs="Mind Meridian"/>
                <w:b/>
                <w:sz w:val="28"/>
                <w:szCs w:val="28"/>
              </w:rPr>
              <w:t>,</w:t>
            </w:r>
            <w:r w:rsidR="00D365DC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Bury</w:t>
            </w:r>
            <w:r w:rsidR="00C24EB7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&amp; Tameside</w:t>
            </w:r>
          </w:p>
        </w:tc>
        <w:tc>
          <w:tcPr>
            <w:tcW w:w="3208" w:type="dxa"/>
          </w:tcPr>
          <w:p w14:paraId="6D749FC4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  <w:p w14:paraId="2E222508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</w:tr>
    </w:tbl>
    <w:p w14:paraId="09469273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  <w:u w:val="single"/>
        </w:rPr>
        <w:t>Note to Applicants</w:t>
      </w:r>
      <w:r w:rsidRPr="00A7734F">
        <w:rPr>
          <w:rFonts w:ascii="Mind Meridian" w:hAnsi="Mind Meridian" w:cs="Mind Meridian"/>
        </w:rPr>
        <w:t>:</w:t>
      </w:r>
    </w:p>
    <w:p w14:paraId="736CF2A8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p w14:paraId="35A60FAB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Essential Criteria are the qualifications, experience, </w:t>
      </w:r>
      <w:proofErr w:type="gramStart"/>
      <w:r w:rsidRPr="00A7734F">
        <w:rPr>
          <w:rFonts w:ascii="Mind Meridian" w:hAnsi="Mind Meridian" w:cs="Mind Meridian"/>
        </w:rPr>
        <w:t>skills</w:t>
      </w:r>
      <w:proofErr w:type="gramEnd"/>
      <w:r w:rsidRPr="00A7734F">
        <w:rPr>
          <w:rFonts w:ascii="Mind Meridian" w:hAnsi="Mind Meridian" w:cs="Mind Meridian"/>
        </w:rPr>
        <w:t xml:space="preserve"> or knowledge you</w:t>
      </w:r>
      <w:r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 Display" w:hAnsi="Mind Meridian Display" w:cs="Mind Meridian Display"/>
          <w:bCs/>
          <w:color w:val="1300C1"/>
        </w:rPr>
        <w:t>must</w:t>
      </w:r>
      <w:r w:rsidR="00F3424B"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" w:hAnsi="Mind Meridian" w:cs="Mind Meridian"/>
          <w:bCs/>
        </w:rPr>
        <w:t>show you have</w:t>
      </w:r>
      <w:r w:rsidRPr="00A7734F">
        <w:rPr>
          <w:rFonts w:ascii="Mind Meridian" w:hAnsi="Mind Meridian" w:cs="Mind Meridian"/>
        </w:rPr>
        <w:t xml:space="preserve"> to be considered for the job.</w:t>
      </w:r>
    </w:p>
    <w:p w14:paraId="3EB3D7AE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Desirable Criteria are used to help decide between candidates who meet ALL the Essential Criteria.</w:t>
      </w:r>
    </w:p>
    <w:p w14:paraId="14660FC5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How </w:t>
      </w:r>
      <w:r w:rsidR="005B1A02" w:rsidRPr="00A7734F">
        <w:rPr>
          <w:rFonts w:ascii="Mind Meridian" w:hAnsi="Mind Meridian" w:cs="Mind Meridian"/>
        </w:rPr>
        <w:t>Identified column</w:t>
      </w:r>
      <w:r w:rsidRPr="00A7734F">
        <w:rPr>
          <w:rFonts w:ascii="Mind Meridian" w:hAnsi="Mind Meridian" w:cs="Mind Meridian"/>
        </w:rPr>
        <w:t xml:space="preserve"> shows how</w:t>
      </w:r>
      <w:r w:rsidR="004C232F" w:rsidRPr="00A7734F">
        <w:rPr>
          <w:rFonts w:ascii="Mind Meridian" w:hAnsi="Mind Meridian" w:cs="Mind Meridian"/>
        </w:rPr>
        <w:t xml:space="preserve"> we</w:t>
      </w:r>
      <w:r w:rsidRPr="00A7734F">
        <w:rPr>
          <w:rFonts w:ascii="Mind Meridian" w:hAnsi="Mind Meridian" w:cs="Mind Meridian"/>
        </w:rPr>
        <w:t xml:space="preserve"> will obtain the necessary information about you.</w:t>
      </w:r>
    </w:p>
    <w:p w14:paraId="2A77BF13" w14:textId="77777777" w:rsidR="000E2A65" w:rsidRPr="00A7734F" w:rsidRDefault="000E2A65">
      <w:pPr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If the How Identified column says the </w:t>
      </w:r>
      <w:r w:rsidRPr="00C90008">
        <w:rPr>
          <w:rFonts w:ascii="Mind Meridian Display" w:hAnsi="Mind Meridian Display" w:cs="Mind Meridian Display"/>
          <w:bCs/>
        </w:rPr>
        <w:t>Application Form</w:t>
      </w:r>
      <w:r w:rsidRPr="00A7734F">
        <w:rPr>
          <w:rFonts w:ascii="Mind Meridian" w:hAnsi="Mind Meridian" w:cs="Mind Meridian"/>
        </w:rPr>
        <w:t xml:space="preserve"> next to an Essential Criteria or a Desirable Criteria, you </w:t>
      </w:r>
      <w:r w:rsidR="00A7734F" w:rsidRPr="00A7734F">
        <w:rPr>
          <w:rFonts w:ascii="Mind Meridian Display" w:hAnsi="Mind Meridian Display" w:cs="Mind Meridian Display"/>
          <w:color w:val="1300C1"/>
        </w:rPr>
        <w:t>must</w:t>
      </w:r>
      <w:r w:rsidRPr="00A7734F">
        <w:rPr>
          <w:rFonts w:ascii="Mind Meridian" w:hAnsi="Mind Meridian" w:cs="Mind Meridian"/>
        </w:rPr>
        <w:t xml:space="preserve"> include in your application enough information to show </w:t>
      </w:r>
      <w:r w:rsidRPr="00C90008">
        <w:rPr>
          <w:rFonts w:ascii="Mind Meridian Display" w:hAnsi="Mind Meridian Display" w:cs="Mind Meridian Display"/>
          <w:bCs/>
          <w:color w:val="1300C1"/>
        </w:rPr>
        <w:t>how</w:t>
      </w:r>
      <w:r w:rsidRPr="00A7734F">
        <w:rPr>
          <w:rFonts w:ascii="Mind Meridian" w:hAnsi="Mind Meridian" w:cs="Mind Meridian"/>
        </w:rPr>
        <w:t xml:space="preserve"> you meet </w:t>
      </w:r>
      <w:r w:rsidR="004C232F" w:rsidRPr="00A7734F">
        <w:rPr>
          <w:rFonts w:ascii="Mind Meridian" w:hAnsi="Mind Meridian" w:cs="Mind Meridian"/>
        </w:rPr>
        <w:t>these criteria</w:t>
      </w:r>
      <w:r w:rsidRPr="00A7734F">
        <w:rPr>
          <w:rFonts w:ascii="Mind Meridian" w:hAnsi="Mind Meridian" w:cs="Mind Meridian"/>
        </w:rPr>
        <w:t>.   You should include examples from your paid or voluntary work.</w:t>
      </w:r>
    </w:p>
    <w:p w14:paraId="4EEA12D2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3118"/>
        <w:gridCol w:w="3327"/>
        <w:gridCol w:w="217"/>
        <w:gridCol w:w="2326"/>
      </w:tblGrid>
      <w:tr w:rsidR="004666C3" w:rsidRPr="00945364" w14:paraId="3FB4C351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04E0D0BE" w14:textId="77777777" w:rsidR="004666C3" w:rsidRPr="00945364" w:rsidRDefault="008D1C04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Qualifications and Experience</w:t>
            </w:r>
          </w:p>
        </w:tc>
      </w:tr>
      <w:tr w:rsidR="00945364" w:rsidRPr="00945364" w14:paraId="6D763FFD" w14:textId="77777777" w:rsidTr="00C24EB7">
        <w:trPr>
          <w:trHeight w:val="454"/>
        </w:trPr>
        <w:tc>
          <w:tcPr>
            <w:tcW w:w="4140" w:type="dxa"/>
            <w:shd w:val="clear" w:color="auto" w:fill="auto"/>
            <w:vAlign w:val="center"/>
          </w:tcPr>
          <w:p w14:paraId="14B5E068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06EB16D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51996C8D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05E641C8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384F17C8" w14:textId="77777777" w:rsidTr="00C24EB7">
        <w:tc>
          <w:tcPr>
            <w:tcW w:w="4140" w:type="dxa"/>
            <w:shd w:val="clear" w:color="auto" w:fill="auto"/>
          </w:tcPr>
          <w:p w14:paraId="6C81BECC" w14:textId="77777777" w:rsidR="00923217" w:rsidRPr="00945364" w:rsidRDefault="00923217" w:rsidP="007744C2">
            <w:pPr>
              <w:rPr>
                <w:rFonts w:ascii="Mind Meridian" w:hAnsi="Mind Meridian" w:cs="Mind Meridian"/>
              </w:rPr>
            </w:pPr>
          </w:p>
          <w:p w14:paraId="39570EE0" w14:textId="07EBC22C" w:rsidR="007744C2" w:rsidRDefault="00C24EB7" w:rsidP="00C36A44">
            <w:pPr>
              <w:rPr>
                <w:rFonts w:ascii="Mind Meridian" w:hAnsi="Mind Meridian" w:cs="Mind Meridian"/>
                <w:szCs w:val="22"/>
              </w:rPr>
            </w:pPr>
            <w:r w:rsidRPr="00C24EB7">
              <w:rPr>
                <w:rFonts w:ascii="Mind Meridian" w:hAnsi="Mind Meridian" w:cs="Mind Meridian"/>
                <w:szCs w:val="22"/>
              </w:rPr>
              <w:t>Educated to a good standard of education.</w:t>
            </w:r>
          </w:p>
          <w:p w14:paraId="7A84B619" w14:textId="504ACC0D" w:rsidR="002100FC" w:rsidRDefault="002100FC" w:rsidP="00C36A44">
            <w:pPr>
              <w:rPr>
                <w:rFonts w:ascii="Mind Meridian" w:hAnsi="Mind Meridian" w:cs="Mind Meridian"/>
                <w:szCs w:val="22"/>
              </w:rPr>
            </w:pPr>
          </w:p>
          <w:p w14:paraId="6082E902" w14:textId="2B65F148" w:rsidR="002100FC" w:rsidRDefault="002100FC" w:rsidP="00C36A44">
            <w:pPr>
              <w:rPr>
                <w:rFonts w:ascii="Mind Meridian" w:hAnsi="Mind Meridian" w:cs="Mind Meridian"/>
                <w:szCs w:val="22"/>
              </w:rPr>
            </w:pPr>
            <w:r w:rsidRPr="00C24EB7">
              <w:rPr>
                <w:rFonts w:ascii="Mind Meridian" w:hAnsi="Mind Meridian" w:cs="Mind Meridian"/>
                <w:szCs w:val="22"/>
              </w:rPr>
              <w:t>Hold a recognised Advocacy Qualification or be willing to undertake training to gain such a qualification</w:t>
            </w:r>
          </w:p>
          <w:p w14:paraId="1AF9F2DD" w14:textId="77777777" w:rsidR="00C24EB7" w:rsidRDefault="00C24EB7" w:rsidP="00C36A44">
            <w:pPr>
              <w:rPr>
                <w:rFonts w:ascii="Mind Meridian" w:hAnsi="Mind Meridian" w:cs="Mind Meridian"/>
                <w:szCs w:val="22"/>
              </w:rPr>
            </w:pPr>
          </w:p>
          <w:p w14:paraId="13DD8B37" w14:textId="48A8A815" w:rsidR="00C24EB7" w:rsidRPr="00C24EB7" w:rsidRDefault="00C24EB7" w:rsidP="00C36A44">
            <w:pPr>
              <w:rPr>
                <w:rFonts w:ascii="Mind Meridian" w:hAnsi="Mind Meridian" w:cs="Mind Meridian"/>
                <w:szCs w:val="22"/>
              </w:rPr>
            </w:pPr>
            <w:r w:rsidRPr="00C24EB7">
              <w:rPr>
                <w:rFonts w:ascii="Mind Meridian" w:hAnsi="Mind Meridian" w:cs="Mind Meridian"/>
                <w:szCs w:val="22"/>
              </w:rPr>
              <w:t>Experience of working within a mental health setting.</w:t>
            </w:r>
          </w:p>
          <w:p w14:paraId="09E2E69D" w14:textId="77777777" w:rsidR="00C24EB7" w:rsidRPr="00C24EB7" w:rsidRDefault="00C24EB7" w:rsidP="00C36A44">
            <w:pPr>
              <w:rPr>
                <w:rFonts w:ascii="Mind Meridian" w:hAnsi="Mind Meridian" w:cs="Mind Meridian"/>
                <w:szCs w:val="22"/>
              </w:rPr>
            </w:pPr>
          </w:p>
          <w:p w14:paraId="48819BE8" w14:textId="5E9772F1" w:rsidR="00C24EB7" w:rsidRPr="00C24EB7" w:rsidRDefault="00C24EB7" w:rsidP="00C36A44">
            <w:pPr>
              <w:rPr>
                <w:rFonts w:ascii="Mind Meridian" w:hAnsi="Mind Meridian" w:cs="Mind Meridian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2F47009A" w14:textId="77777777" w:rsidR="004666C3" w:rsidRPr="00945364" w:rsidRDefault="004666C3" w:rsidP="001F34BB">
            <w:pPr>
              <w:rPr>
                <w:rFonts w:ascii="Mind Meridian" w:hAnsi="Mind Meridian" w:cs="Mind Meridian"/>
              </w:rPr>
            </w:pPr>
          </w:p>
          <w:p w14:paraId="51EEEE4F" w14:textId="34EB1128" w:rsidR="001F34BB" w:rsidRPr="00945364" w:rsidRDefault="001F34BB" w:rsidP="001F34BB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</w:t>
            </w:r>
          </w:p>
          <w:p w14:paraId="563928C9" w14:textId="77777777" w:rsidR="001F34BB" w:rsidRPr="00945364" w:rsidRDefault="001F34BB" w:rsidP="001F34BB">
            <w:pPr>
              <w:rPr>
                <w:rFonts w:ascii="Mind Meridian" w:hAnsi="Mind Meridian" w:cs="Mind Meridian"/>
              </w:rPr>
            </w:pPr>
          </w:p>
          <w:p w14:paraId="4106898D" w14:textId="32D7BC04" w:rsidR="00C24EB7" w:rsidRDefault="00C24EB7" w:rsidP="001F34BB">
            <w:pPr>
              <w:rPr>
                <w:rFonts w:ascii="Mind Meridian" w:hAnsi="Mind Meridian" w:cs="Mind Meridian"/>
              </w:rPr>
            </w:pPr>
          </w:p>
          <w:p w14:paraId="1954BE78" w14:textId="71CB6509" w:rsidR="00C24EB7" w:rsidRDefault="00C24EB7" w:rsidP="001F34BB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3D8790F7" w14:textId="14D11DD6" w:rsidR="00C24EB7" w:rsidRDefault="00C24EB7" w:rsidP="001F34BB">
            <w:pPr>
              <w:rPr>
                <w:rFonts w:ascii="Mind Meridian" w:hAnsi="Mind Meridian" w:cs="Mind Meridian"/>
              </w:rPr>
            </w:pPr>
          </w:p>
          <w:p w14:paraId="13B9B4E7" w14:textId="77777777" w:rsidR="00586588" w:rsidRDefault="00586588" w:rsidP="00C24EB7">
            <w:pPr>
              <w:rPr>
                <w:rFonts w:ascii="Mind Meridian" w:hAnsi="Mind Meridian" w:cs="Mind Meridian"/>
              </w:rPr>
            </w:pPr>
          </w:p>
          <w:p w14:paraId="6768CE4E" w14:textId="77777777" w:rsidR="002100FC" w:rsidRDefault="002100FC" w:rsidP="00C24EB7">
            <w:pPr>
              <w:rPr>
                <w:rFonts w:ascii="Mind Meridian" w:hAnsi="Mind Meridian" w:cs="Mind Meridian"/>
              </w:rPr>
            </w:pPr>
          </w:p>
          <w:p w14:paraId="5DFE4BCF" w14:textId="77777777" w:rsidR="002100FC" w:rsidRDefault="002100FC" w:rsidP="00C24EB7">
            <w:pPr>
              <w:rPr>
                <w:rFonts w:ascii="Mind Meridian" w:hAnsi="Mind Meridian" w:cs="Mind Meridian"/>
              </w:rPr>
            </w:pPr>
          </w:p>
          <w:p w14:paraId="195E19F3" w14:textId="6A63EEFF" w:rsidR="002100FC" w:rsidRPr="00945364" w:rsidRDefault="002100FC" w:rsidP="00C24EB7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</w:tc>
        <w:tc>
          <w:tcPr>
            <w:tcW w:w="3544" w:type="dxa"/>
            <w:gridSpan w:val="2"/>
            <w:shd w:val="clear" w:color="auto" w:fill="auto"/>
          </w:tcPr>
          <w:p w14:paraId="5899E62C" w14:textId="77777777" w:rsidR="00386E6C" w:rsidRDefault="00386E6C" w:rsidP="00386E6C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Cs w:val="22"/>
              </w:rPr>
            </w:pPr>
          </w:p>
          <w:p w14:paraId="63E974CD" w14:textId="6550675A" w:rsidR="00386E6C" w:rsidRPr="00386E6C" w:rsidRDefault="00386E6C" w:rsidP="00386E6C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Cs w:val="22"/>
              </w:rPr>
            </w:pPr>
            <w:r w:rsidRPr="00386E6C">
              <w:rPr>
                <w:rFonts w:ascii="Mind Meridian" w:hAnsi="Mind Meridian" w:cs="Mind Meridian"/>
                <w:szCs w:val="22"/>
              </w:rPr>
              <w:t>Knowledge of the Mental Health Act 1983 and the Mental Capacity Act 2005.</w:t>
            </w:r>
          </w:p>
          <w:p w14:paraId="1F5232EB" w14:textId="77777777" w:rsidR="00C24EB7" w:rsidRDefault="00C24EB7" w:rsidP="00E02BDE">
            <w:pPr>
              <w:rPr>
                <w:rFonts w:ascii="Mind Meridian" w:hAnsi="Mind Meridian" w:cs="Mind Meridian"/>
              </w:rPr>
            </w:pPr>
          </w:p>
          <w:p w14:paraId="188B287A" w14:textId="77777777" w:rsidR="002100FC" w:rsidRDefault="002100FC" w:rsidP="00E02BDE">
            <w:pPr>
              <w:rPr>
                <w:rFonts w:ascii="Mind Meridian" w:hAnsi="Mind Meridian" w:cs="Mind Meridian"/>
              </w:rPr>
            </w:pPr>
          </w:p>
          <w:p w14:paraId="2B0D6726" w14:textId="5F354E3A" w:rsidR="00623413" w:rsidRDefault="00623413" w:rsidP="00623413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Cs w:val="22"/>
              </w:rPr>
            </w:pPr>
            <w:r w:rsidRPr="00623413">
              <w:rPr>
                <w:rFonts w:ascii="Mind Meridian" w:hAnsi="Mind Meridian" w:cs="Mind Meridian"/>
                <w:szCs w:val="22"/>
              </w:rPr>
              <w:t>Experience of providing advocacy to people with severe mental illness in a hospital or care setting.</w:t>
            </w:r>
          </w:p>
          <w:p w14:paraId="1B06DF7D" w14:textId="71B87EC5" w:rsidR="008C2F01" w:rsidRDefault="008C2F01" w:rsidP="00623413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Cs w:val="22"/>
              </w:rPr>
            </w:pPr>
          </w:p>
          <w:p w14:paraId="4A66B473" w14:textId="77777777" w:rsidR="008C2F01" w:rsidRPr="008C2F01" w:rsidRDefault="008C2F01" w:rsidP="008C2F01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Cs w:val="22"/>
              </w:rPr>
            </w:pPr>
            <w:r w:rsidRPr="008C2F01">
              <w:rPr>
                <w:rFonts w:ascii="Mind Meridian" w:hAnsi="Mind Meridian" w:cs="Mind Meridian"/>
                <w:szCs w:val="22"/>
              </w:rPr>
              <w:t>Good understanding of empowerment and self-advocacy.</w:t>
            </w:r>
          </w:p>
          <w:p w14:paraId="5557972F" w14:textId="77777777" w:rsidR="00E25AFB" w:rsidRDefault="00E25AFB" w:rsidP="00E02BDE">
            <w:pPr>
              <w:rPr>
                <w:rFonts w:ascii="Mind Meridian" w:hAnsi="Mind Meridian" w:cs="Mind Meridian"/>
                <w:szCs w:val="22"/>
              </w:rPr>
            </w:pPr>
          </w:p>
          <w:p w14:paraId="17A07E8E" w14:textId="77777777" w:rsidR="00E25AFB" w:rsidRPr="00E25AFB" w:rsidRDefault="00E25AFB" w:rsidP="00E25AFB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Cs w:val="22"/>
              </w:rPr>
            </w:pPr>
            <w:r w:rsidRPr="00E25AFB">
              <w:rPr>
                <w:rFonts w:ascii="Mind Meridian" w:hAnsi="Mind Meridian" w:cs="Mind Meridian"/>
                <w:szCs w:val="22"/>
              </w:rPr>
              <w:t>Experience of risk assessment and a commitment to maintaining a safe working environment complying with safeguarding and health &amp; safety legislation.</w:t>
            </w:r>
          </w:p>
          <w:p w14:paraId="4FF6EA13" w14:textId="77777777" w:rsidR="00804394" w:rsidRDefault="00804394" w:rsidP="00E02BDE">
            <w:pPr>
              <w:rPr>
                <w:rFonts w:ascii="Mind Meridian" w:hAnsi="Mind Meridian" w:cs="Mind Meridian"/>
                <w:szCs w:val="22"/>
              </w:rPr>
            </w:pPr>
          </w:p>
          <w:p w14:paraId="263CBA8D" w14:textId="77777777" w:rsidR="002100FC" w:rsidRPr="002100FC" w:rsidRDefault="002100FC" w:rsidP="00E02BDE">
            <w:pPr>
              <w:rPr>
                <w:rFonts w:ascii="Mind Meridian" w:hAnsi="Mind Meridian" w:cs="Mind Meridian"/>
                <w:szCs w:val="22"/>
              </w:rPr>
            </w:pPr>
          </w:p>
          <w:p w14:paraId="5097886E" w14:textId="33CBDCCE" w:rsidR="00E02BDE" w:rsidRPr="00945364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Hold a valid </w:t>
            </w:r>
            <w:r w:rsidR="00E9595B" w:rsidRPr="00945364">
              <w:rPr>
                <w:rFonts w:ascii="Mind Meridian" w:hAnsi="Mind Meridian" w:cs="Mind Meridian"/>
              </w:rPr>
              <w:t>U</w:t>
            </w:r>
            <w:r w:rsidRPr="00945364">
              <w:rPr>
                <w:rFonts w:ascii="Mind Meridian" w:hAnsi="Mind Meridian" w:cs="Mind Meridian"/>
              </w:rPr>
              <w:t>K Driving license and have access to own car.</w:t>
            </w:r>
          </w:p>
        </w:tc>
        <w:tc>
          <w:tcPr>
            <w:tcW w:w="2326" w:type="dxa"/>
            <w:shd w:val="clear" w:color="auto" w:fill="auto"/>
          </w:tcPr>
          <w:p w14:paraId="6059D1F4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70D8705A" w14:textId="77777777" w:rsidR="00E02BDE" w:rsidRPr="00945364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</w:t>
            </w:r>
          </w:p>
          <w:p w14:paraId="3A5B306C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575D5F4C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762A5967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51B4AB38" w14:textId="28C3A10E" w:rsidR="00E9595B" w:rsidRPr="00945364" w:rsidRDefault="00C24EB7" w:rsidP="00E02BD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61A86B79" w14:textId="77777777" w:rsidR="00C24EB7" w:rsidRDefault="00C24EB7" w:rsidP="00E02BDE">
            <w:pPr>
              <w:rPr>
                <w:rFonts w:ascii="Mind Meridian" w:hAnsi="Mind Meridian" w:cs="Mind Meridian"/>
              </w:rPr>
            </w:pPr>
          </w:p>
          <w:p w14:paraId="1EC11D7E" w14:textId="58124EF3" w:rsidR="00C24EB7" w:rsidRDefault="00C24EB7" w:rsidP="00E02BD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</w:t>
            </w:r>
            <w:r w:rsidR="002100FC">
              <w:rPr>
                <w:rFonts w:ascii="Mind Meridian" w:hAnsi="Mind Meridian" w:cs="Mind Meridian"/>
              </w:rPr>
              <w:t xml:space="preserve">, </w:t>
            </w:r>
            <w:proofErr w:type="spellStart"/>
            <w:r w:rsidR="002100FC">
              <w:rPr>
                <w:rFonts w:ascii="Mind Meridian" w:hAnsi="Mind Meridian" w:cs="Mind Meridian"/>
              </w:rPr>
              <w:t>Intyerview</w:t>
            </w:r>
            <w:proofErr w:type="spellEnd"/>
          </w:p>
          <w:p w14:paraId="02D88D5B" w14:textId="77777777" w:rsidR="002100FC" w:rsidRDefault="002100FC" w:rsidP="00E02BDE">
            <w:pPr>
              <w:rPr>
                <w:rFonts w:ascii="Mind Meridian" w:hAnsi="Mind Meridian" w:cs="Mind Meridian"/>
              </w:rPr>
            </w:pPr>
          </w:p>
          <w:p w14:paraId="6ADD4ABC" w14:textId="77777777" w:rsidR="002100FC" w:rsidRDefault="002100FC" w:rsidP="00E02BDE">
            <w:pPr>
              <w:rPr>
                <w:rFonts w:ascii="Mind Meridian" w:hAnsi="Mind Meridian" w:cs="Mind Meridian"/>
              </w:rPr>
            </w:pPr>
          </w:p>
          <w:p w14:paraId="670BC189" w14:textId="0B19246F" w:rsidR="002100FC" w:rsidRDefault="002100FC" w:rsidP="00E02BD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036FA9A9" w14:textId="77777777" w:rsidR="002100FC" w:rsidRDefault="002100FC" w:rsidP="00E02BDE">
            <w:pPr>
              <w:rPr>
                <w:rFonts w:ascii="Mind Meridian" w:hAnsi="Mind Meridian" w:cs="Mind Meridian"/>
              </w:rPr>
            </w:pPr>
          </w:p>
          <w:p w14:paraId="5786ADD8" w14:textId="77777777" w:rsidR="002100FC" w:rsidRDefault="002100FC" w:rsidP="00E02BDE">
            <w:pPr>
              <w:rPr>
                <w:rFonts w:ascii="Mind Meridian" w:hAnsi="Mind Meridian" w:cs="Mind Meridian"/>
              </w:rPr>
            </w:pPr>
          </w:p>
          <w:p w14:paraId="04FC40B6" w14:textId="77777777" w:rsidR="002100FC" w:rsidRDefault="002100FC" w:rsidP="00E02BDE">
            <w:pPr>
              <w:rPr>
                <w:rFonts w:ascii="Mind Meridian" w:hAnsi="Mind Meridian" w:cs="Mind Meridian"/>
              </w:rPr>
            </w:pPr>
          </w:p>
          <w:p w14:paraId="2B04F914" w14:textId="77777777" w:rsidR="002100FC" w:rsidRDefault="002100FC" w:rsidP="00E02BD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</w:t>
            </w:r>
            <w:r w:rsidR="00E25AFB">
              <w:rPr>
                <w:rFonts w:ascii="Mind Meridian" w:hAnsi="Mind Meridian" w:cs="Mind Meridian"/>
              </w:rPr>
              <w:t>, Interview</w:t>
            </w:r>
          </w:p>
          <w:p w14:paraId="7F30683E" w14:textId="77777777" w:rsidR="00E25AFB" w:rsidRDefault="00E25AFB" w:rsidP="00E02BDE">
            <w:pPr>
              <w:rPr>
                <w:rFonts w:ascii="Mind Meridian" w:hAnsi="Mind Meridian" w:cs="Mind Meridian"/>
              </w:rPr>
            </w:pPr>
          </w:p>
          <w:p w14:paraId="71FEC736" w14:textId="77777777" w:rsidR="00E25AFB" w:rsidRDefault="00E25AFB" w:rsidP="00E02BDE">
            <w:pPr>
              <w:rPr>
                <w:rFonts w:ascii="Mind Meridian" w:hAnsi="Mind Meridian" w:cs="Mind Meridian"/>
              </w:rPr>
            </w:pPr>
          </w:p>
          <w:p w14:paraId="2685606B" w14:textId="77777777" w:rsidR="00E25AFB" w:rsidRDefault="00E25AFB" w:rsidP="00E02BDE">
            <w:pPr>
              <w:rPr>
                <w:rFonts w:ascii="Mind Meridian" w:hAnsi="Mind Meridian" w:cs="Mind Meridian"/>
              </w:rPr>
            </w:pPr>
          </w:p>
          <w:p w14:paraId="0FF96946" w14:textId="77777777" w:rsidR="00E25AFB" w:rsidRDefault="00E25AFB" w:rsidP="00E02BDE">
            <w:pPr>
              <w:rPr>
                <w:rFonts w:ascii="Mind Meridian" w:hAnsi="Mind Meridian" w:cs="Mind Meridian"/>
              </w:rPr>
            </w:pPr>
          </w:p>
          <w:p w14:paraId="687ED22A" w14:textId="77777777" w:rsidR="00E25AFB" w:rsidRDefault="00E25AFB" w:rsidP="00E02BDE">
            <w:pPr>
              <w:rPr>
                <w:rFonts w:ascii="Mind Meridian" w:hAnsi="Mind Meridian" w:cs="Mind Meridian"/>
              </w:rPr>
            </w:pPr>
          </w:p>
          <w:p w14:paraId="28F6A082" w14:textId="77777777" w:rsidR="00E25AFB" w:rsidRDefault="00E25AFB" w:rsidP="00E02BDE">
            <w:pPr>
              <w:rPr>
                <w:rFonts w:ascii="Mind Meridian" w:hAnsi="Mind Meridian" w:cs="Mind Meridian"/>
              </w:rPr>
            </w:pPr>
          </w:p>
          <w:p w14:paraId="5B2DD887" w14:textId="79A34FE3" w:rsidR="00E25AFB" w:rsidRDefault="00E25AFB" w:rsidP="00E02BDE">
            <w:pPr>
              <w:rPr>
                <w:rFonts w:ascii="Mind Meridian" w:hAnsi="Mind Meridian" w:cs="Mind Meridian"/>
              </w:rPr>
            </w:pPr>
          </w:p>
          <w:p w14:paraId="093CC382" w14:textId="1B0EE267" w:rsidR="003D6BE8" w:rsidRDefault="003D6BE8" w:rsidP="00E02BD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</w:t>
            </w:r>
          </w:p>
          <w:p w14:paraId="1B196547" w14:textId="187853A6" w:rsidR="00E25AFB" w:rsidRPr="00945364" w:rsidRDefault="00E25AFB" w:rsidP="00E02BDE">
            <w:pPr>
              <w:rPr>
                <w:rFonts w:ascii="Mind Meridian" w:hAnsi="Mind Meridian" w:cs="Mind Meridian"/>
              </w:rPr>
            </w:pPr>
          </w:p>
        </w:tc>
      </w:tr>
      <w:tr w:rsidR="003E6C6B" w:rsidRPr="00945364" w14:paraId="14679B6B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4D5015F8" w14:textId="77777777" w:rsidR="003E6C6B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lastRenderedPageBreak/>
              <w:t>Skills and Abilities</w:t>
            </w:r>
          </w:p>
        </w:tc>
      </w:tr>
      <w:tr w:rsidR="00945364" w:rsidRPr="00945364" w14:paraId="3D25F926" w14:textId="77777777" w:rsidTr="00C24EB7">
        <w:trPr>
          <w:trHeight w:val="454"/>
        </w:trPr>
        <w:tc>
          <w:tcPr>
            <w:tcW w:w="4140" w:type="dxa"/>
            <w:shd w:val="clear" w:color="auto" w:fill="auto"/>
            <w:vAlign w:val="center"/>
          </w:tcPr>
          <w:p w14:paraId="65C226EB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45BF769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3327" w:type="dxa"/>
            <w:shd w:val="clear" w:color="auto" w:fill="auto"/>
            <w:vAlign w:val="center"/>
          </w:tcPr>
          <w:p w14:paraId="372F6285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2FE346F5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F2BEEB0" w14:textId="77777777" w:rsidTr="00C24EB7">
        <w:tc>
          <w:tcPr>
            <w:tcW w:w="4140" w:type="dxa"/>
            <w:shd w:val="clear" w:color="auto" w:fill="auto"/>
          </w:tcPr>
          <w:p w14:paraId="74D3FFF7" w14:textId="77777777" w:rsidR="007B73BD" w:rsidRPr="00945364" w:rsidRDefault="007B73BD" w:rsidP="007B73BD">
            <w:pPr>
              <w:rPr>
                <w:rFonts w:ascii="Mind Meridian" w:hAnsi="Mind Meridian" w:cs="Mind Meridian"/>
              </w:rPr>
            </w:pPr>
          </w:p>
          <w:p w14:paraId="040FACC8" w14:textId="7608E8FE" w:rsidR="007B73BD" w:rsidRDefault="002100FC" w:rsidP="007B73BD">
            <w:pPr>
              <w:rPr>
                <w:rFonts w:ascii="Mind Meridian" w:hAnsi="Mind Meridian" w:cs="Mind Meridian"/>
              </w:rPr>
            </w:pPr>
            <w:r w:rsidRPr="002100FC">
              <w:rPr>
                <w:rFonts w:ascii="Mind Meridian" w:hAnsi="Mind Meridian" w:cs="Mind Meridian"/>
              </w:rPr>
              <w:t>Ability to work autonomously within own disciplined framework as well as becoming an integral part of a small team.</w:t>
            </w:r>
          </w:p>
          <w:p w14:paraId="4EDF412C" w14:textId="65D41A36" w:rsidR="00B204E6" w:rsidRDefault="00B204E6" w:rsidP="007B73BD">
            <w:pPr>
              <w:rPr>
                <w:rFonts w:ascii="Mind Meridian" w:hAnsi="Mind Meridian" w:cs="Mind Meridian"/>
              </w:rPr>
            </w:pPr>
          </w:p>
          <w:p w14:paraId="0081D6ED" w14:textId="77777777" w:rsidR="00B204E6" w:rsidRPr="00B204E6" w:rsidRDefault="00B204E6" w:rsidP="00B204E6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Cs w:val="22"/>
              </w:rPr>
            </w:pPr>
            <w:r w:rsidRPr="00B204E6">
              <w:rPr>
                <w:rFonts w:ascii="Mind Meridian" w:hAnsi="Mind Meridian" w:cs="Mind Meridian"/>
                <w:szCs w:val="22"/>
              </w:rPr>
              <w:t>Ability to work autonomously to prioritise own work and meet deadlines.</w:t>
            </w:r>
          </w:p>
          <w:p w14:paraId="14FE72AB" w14:textId="60FDCBC9" w:rsidR="00B204E6" w:rsidRDefault="00B204E6" w:rsidP="007B73BD">
            <w:pPr>
              <w:rPr>
                <w:rFonts w:ascii="Mind Meridian" w:hAnsi="Mind Meridian" w:cs="Mind Meridian"/>
              </w:rPr>
            </w:pPr>
          </w:p>
          <w:p w14:paraId="5697BAC4" w14:textId="77777777" w:rsidR="00E750FB" w:rsidRPr="005D4930" w:rsidRDefault="00E750FB" w:rsidP="00E750FB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  <w:szCs w:val="22"/>
              </w:rPr>
            </w:pPr>
            <w:r w:rsidRPr="005D4930">
              <w:rPr>
                <w:rFonts w:ascii="Mind Meridian" w:hAnsi="Mind Meridian" w:cs="Mind Meridian"/>
                <w:szCs w:val="22"/>
              </w:rPr>
              <w:t>Ability to monitor and maintain own high standards and outcomes and that of the team</w:t>
            </w:r>
          </w:p>
          <w:p w14:paraId="32983379" w14:textId="77777777" w:rsidR="004666C3" w:rsidRDefault="004666C3" w:rsidP="007B73BD">
            <w:pPr>
              <w:rPr>
                <w:rFonts w:ascii="Mind Meridian" w:hAnsi="Mind Meridian" w:cs="Mind Meridian"/>
              </w:rPr>
            </w:pPr>
          </w:p>
          <w:p w14:paraId="6864267B" w14:textId="69208A89" w:rsidR="002100FC" w:rsidRPr="002100FC" w:rsidRDefault="002100FC" w:rsidP="007B73BD">
            <w:pPr>
              <w:rPr>
                <w:rFonts w:ascii="Mind Meridian" w:hAnsi="Mind Meridian" w:cs="Mind Meridian"/>
                <w:szCs w:val="22"/>
              </w:rPr>
            </w:pPr>
            <w:r w:rsidRPr="002100FC">
              <w:rPr>
                <w:rFonts w:ascii="Mind Meridian" w:hAnsi="Mind Meridian" w:cs="Mind Meridian"/>
                <w:szCs w:val="22"/>
              </w:rPr>
              <w:t xml:space="preserve">Ability to relate well to </w:t>
            </w:r>
            <w:r w:rsidR="006A1D29">
              <w:rPr>
                <w:rFonts w:ascii="Mind Meridian" w:hAnsi="Mind Meridian" w:cs="Mind Meridian"/>
                <w:szCs w:val="22"/>
              </w:rPr>
              <w:t>all stakeholders</w:t>
            </w:r>
          </w:p>
        </w:tc>
        <w:tc>
          <w:tcPr>
            <w:tcW w:w="3118" w:type="dxa"/>
            <w:shd w:val="clear" w:color="auto" w:fill="auto"/>
          </w:tcPr>
          <w:p w14:paraId="652534DE" w14:textId="77777777" w:rsidR="004666C3" w:rsidRPr="00945364" w:rsidRDefault="004666C3" w:rsidP="00E16EE9">
            <w:pPr>
              <w:rPr>
                <w:rFonts w:ascii="Mind Meridian" w:hAnsi="Mind Meridian" w:cs="Mind Meridian"/>
              </w:rPr>
            </w:pPr>
          </w:p>
          <w:p w14:paraId="5F6A0FF9" w14:textId="77777777" w:rsidR="00E16EE9" w:rsidRPr="00945364" w:rsidRDefault="00E16EE9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2F3AFCF" w14:textId="77777777" w:rsidR="00E16EE9" w:rsidRPr="00945364" w:rsidRDefault="00E16EE9" w:rsidP="00E16EE9">
            <w:pPr>
              <w:rPr>
                <w:rFonts w:ascii="Mind Meridian" w:hAnsi="Mind Meridian" w:cs="Mind Meridian"/>
              </w:rPr>
            </w:pPr>
          </w:p>
          <w:p w14:paraId="59AC3E56" w14:textId="77777777" w:rsidR="003266AE" w:rsidRPr="00945364" w:rsidRDefault="003266AE" w:rsidP="00E16EE9">
            <w:pPr>
              <w:rPr>
                <w:rFonts w:ascii="Mind Meridian" w:hAnsi="Mind Meridian" w:cs="Mind Meridian"/>
              </w:rPr>
            </w:pPr>
          </w:p>
          <w:p w14:paraId="15EEC5D7" w14:textId="77777777" w:rsidR="003266AE" w:rsidRDefault="003266AE" w:rsidP="00E16EE9">
            <w:pPr>
              <w:rPr>
                <w:rFonts w:ascii="Mind Meridian" w:hAnsi="Mind Meridian" w:cs="Mind Meridian"/>
              </w:rPr>
            </w:pPr>
          </w:p>
          <w:p w14:paraId="23CC88F0" w14:textId="77777777" w:rsidR="002100FC" w:rsidRDefault="002100FC" w:rsidP="00E16EE9">
            <w:pPr>
              <w:rPr>
                <w:rFonts w:ascii="Mind Meridian" w:hAnsi="Mind Meridian" w:cs="Mind Meridian"/>
              </w:rPr>
            </w:pPr>
          </w:p>
          <w:p w14:paraId="3D548C7F" w14:textId="77777777" w:rsidR="002100FC" w:rsidRDefault="002100FC" w:rsidP="00E16EE9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Interview</w:t>
            </w:r>
          </w:p>
          <w:p w14:paraId="39B9BCAC" w14:textId="77777777" w:rsidR="005D4930" w:rsidRDefault="005D4930" w:rsidP="00E16EE9">
            <w:pPr>
              <w:rPr>
                <w:rFonts w:ascii="Mind Meridian" w:hAnsi="Mind Meridian" w:cs="Mind Meridian"/>
              </w:rPr>
            </w:pPr>
          </w:p>
          <w:p w14:paraId="68C191FF" w14:textId="77777777" w:rsidR="005D4930" w:rsidRDefault="005D4930" w:rsidP="00E16EE9">
            <w:pPr>
              <w:rPr>
                <w:rFonts w:ascii="Mind Meridian" w:hAnsi="Mind Meridian" w:cs="Mind Meridian"/>
              </w:rPr>
            </w:pPr>
          </w:p>
          <w:p w14:paraId="67C10D02" w14:textId="77777777" w:rsidR="000B28FB" w:rsidRDefault="000B28FB" w:rsidP="00E16EE9">
            <w:pPr>
              <w:rPr>
                <w:rFonts w:ascii="Mind Meridian" w:hAnsi="Mind Meridian" w:cs="Mind Meridian"/>
              </w:rPr>
            </w:pPr>
          </w:p>
          <w:p w14:paraId="7606BC08" w14:textId="77777777" w:rsidR="000B28FB" w:rsidRDefault="000B28FB" w:rsidP="00E16EE9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70B38001" w14:textId="77777777" w:rsidR="006A1D29" w:rsidRDefault="006A1D29" w:rsidP="00E16EE9">
            <w:pPr>
              <w:rPr>
                <w:rFonts w:ascii="Mind Meridian" w:hAnsi="Mind Meridian" w:cs="Mind Meridian"/>
              </w:rPr>
            </w:pPr>
          </w:p>
          <w:p w14:paraId="650E19A5" w14:textId="77777777" w:rsidR="006A1D29" w:rsidRDefault="006A1D29" w:rsidP="00E16EE9">
            <w:pPr>
              <w:rPr>
                <w:rFonts w:ascii="Mind Meridian" w:hAnsi="Mind Meridian" w:cs="Mind Meridian"/>
              </w:rPr>
            </w:pPr>
          </w:p>
          <w:p w14:paraId="762F0F89" w14:textId="77777777" w:rsidR="006A1D29" w:rsidRDefault="006A1D29" w:rsidP="00E16EE9">
            <w:pPr>
              <w:rPr>
                <w:rFonts w:ascii="Mind Meridian" w:hAnsi="Mind Meridian" w:cs="Mind Meridian"/>
              </w:rPr>
            </w:pPr>
          </w:p>
          <w:p w14:paraId="2AF70E34" w14:textId="77777777" w:rsidR="006A1D29" w:rsidRDefault="006A1D29" w:rsidP="00E16EE9">
            <w:pPr>
              <w:rPr>
                <w:rFonts w:ascii="Mind Meridian" w:hAnsi="Mind Meridian" w:cs="Mind Meridian"/>
              </w:rPr>
            </w:pPr>
          </w:p>
          <w:p w14:paraId="3FE0548B" w14:textId="541FA5B1" w:rsidR="006A1D29" w:rsidRPr="00945364" w:rsidRDefault="006A1D29" w:rsidP="00E16EE9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Interview</w:t>
            </w:r>
          </w:p>
        </w:tc>
        <w:tc>
          <w:tcPr>
            <w:tcW w:w="3327" w:type="dxa"/>
            <w:shd w:val="clear" w:color="auto" w:fill="auto"/>
          </w:tcPr>
          <w:p w14:paraId="5418FC34" w14:textId="77777777" w:rsidR="004666C3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  <w:p w14:paraId="1C18272C" w14:textId="2BEB6FD8" w:rsidR="002100FC" w:rsidRPr="00945364" w:rsidRDefault="002100FC" w:rsidP="002100FC">
            <w:pPr>
              <w:rPr>
                <w:rFonts w:ascii="Mind Meridian" w:hAnsi="Mind Meridian" w:cs="Mind Meridian"/>
              </w:rPr>
            </w:pPr>
            <w:r w:rsidRPr="002100FC">
              <w:rPr>
                <w:rFonts w:ascii="Mind Meridian" w:hAnsi="Mind Meridian" w:cs="Mind Meridian"/>
              </w:rPr>
              <w:t>Excellent IT skills and experience of using database for case recording.</w:t>
            </w:r>
          </w:p>
        </w:tc>
        <w:tc>
          <w:tcPr>
            <w:tcW w:w="2543" w:type="dxa"/>
            <w:gridSpan w:val="2"/>
            <w:shd w:val="clear" w:color="auto" w:fill="auto"/>
          </w:tcPr>
          <w:p w14:paraId="62CC7742" w14:textId="77777777" w:rsidR="004666C3" w:rsidRDefault="004666C3" w:rsidP="002100FC">
            <w:pPr>
              <w:rPr>
                <w:rFonts w:ascii="Mind Meridian" w:hAnsi="Mind Meridian" w:cs="Mind Meridian"/>
              </w:rPr>
            </w:pPr>
          </w:p>
          <w:p w14:paraId="65A3922E" w14:textId="7E74394D" w:rsidR="002100FC" w:rsidRPr="00945364" w:rsidRDefault="002100FC" w:rsidP="002100FC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</w:tc>
      </w:tr>
      <w:tr w:rsidR="00185A2A" w:rsidRPr="00945364" w14:paraId="7678A6ED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6370B911" w14:textId="77777777" w:rsidR="00185A2A" w:rsidRPr="00945364" w:rsidRDefault="00185A2A" w:rsidP="00945364">
            <w:pPr>
              <w:jc w:val="center"/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Personal Qualities</w:t>
            </w:r>
          </w:p>
        </w:tc>
      </w:tr>
      <w:tr w:rsidR="00945364" w:rsidRPr="00945364" w14:paraId="78624608" w14:textId="77777777" w:rsidTr="00C24EB7">
        <w:trPr>
          <w:trHeight w:val="454"/>
        </w:trPr>
        <w:tc>
          <w:tcPr>
            <w:tcW w:w="4140" w:type="dxa"/>
            <w:shd w:val="clear" w:color="auto" w:fill="auto"/>
            <w:vAlign w:val="center"/>
          </w:tcPr>
          <w:p w14:paraId="0DA8C591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EAFFBB5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3327" w:type="dxa"/>
            <w:shd w:val="clear" w:color="auto" w:fill="auto"/>
            <w:vAlign w:val="center"/>
          </w:tcPr>
          <w:p w14:paraId="605812CA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2DD5A687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73F77957" w14:textId="77777777" w:rsidTr="00C24EB7">
        <w:tc>
          <w:tcPr>
            <w:tcW w:w="4140" w:type="dxa"/>
            <w:shd w:val="clear" w:color="auto" w:fill="auto"/>
          </w:tcPr>
          <w:p w14:paraId="06407299" w14:textId="77777777" w:rsidR="00BD7A35" w:rsidRPr="00F650E9" w:rsidRDefault="00BD7A35" w:rsidP="00BD7A35">
            <w:pPr>
              <w:rPr>
                <w:rFonts w:ascii="Mind Meridian" w:hAnsi="Mind Meridian" w:cs="Mind Meridian"/>
                <w:szCs w:val="22"/>
              </w:rPr>
            </w:pPr>
            <w:r w:rsidRPr="00F650E9">
              <w:rPr>
                <w:rFonts w:ascii="Mind Meridian" w:hAnsi="Mind Meridian" w:cs="Mind Meridian"/>
                <w:szCs w:val="22"/>
              </w:rPr>
              <w:lastRenderedPageBreak/>
              <w:t>Excellent self-reflection skills.</w:t>
            </w:r>
          </w:p>
          <w:p w14:paraId="71791432" w14:textId="77777777" w:rsidR="00BD7A35" w:rsidRPr="00F650E9" w:rsidRDefault="00BD7A35" w:rsidP="00BD7A35">
            <w:pPr>
              <w:rPr>
                <w:rFonts w:ascii="Mind Meridian" w:hAnsi="Mind Meridian" w:cs="Mind Meridian"/>
                <w:szCs w:val="22"/>
              </w:rPr>
            </w:pPr>
          </w:p>
          <w:p w14:paraId="4D08C058" w14:textId="77777777" w:rsidR="00BD7A35" w:rsidRPr="00F650E9" w:rsidRDefault="00BD7A35" w:rsidP="00BD7A35">
            <w:pPr>
              <w:rPr>
                <w:rFonts w:ascii="Mind Meridian" w:hAnsi="Mind Meridian" w:cs="Mind Meridian"/>
                <w:szCs w:val="22"/>
              </w:rPr>
            </w:pPr>
            <w:r w:rsidRPr="00F650E9">
              <w:rPr>
                <w:rFonts w:ascii="Mind Meridian" w:hAnsi="Mind Meridian" w:cs="Mind Meridian"/>
                <w:szCs w:val="22"/>
              </w:rPr>
              <w:t>Able to listen and take on board constructive feedback.</w:t>
            </w:r>
          </w:p>
          <w:p w14:paraId="63C7C54F" w14:textId="77777777" w:rsidR="00BD7A35" w:rsidRPr="00F650E9" w:rsidRDefault="00BD7A35" w:rsidP="00BD7A35">
            <w:pPr>
              <w:rPr>
                <w:rFonts w:ascii="Mind Meridian" w:hAnsi="Mind Meridian" w:cs="Mind Meridian"/>
                <w:szCs w:val="22"/>
              </w:rPr>
            </w:pPr>
          </w:p>
          <w:p w14:paraId="01E963A2" w14:textId="77777777" w:rsidR="00BD7A35" w:rsidRPr="00F650E9" w:rsidRDefault="00BD7A35" w:rsidP="00BD7A35">
            <w:pPr>
              <w:rPr>
                <w:rFonts w:ascii="Mind Meridian" w:hAnsi="Mind Meridian" w:cs="Mind Meridian"/>
                <w:szCs w:val="22"/>
              </w:rPr>
            </w:pPr>
            <w:r w:rsidRPr="00F650E9">
              <w:rPr>
                <w:rFonts w:ascii="Mind Meridian" w:hAnsi="Mind Meridian" w:cs="Mind Meridian"/>
                <w:szCs w:val="22"/>
              </w:rPr>
              <w:t>Able to hold challenging and difficult conversations.</w:t>
            </w:r>
          </w:p>
          <w:p w14:paraId="71A001F5" w14:textId="77777777" w:rsidR="00BD7A35" w:rsidRPr="00F650E9" w:rsidRDefault="00BD7A35" w:rsidP="00BD7A35">
            <w:pPr>
              <w:rPr>
                <w:rFonts w:ascii="Mind Meridian" w:hAnsi="Mind Meridian" w:cs="Mind Meridian"/>
                <w:szCs w:val="22"/>
              </w:rPr>
            </w:pPr>
          </w:p>
          <w:p w14:paraId="2278187B" w14:textId="77777777" w:rsidR="00BD7A35" w:rsidRPr="00F650E9" w:rsidRDefault="00BD7A35" w:rsidP="00BD7A35">
            <w:pPr>
              <w:rPr>
                <w:rFonts w:ascii="Mind Meridian" w:hAnsi="Mind Meridian" w:cs="Mind Meridian"/>
                <w:szCs w:val="22"/>
              </w:rPr>
            </w:pPr>
            <w:r w:rsidRPr="00F650E9">
              <w:rPr>
                <w:rFonts w:ascii="Mind Meridian" w:hAnsi="Mind Meridian" w:cs="Mind Meridian"/>
                <w:szCs w:val="22"/>
              </w:rPr>
              <w:t>Strong ethics and boundaries.</w:t>
            </w:r>
          </w:p>
          <w:p w14:paraId="744FF6A1" w14:textId="77777777" w:rsidR="00BD7A35" w:rsidRPr="00096E20" w:rsidRDefault="00BD7A35" w:rsidP="00BD7A3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D259B90" w14:textId="3AB5776C" w:rsidR="007F28DF" w:rsidRPr="00F650E9" w:rsidRDefault="00BD7A35" w:rsidP="00BD7A35">
            <w:pPr>
              <w:rPr>
                <w:rFonts w:ascii="Mind Meridian" w:hAnsi="Mind Meridian" w:cs="Mind Meridian"/>
                <w:szCs w:val="22"/>
              </w:rPr>
            </w:pPr>
            <w:r w:rsidRPr="00F650E9">
              <w:rPr>
                <w:rFonts w:ascii="Mind Meridian" w:hAnsi="Mind Meridian" w:cs="Mind Meridian"/>
                <w:szCs w:val="22"/>
              </w:rPr>
              <w:t>Able to maintain good working relationships and act as a role model</w:t>
            </w:r>
          </w:p>
        </w:tc>
        <w:tc>
          <w:tcPr>
            <w:tcW w:w="3118" w:type="dxa"/>
            <w:shd w:val="clear" w:color="auto" w:fill="auto"/>
          </w:tcPr>
          <w:p w14:paraId="2FDDFBE5" w14:textId="621BCEE1" w:rsidR="003266AE" w:rsidRDefault="00F650E9" w:rsidP="003266A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I</w:t>
            </w:r>
            <w:r w:rsidR="003266AE" w:rsidRPr="00945364">
              <w:rPr>
                <w:rFonts w:ascii="Mind Meridian" w:hAnsi="Mind Meridian" w:cs="Mind Meridian"/>
              </w:rPr>
              <w:t>nterview</w:t>
            </w:r>
          </w:p>
          <w:p w14:paraId="5FDC737D" w14:textId="274775E0" w:rsidR="00F650E9" w:rsidRDefault="00F650E9" w:rsidP="003266AE">
            <w:pPr>
              <w:rPr>
                <w:rFonts w:ascii="Mind Meridian" w:hAnsi="Mind Meridian" w:cs="Mind Meridian"/>
              </w:rPr>
            </w:pPr>
          </w:p>
          <w:p w14:paraId="7B81E8B0" w14:textId="4FBFD0C6" w:rsidR="00F650E9" w:rsidRDefault="00F650E9" w:rsidP="003266A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Interview</w:t>
            </w:r>
          </w:p>
          <w:p w14:paraId="0CB924C2" w14:textId="35C3DE60" w:rsidR="00F650E9" w:rsidRDefault="00F650E9" w:rsidP="003266AE">
            <w:pPr>
              <w:rPr>
                <w:rFonts w:ascii="Mind Meridian" w:hAnsi="Mind Meridian" w:cs="Mind Meridian"/>
              </w:rPr>
            </w:pPr>
          </w:p>
          <w:p w14:paraId="3636CFAF" w14:textId="6FCA3900" w:rsidR="00F650E9" w:rsidRDefault="00F650E9" w:rsidP="003266AE">
            <w:pPr>
              <w:rPr>
                <w:rFonts w:ascii="Mind Meridian" w:hAnsi="Mind Meridian" w:cs="Mind Meridian"/>
              </w:rPr>
            </w:pPr>
          </w:p>
          <w:p w14:paraId="3BF99954" w14:textId="7202D430" w:rsidR="00F650E9" w:rsidRPr="00945364" w:rsidRDefault="00F650E9" w:rsidP="003266A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Interview</w:t>
            </w:r>
          </w:p>
          <w:p w14:paraId="371BEAB9" w14:textId="77777777" w:rsidR="00991844" w:rsidRDefault="00991844" w:rsidP="00C36A44">
            <w:pPr>
              <w:rPr>
                <w:rFonts w:ascii="Mind Meridian" w:hAnsi="Mind Meridian" w:cs="Mind Meridian"/>
              </w:rPr>
            </w:pPr>
          </w:p>
          <w:p w14:paraId="74480AAB" w14:textId="77777777" w:rsidR="00F650E9" w:rsidRDefault="00F650E9" w:rsidP="00C36A44">
            <w:pPr>
              <w:rPr>
                <w:rFonts w:ascii="Mind Meridian" w:hAnsi="Mind Meridian" w:cs="Mind Meridian"/>
              </w:rPr>
            </w:pPr>
          </w:p>
          <w:p w14:paraId="01C2C492" w14:textId="77777777" w:rsidR="00F650E9" w:rsidRDefault="00F650E9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Interview</w:t>
            </w:r>
          </w:p>
          <w:p w14:paraId="7EF25C86" w14:textId="77777777" w:rsidR="00F650E9" w:rsidRDefault="00F650E9" w:rsidP="00C36A44">
            <w:pPr>
              <w:rPr>
                <w:rFonts w:ascii="Mind Meridian" w:hAnsi="Mind Meridian" w:cs="Mind Meridian"/>
              </w:rPr>
            </w:pPr>
          </w:p>
          <w:p w14:paraId="38739359" w14:textId="78938185" w:rsidR="00F650E9" w:rsidRPr="00945364" w:rsidRDefault="00F650E9" w:rsidP="00C36A4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Interview</w:t>
            </w:r>
          </w:p>
        </w:tc>
        <w:tc>
          <w:tcPr>
            <w:tcW w:w="3327" w:type="dxa"/>
            <w:shd w:val="clear" w:color="auto" w:fill="auto"/>
          </w:tcPr>
          <w:p w14:paraId="44E87C7F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25FCF2B3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AC3F13" w:rsidRPr="00945364" w14:paraId="5ADEEE42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77F70746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  <w:color w:val="FFFFFF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Special Working Conditions</w:t>
            </w:r>
          </w:p>
        </w:tc>
      </w:tr>
      <w:tr w:rsidR="00945364" w:rsidRPr="00945364" w14:paraId="424EC349" w14:textId="77777777" w:rsidTr="00C24EB7">
        <w:trPr>
          <w:trHeight w:val="454"/>
        </w:trPr>
        <w:tc>
          <w:tcPr>
            <w:tcW w:w="4140" w:type="dxa"/>
            <w:shd w:val="clear" w:color="auto" w:fill="auto"/>
            <w:vAlign w:val="center"/>
          </w:tcPr>
          <w:p w14:paraId="35672E1F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261346D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3327" w:type="dxa"/>
            <w:shd w:val="clear" w:color="auto" w:fill="auto"/>
            <w:vAlign w:val="center"/>
          </w:tcPr>
          <w:p w14:paraId="76251947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0847B747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68D83FCE" w14:textId="77777777" w:rsidTr="00C24EB7">
        <w:tc>
          <w:tcPr>
            <w:tcW w:w="4140" w:type="dxa"/>
            <w:shd w:val="clear" w:color="auto" w:fill="auto"/>
          </w:tcPr>
          <w:p w14:paraId="62A68C9A" w14:textId="77777777" w:rsidR="004666C3" w:rsidRPr="00945364" w:rsidRDefault="004666C3" w:rsidP="00AD7D65">
            <w:pPr>
              <w:rPr>
                <w:rFonts w:ascii="Mind Meridian" w:hAnsi="Mind Meridian" w:cs="Mind Meridian"/>
              </w:rPr>
            </w:pPr>
          </w:p>
          <w:p w14:paraId="2A6CDBEB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Preparedness to work flexibly, as negotiated.</w:t>
            </w:r>
          </w:p>
          <w:p w14:paraId="2D3D9665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2EBF7A3B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Will be required to undertake some travelling which would be reimbursed in accordance with local terms and conditions.</w:t>
            </w:r>
          </w:p>
          <w:p w14:paraId="02C10599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42008218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Demonstrate a commitment to equality and diversity and anti-discriminatory practise.</w:t>
            </w:r>
          </w:p>
          <w:p w14:paraId="288B9F73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</w:tc>
        <w:tc>
          <w:tcPr>
            <w:tcW w:w="3118" w:type="dxa"/>
            <w:shd w:val="clear" w:color="auto" w:fill="auto"/>
          </w:tcPr>
          <w:p w14:paraId="0F70C942" w14:textId="77777777" w:rsidR="004666C3" w:rsidRPr="00945364" w:rsidRDefault="004666C3" w:rsidP="00991844">
            <w:pPr>
              <w:rPr>
                <w:rFonts w:ascii="Mind Meridian" w:hAnsi="Mind Meridian" w:cs="Mind Meridian"/>
              </w:rPr>
            </w:pPr>
          </w:p>
          <w:p w14:paraId="74E5B194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ADA7B58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1ABAAD1F" w14:textId="77777777" w:rsidR="0075223E" w:rsidRDefault="0075223E" w:rsidP="00991844">
            <w:pPr>
              <w:rPr>
                <w:rFonts w:ascii="Mind Meridian" w:hAnsi="Mind Meridian" w:cs="Mind Meridian"/>
              </w:rPr>
            </w:pPr>
          </w:p>
          <w:p w14:paraId="0690430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768F375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4050B003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727D3B21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49524B3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751D2C83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327" w:type="dxa"/>
            <w:shd w:val="clear" w:color="auto" w:fill="auto"/>
          </w:tcPr>
          <w:p w14:paraId="7B41971F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1E4F7215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</w:tbl>
    <w:p w14:paraId="4B14BA2C" w14:textId="77777777" w:rsidR="000E2A65" w:rsidRPr="00A7734F" w:rsidRDefault="000E2A65">
      <w:pPr>
        <w:ind w:left="720" w:hanging="720"/>
        <w:jc w:val="center"/>
        <w:rPr>
          <w:rFonts w:ascii="Mind Meridian" w:hAnsi="Mind Meridian" w:cs="Mind Meridian"/>
        </w:rPr>
      </w:pPr>
    </w:p>
    <w:sectPr w:rsidR="000E2A65" w:rsidRPr="00A7734F" w:rsidSect="00826CC7">
      <w:pgSz w:w="16840" w:h="11907" w:orient="landscape" w:code="9"/>
      <w:pgMar w:top="1134" w:right="1797" w:bottom="851" w:left="1797" w:header="720" w:footer="720" w:gutter="0"/>
      <w:paperSrc w:first="11" w:other="1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EB743" w14:textId="77777777" w:rsidR="00D848F7" w:rsidRDefault="00D848F7">
      <w:r>
        <w:separator/>
      </w:r>
    </w:p>
  </w:endnote>
  <w:endnote w:type="continuationSeparator" w:id="0">
    <w:p w14:paraId="09ADEDCE" w14:textId="77777777" w:rsidR="00D848F7" w:rsidRDefault="00D84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912B926B-E48C-430A-879D-F404F11D98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F70CFA7-E8B8-4174-90AD-2BA7CD4469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BF556" w14:textId="77777777" w:rsidR="00D848F7" w:rsidRDefault="00D848F7">
      <w:r>
        <w:separator/>
      </w:r>
    </w:p>
  </w:footnote>
  <w:footnote w:type="continuationSeparator" w:id="0">
    <w:p w14:paraId="32F32C07" w14:textId="77777777" w:rsidR="00D848F7" w:rsidRDefault="00D84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C2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9971851"/>
    <w:multiLevelType w:val="multilevel"/>
    <w:tmpl w:val="FE34CF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81726163">
    <w:abstractNumId w:val="0"/>
  </w:num>
  <w:num w:numId="2" w16cid:durableId="59863262">
    <w:abstractNumId w:val="3"/>
  </w:num>
  <w:num w:numId="3" w16cid:durableId="1215970392">
    <w:abstractNumId w:val="1"/>
  </w:num>
  <w:num w:numId="4" w16cid:durableId="923149452">
    <w:abstractNumId w:val="4"/>
  </w:num>
  <w:num w:numId="5" w16cid:durableId="1573001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EB7"/>
    <w:rsid w:val="0002259E"/>
    <w:rsid w:val="000237A1"/>
    <w:rsid w:val="0003502D"/>
    <w:rsid w:val="00063DF7"/>
    <w:rsid w:val="00093F0F"/>
    <w:rsid w:val="00096DF3"/>
    <w:rsid w:val="000A60BA"/>
    <w:rsid w:val="000B1207"/>
    <w:rsid w:val="000B28FB"/>
    <w:rsid w:val="000E2A65"/>
    <w:rsid w:val="000E3227"/>
    <w:rsid w:val="000E361D"/>
    <w:rsid w:val="000E48F7"/>
    <w:rsid w:val="000F2863"/>
    <w:rsid w:val="00123B26"/>
    <w:rsid w:val="0015698D"/>
    <w:rsid w:val="001716FA"/>
    <w:rsid w:val="00185A2A"/>
    <w:rsid w:val="001A3E03"/>
    <w:rsid w:val="001B74E5"/>
    <w:rsid w:val="001F34BB"/>
    <w:rsid w:val="002100FC"/>
    <w:rsid w:val="00260CDB"/>
    <w:rsid w:val="002641AA"/>
    <w:rsid w:val="00291F8F"/>
    <w:rsid w:val="002B1E9D"/>
    <w:rsid w:val="002B20F0"/>
    <w:rsid w:val="002B6EB3"/>
    <w:rsid w:val="002C08EA"/>
    <w:rsid w:val="002D6C95"/>
    <w:rsid w:val="002E3FE1"/>
    <w:rsid w:val="003266AE"/>
    <w:rsid w:val="003629F2"/>
    <w:rsid w:val="00372870"/>
    <w:rsid w:val="00374C20"/>
    <w:rsid w:val="0038200C"/>
    <w:rsid w:val="003832FD"/>
    <w:rsid w:val="00386E6C"/>
    <w:rsid w:val="003933F8"/>
    <w:rsid w:val="00393BE2"/>
    <w:rsid w:val="00395630"/>
    <w:rsid w:val="003A1618"/>
    <w:rsid w:val="003D18D7"/>
    <w:rsid w:val="003D5DF9"/>
    <w:rsid w:val="003D6BE8"/>
    <w:rsid w:val="003E0342"/>
    <w:rsid w:val="003E6C6B"/>
    <w:rsid w:val="00406691"/>
    <w:rsid w:val="00410356"/>
    <w:rsid w:val="00422A05"/>
    <w:rsid w:val="00424AF4"/>
    <w:rsid w:val="0045220C"/>
    <w:rsid w:val="00457114"/>
    <w:rsid w:val="004666C3"/>
    <w:rsid w:val="00471CCE"/>
    <w:rsid w:val="004753F4"/>
    <w:rsid w:val="004C232F"/>
    <w:rsid w:val="004C4159"/>
    <w:rsid w:val="004D7BB8"/>
    <w:rsid w:val="004E3E85"/>
    <w:rsid w:val="005015AC"/>
    <w:rsid w:val="00514458"/>
    <w:rsid w:val="005315D0"/>
    <w:rsid w:val="00531716"/>
    <w:rsid w:val="00540075"/>
    <w:rsid w:val="0054272B"/>
    <w:rsid w:val="00542911"/>
    <w:rsid w:val="0054483F"/>
    <w:rsid w:val="00555AAA"/>
    <w:rsid w:val="00572C6E"/>
    <w:rsid w:val="00586588"/>
    <w:rsid w:val="005902F2"/>
    <w:rsid w:val="005B1A02"/>
    <w:rsid w:val="005D2F72"/>
    <w:rsid w:val="005D38E7"/>
    <w:rsid w:val="005D4930"/>
    <w:rsid w:val="005D7CF7"/>
    <w:rsid w:val="005E22CC"/>
    <w:rsid w:val="005E30F6"/>
    <w:rsid w:val="00611B22"/>
    <w:rsid w:val="00623413"/>
    <w:rsid w:val="00631F8C"/>
    <w:rsid w:val="00666040"/>
    <w:rsid w:val="00674D93"/>
    <w:rsid w:val="00681394"/>
    <w:rsid w:val="00695744"/>
    <w:rsid w:val="006A1631"/>
    <w:rsid w:val="006A1D29"/>
    <w:rsid w:val="006A2A83"/>
    <w:rsid w:val="006B2C92"/>
    <w:rsid w:val="006C3EA3"/>
    <w:rsid w:val="006C5369"/>
    <w:rsid w:val="006E4A8F"/>
    <w:rsid w:val="00707B04"/>
    <w:rsid w:val="0073769F"/>
    <w:rsid w:val="0075223E"/>
    <w:rsid w:val="00754CBA"/>
    <w:rsid w:val="007676EC"/>
    <w:rsid w:val="00774397"/>
    <w:rsid w:val="007744C2"/>
    <w:rsid w:val="007B73BD"/>
    <w:rsid w:val="007C183F"/>
    <w:rsid w:val="007D0C30"/>
    <w:rsid w:val="007D5DA2"/>
    <w:rsid w:val="007D66C5"/>
    <w:rsid w:val="007E068C"/>
    <w:rsid w:val="007F28DF"/>
    <w:rsid w:val="00804394"/>
    <w:rsid w:val="00812EE1"/>
    <w:rsid w:val="00824F85"/>
    <w:rsid w:val="00826CC7"/>
    <w:rsid w:val="00833EAA"/>
    <w:rsid w:val="00852C32"/>
    <w:rsid w:val="008550D3"/>
    <w:rsid w:val="00872536"/>
    <w:rsid w:val="008C14B5"/>
    <w:rsid w:val="008C2F01"/>
    <w:rsid w:val="008D1C04"/>
    <w:rsid w:val="008D5744"/>
    <w:rsid w:val="008F6985"/>
    <w:rsid w:val="00923217"/>
    <w:rsid w:val="00945364"/>
    <w:rsid w:val="00945BBB"/>
    <w:rsid w:val="00961CD1"/>
    <w:rsid w:val="00991844"/>
    <w:rsid w:val="009A5A0F"/>
    <w:rsid w:val="009C7CEB"/>
    <w:rsid w:val="009F4F97"/>
    <w:rsid w:val="00A300B8"/>
    <w:rsid w:val="00A31C05"/>
    <w:rsid w:val="00A32A76"/>
    <w:rsid w:val="00A62003"/>
    <w:rsid w:val="00A7734F"/>
    <w:rsid w:val="00A80F32"/>
    <w:rsid w:val="00AC39C4"/>
    <w:rsid w:val="00AC3F13"/>
    <w:rsid w:val="00AD6F74"/>
    <w:rsid w:val="00AD7D65"/>
    <w:rsid w:val="00B204E6"/>
    <w:rsid w:val="00B43B6A"/>
    <w:rsid w:val="00B532AE"/>
    <w:rsid w:val="00B637C7"/>
    <w:rsid w:val="00B63D32"/>
    <w:rsid w:val="00B87EDE"/>
    <w:rsid w:val="00B9324E"/>
    <w:rsid w:val="00B96889"/>
    <w:rsid w:val="00BA001F"/>
    <w:rsid w:val="00BB0ACF"/>
    <w:rsid w:val="00BB3087"/>
    <w:rsid w:val="00BD7A35"/>
    <w:rsid w:val="00BE7870"/>
    <w:rsid w:val="00BF2188"/>
    <w:rsid w:val="00BF475D"/>
    <w:rsid w:val="00C02FBB"/>
    <w:rsid w:val="00C1721A"/>
    <w:rsid w:val="00C24EB7"/>
    <w:rsid w:val="00C35340"/>
    <w:rsid w:val="00C36A44"/>
    <w:rsid w:val="00C81FF6"/>
    <w:rsid w:val="00C90008"/>
    <w:rsid w:val="00C95CA5"/>
    <w:rsid w:val="00CB57D7"/>
    <w:rsid w:val="00CB6F87"/>
    <w:rsid w:val="00CC2AE6"/>
    <w:rsid w:val="00CE5780"/>
    <w:rsid w:val="00D16BF0"/>
    <w:rsid w:val="00D33630"/>
    <w:rsid w:val="00D365DC"/>
    <w:rsid w:val="00D4002D"/>
    <w:rsid w:val="00D74B49"/>
    <w:rsid w:val="00D7751F"/>
    <w:rsid w:val="00D84519"/>
    <w:rsid w:val="00D848F7"/>
    <w:rsid w:val="00DC211F"/>
    <w:rsid w:val="00DD60C1"/>
    <w:rsid w:val="00DE4B58"/>
    <w:rsid w:val="00E02BDE"/>
    <w:rsid w:val="00E16EE9"/>
    <w:rsid w:val="00E25AFB"/>
    <w:rsid w:val="00E36618"/>
    <w:rsid w:val="00E377AE"/>
    <w:rsid w:val="00E41F92"/>
    <w:rsid w:val="00E52964"/>
    <w:rsid w:val="00E71562"/>
    <w:rsid w:val="00E750FB"/>
    <w:rsid w:val="00E9595B"/>
    <w:rsid w:val="00EA3641"/>
    <w:rsid w:val="00EA411C"/>
    <w:rsid w:val="00EF094A"/>
    <w:rsid w:val="00EF5A37"/>
    <w:rsid w:val="00F3424B"/>
    <w:rsid w:val="00F650E9"/>
    <w:rsid w:val="00F7273C"/>
    <w:rsid w:val="00F73484"/>
    <w:rsid w:val="00F842C6"/>
    <w:rsid w:val="00FD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BB78A7"/>
  <w15:chartTrackingRefBased/>
  <w15:docId w15:val="{93F508E8-EB15-41D6-9A93-102067686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table" w:styleId="TableGrid">
    <w:name w:val="Table Grid"/>
    <w:basedOn w:val="TableNormal"/>
    <w:rsid w:val="0046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Howard-Spink\Rochdale%20Mind\Rochdale%20Mind%20SharePoint%20-%20Operational%20Management%20Team\Senior%20Staff\Recruitment\AAA%20RECRUITMENT%20DOCS\Application%20Templates\TEMPLATE%20Person%20Specifica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2" ma:contentTypeDescription="Create a new document." ma:contentTypeScope="" ma:versionID="288314b95cc29f05bc21cbb1c232215e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7f610937aa1ea2665816a7a7dcb549e8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F25EA1-1CA6-47C8-A4CC-3501CE29ED17}"/>
</file>

<file path=customXml/itemProps2.xml><?xml version="1.0" encoding="utf-8"?>
<ds:datastoreItem xmlns:ds="http://schemas.openxmlformats.org/officeDocument/2006/customXml" ds:itemID="{1EE78A52-E191-429A-B931-5338A0FBEF6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3882A2F-6651-428C-8B0C-CC6D04731A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519601-9582-43E4-82CB-099AEB0235FA}">
  <ds:schemaRefs>
    <ds:schemaRef ds:uri="http://schemas.microsoft.com/office/2006/metadata/properties"/>
    <ds:schemaRef ds:uri="http://schemas.microsoft.com/office/infopath/2007/PartnerControls"/>
    <ds:schemaRef ds:uri="f919f6e6-bc7f-4218-b319-57d87f5a4527"/>
    <ds:schemaRef ds:uri="df614695-b552-418e-aab5-40d3b391e1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Person Specification</Template>
  <TotalTime>40</TotalTime>
  <Pages>3</Pages>
  <Words>434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Gateway</Company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Howard-Spink</dc:creator>
  <cp:keywords/>
  <cp:lastModifiedBy>Katie Howard-Spink</cp:lastModifiedBy>
  <cp:revision>19</cp:revision>
  <cp:lastPrinted>2003-06-04T12:59:00Z</cp:lastPrinted>
  <dcterms:created xsi:type="dcterms:W3CDTF">2022-11-06T12:20:00Z</dcterms:created>
  <dcterms:modified xsi:type="dcterms:W3CDTF">2022-11-07T14:40:00Z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110600.000000000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