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D0922" w14:textId="77777777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F4AD20A" wp14:editId="5468B202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44A27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29CD63C1" w14:textId="77777777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778B5AF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3810ACD5" w14:textId="77777777" w:rsidTr="007C183F">
        <w:tc>
          <w:tcPr>
            <w:tcW w:w="7230" w:type="dxa"/>
          </w:tcPr>
          <w:p w14:paraId="7CDEDADB" w14:textId="0D6E7015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5B0FE6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Lived Experienc</w:t>
            </w:r>
            <w:r w:rsidR="009D606C">
              <w:rPr>
                <w:rFonts w:ascii="Mind Meridian" w:hAnsi="Mind Meridian" w:cs="Mind Meridian"/>
                <w:b/>
                <w:sz w:val="28"/>
                <w:szCs w:val="28"/>
              </w:rPr>
              <w:t>e Manager</w:t>
            </w:r>
          </w:p>
          <w:p w14:paraId="0C7EED10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7C5928B2" w14:textId="3B6249CA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</w:t>
            </w:r>
            <w:r w:rsidR="007071C2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&amp;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Heywood</w:t>
            </w:r>
          </w:p>
        </w:tc>
        <w:tc>
          <w:tcPr>
            <w:tcW w:w="3208" w:type="dxa"/>
          </w:tcPr>
          <w:p w14:paraId="037B231D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25FEB91F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72C347A9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48A107E5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64B8AC7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Essential Criteria are the qualifications, experience, </w:t>
      </w:r>
      <w:proofErr w:type="gramStart"/>
      <w:r w:rsidRPr="00A7734F">
        <w:rPr>
          <w:rFonts w:ascii="Mind Meridian" w:hAnsi="Mind Meridian" w:cs="Mind Meridian"/>
        </w:rPr>
        <w:t>skills</w:t>
      </w:r>
      <w:proofErr w:type="gramEnd"/>
      <w:r w:rsidRPr="00A7734F">
        <w:rPr>
          <w:rFonts w:ascii="Mind Meridian" w:hAnsi="Mind Meridian" w:cs="Mind Meridian"/>
        </w:rPr>
        <w:t xml:space="preserve">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1BBC3322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1E026F27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5E6EEFCD" w14:textId="77777777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60F273F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7D8B3B41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5058E663" w14:textId="77777777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B1691E6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616D1DE7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2211956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3AD5B9BB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4430B55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72B8ED09" w14:textId="77777777" w:rsidTr="0075223E">
        <w:tc>
          <w:tcPr>
            <w:tcW w:w="4725" w:type="dxa"/>
            <w:shd w:val="clear" w:color="auto" w:fill="auto"/>
          </w:tcPr>
          <w:p w14:paraId="32A9C677" w14:textId="263B9612" w:rsidR="00D465DB" w:rsidRDefault="00D465DB" w:rsidP="00D465DB">
            <w:pPr>
              <w:rPr>
                <w:rFonts w:ascii="Mind Meridian" w:hAnsi="Mind Meridian" w:cs="Mind Meridian"/>
              </w:rPr>
            </w:pPr>
            <w:r w:rsidRPr="0049226C">
              <w:rPr>
                <w:rFonts w:ascii="Mind Meridian" w:hAnsi="Mind Meridian" w:cs="Mind Meridian"/>
              </w:rPr>
              <w:t xml:space="preserve">NVQ Level </w:t>
            </w:r>
            <w:r w:rsidR="00961297">
              <w:rPr>
                <w:rFonts w:ascii="Mind Meridian" w:hAnsi="Mind Meridian" w:cs="Mind Meridian"/>
              </w:rPr>
              <w:t>5</w:t>
            </w:r>
          </w:p>
          <w:p w14:paraId="1C58CC79" w14:textId="77777777" w:rsidR="00D61BB7" w:rsidRDefault="00D61BB7" w:rsidP="00D465DB">
            <w:pPr>
              <w:rPr>
                <w:rFonts w:ascii="Mind Meridian" w:hAnsi="Mind Meridian" w:cs="Mind Meridian"/>
              </w:rPr>
            </w:pPr>
          </w:p>
          <w:p w14:paraId="480F6C38" w14:textId="51FA3375" w:rsidR="00D61BB7" w:rsidRPr="0049226C" w:rsidRDefault="00D61BB7" w:rsidP="00D465DB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Experience of</w:t>
            </w:r>
            <w:r w:rsidR="00987841">
              <w:rPr>
                <w:rFonts w:ascii="Mind Meridian" w:hAnsi="Mind Meridian" w:cs="Mind Meridian"/>
              </w:rPr>
              <w:t xml:space="preserve"> working </w:t>
            </w:r>
            <w:proofErr w:type="gramStart"/>
            <w:r w:rsidR="00987841">
              <w:rPr>
                <w:rFonts w:ascii="Mind Meridian" w:hAnsi="Mind Meridian" w:cs="Mind Meridian"/>
              </w:rPr>
              <w:t xml:space="preserve">within </w:t>
            </w:r>
            <w:r>
              <w:rPr>
                <w:rFonts w:ascii="Mind Meridian" w:hAnsi="Mind Meridian" w:cs="Mind Meridian"/>
              </w:rPr>
              <w:t xml:space="preserve"> </w:t>
            </w:r>
            <w:r w:rsidR="00987841" w:rsidRPr="00987841">
              <w:rPr>
                <w:rFonts w:ascii="Mind Meridian" w:hAnsi="Mind Meridian" w:cs="Mind Meridian"/>
              </w:rPr>
              <w:t>a</w:t>
            </w:r>
            <w:proofErr w:type="gramEnd"/>
            <w:r w:rsidR="00987841" w:rsidRPr="00987841">
              <w:rPr>
                <w:rFonts w:ascii="Mind Meridian" w:hAnsi="Mind Meridian" w:cs="Mind Meridian"/>
              </w:rPr>
              <w:t xml:space="preserve"> multidisciplinary service made up of professionals coming from the Voluntary, Statutory, Health and Social Care sectors</w:t>
            </w:r>
          </w:p>
          <w:p w14:paraId="362F8B3D" w14:textId="77777777" w:rsidR="00D465DB" w:rsidRPr="0049226C" w:rsidRDefault="00D465DB" w:rsidP="00D465DB">
            <w:pPr>
              <w:rPr>
                <w:rFonts w:ascii="Mind Meridian" w:hAnsi="Mind Meridian" w:cs="Mind Meridian"/>
              </w:rPr>
            </w:pPr>
          </w:p>
          <w:p w14:paraId="0094E71B" w14:textId="400F43CF" w:rsidR="003E726D" w:rsidRDefault="003E726D" w:rsidP="003E726D">
            <w:pPr>
              <w:rPr>
                <w:rFonts w:ascii="Mind Meridian" w:hAnsi="Mind Meridian" w:cs="Mind Meridian"/>
              </w:rPr>
            </w:pPr>
            <w:r w:rsidRPr="003E726D">
              <w:rPr>
                <w:rFonts w:ascii="Mind Meridian" w:hAnsi="Mind Meridian" w:cs="Mind Meridian"/>
              </w:rPr>
              <w:t xml:space="preserve">Experience </w:t>
            </w:r>
            <w:r>
              <w:rPr>
                <w:rFonts w:ascii="Mind Meridian" w:hAnsi="Mind Meridian" w:cs="Mind Meridian"/>
              </w:rPr>
              <w:t xml:space="preserve">of </w:t>
            </w:r>
            <w:r w:rsidRPr="003E726D">
              <w:rPr>
                <w:rFonts w:ascii="Mind Meridian" w:hAnsi="Mind Meridian" w:cs="Mind Meridian"/>
              </w:rPr>
              <w:t xml:space="preserve">developing services from initiation stage through to </w:t>
            </w:r>
            <w:r w:rsidR="006A7236">
              <w:rPr>
                <w:rFonts w:ascii="Mind Meridian" w:hAnsi="Mind Meridian" w:cs="Mind Meridian"/>
              </w:rPr>
              <w:t>delivery.</w:t>
            </w:r>
          </w:p>
          <w:p w14:paraId="08FE2C94" w14:textId="77777777" w:rsidR="00F8482B" w:rsidRDefault="00F8482B" w:rsidP="003E726D">
            <w:pPr>
              <w:rPr>
                <w:rFonts w:ascii="Mind Meridian" w:hAnsi="Mind Meridian" w:cs="Mind Meridian"/>
              </w:rPr>
            </w:pPr>
          </w:p>
          <w:p w14:paraId="2BE43FD7" w14:textId="70DB4A1F" w:rsidR="00F8482B" w:rsidRDefault="00F8482B" w:rsidP="003E726D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Experience of managing a </w:t>
            </w:r>
            <w:r w:rsidR="009A55A3">
              <w:rPr>
                <w:rFonts w:ascii="Mind Meridian" w:hAnsi="Mind Meridian" w:cs="Mind Meridian"/>
              </w:rPr>
              <w:t>tea</w:t>
            </w:r>
            <w:r w:rsidR="00A35A81">
              <w:rPr>
                <w:rFonts w:ascii="Mind Meridian" w:hAnsi="Mind Meridian" w:cs="Mind Meridian"/>
              </w:rPr>
              <w:t>m</w:t>
            </w:r>
            <w:r w:rsidR="00826577">
              <w:rPr>
                <w:rFonts w:ascii="Mind Meridian" w:hAnsi="Mind Meridian" w:cs="Mind Meridian"/>
              </w:rPr>
              <w:t xml:space="preserve"> of staff</w:t>
            </w:r>
            <w:r w:rsidR="00A35A81">
              <w:rPr>
                <w:rFonts w:ascii="Mind Meridian" w:hAnsi="Mind Meridian" w:cs="Mind Meridian"/>
              </w:rPr>
              <w:t xml:space="preserve"> delivering </w:t>
            </w:r>
            <w:r w:rsidR="00902EB9">
              <w:rPr>
                <w:rFonts w:ascii="Mind Meridian" w:hAnsi="Mind Meridian" w:cs="Mind Meridian"/>
              </w:rPr>
              <w:t>mental health/ emotional w</w:t>
            </w:r>
            <w:r w:rsidR="00A35A81">
              <w:rPr>
                <w:rFonts w:ascii="Mind Meridian" w:hAnsi="Mind Meridian" w:cs="Mind Meridian"/>
              </w:rPr>
              <w:t>ellbeing Services.</w:t>
            </w:r>
          </w:p>
          <w:p w14:paraId="122F24B6" w14:textId="77777777" w:rsidR="00B36B50" w:rsidRDefault="00B36B50" w:rsidP="003E726D">
            <w:pPr>
              <w:rPr>
                <w:rFonts w:ascii="Mind Meridian" w:hAnsi="Mind Meridian" w:cs="Mind Meridian"/>
              </w:rPr>
            </w:pPr>
          </w:p>
          <w:p w14:paraId="062607F8" w14:textId="6D905A49" w:rsidR="00594B01" w:rsidRDefault="00835A40" w:rsidP="003E726D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Experience of</w:t>
            </w:r>
            <w:r w:rsidRPr="00835A40">
              <w:rPr>
                <w:rFonts w:ascii="Mind Meridian" w:hAnsi="Mind Meridian" w:cs="Mind Meridian"/>
              </w:rPr>
              <w:t xml:space="preserve"> delivering</w:t>
            </w:r>
            <w:r w:rsidR="00FC561F">
              <w:rPr>
                <w:rFonts w:ascii="Mind Meridian" w:hAnsi="Mind Meridian" w:cs="Mind Meridian"/>
              </w:rPr>
              <w:t xml:space="preserve"> </w:t>
            </w:r>
            <w:r w:rsidRPr="00835A40">
              <w:rPr>
                <w:rFonts w:ascii="Mind Meridian" w:hAnsi="Mind Meridian" w:cs="Mind Meridian"/>
              </w:rPr>
              <w:t xml:space="preserve">service outcomes </w:t>
            </w:r>
            <w:r w:rsidR="00FC561F">
              <w:rPr>
                <w:rFonts w:ascii="Mind Meridian" w:hAnsi="Mind Meridian" w:cs="Mind Meridian"/>
              </w:rPr>
              <w:t xml:space="preserve">to </w:t>
            </w:r>
            <w:r w:rsidR="00594B01">
              <w:rPr>
                <w:rFonts w:ascii="Mind Meridian" w:hAnsi="Mind Meridian" w:cs="Mind Meridian"/>
              </w:rPr>
              <w:t>meet contractual requirements.</w:t>
            </w:r>
          </w:p>
          <w:p w14:paraId="3DF5F3F5" w14:textId="77777777" w:rsidR="008C375E" w:rsidRDefault="008C375E" w:rsidP="003E726D">
            <w:pPr>
              <w:rPr>
                <w:rFonts w:ascii="Mind Meridian" w:hAnsi="Mind Meridian" w:cs="Mind Meridian"/>
              </w:rPr>
            </w:pPr>
          </w:p>
          <w:p w14:paraId="734610BE" w14:textId="19189A13" w:rsidR="000B252A" w:rsidRDefault="00594B01" w:rsidP="003E726D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lastRenderedPageBreak/>
              <w:t>Experience</w:t>
            </w:r>
            <w:r w:rsidR="008E759B">
              <w:rPr>
                <w:rFonts w:ascii="Mind Meridian" w:hAnsi="Mind Meridian" w:cs="Mind Meridian"/>
              </w:rPr>
              <w:t xml:space="preserve"> of</w:t>
            </w:r>
            <w:r w:rsidR="00835A40" w:rsidRPr="00835A40">
              <w:rPr>
                <w:rFonts w:ascii="Mind Meridian" w:hAnsi="Mind Meridian" w:cs="Mind Meridian"/>
              </w:rPr>
              <w:t xml:space="preserve"> coordinating the monitoring and the reporting of data</w:t>
            </w:r>
            <w:r w:rsidR="008E759B">
              <w:rPr>
                <w:rFonts w:ascii="Mind Meridian" w:hAnsi="Mind Meridian" w:cs="Mind Meridian"/>
              </w:rPr>
              <w:t xml:space="preserve"> </w:t>
            </w:r>
          </w:p>
          <w:p w14:paraId="4900F515" w14:textId="77777777" w:rsidR="000B252A" w:rsidRPr="003E726D" w:rsidRDefault="000B252A" w:rsidP="003E726D">
            <w:pPr>
              <w:rPr>
                <w:rFonts w:ascii="Mind Meridian" w:hAnsi="Mind Meridian" w:cs="Mind Meridian"/>
              </w:rPr>
            </w:pPr>
          </w:p>
          <w:p w14:paraId="26BE8776" w14:textId="6A43B25D" w:rsidR="003E726D" w:rsidRPr="00380268" w:rsidRDefault="00DF3A4F" w:rsidP="00D465DB">
            <w:pPr>
              <w:rPr>
                <w:rFonts w:ascii="Mind Meridian" w:hAnsi="Mind Meridian" w:cs="Mind Meridian"/>
                <w:szCs w:val="22"/>
              </w:rPr>
            </w:pPr>
            <w:r w:rsidRPr="00DF3A4F">
              <w:rPr>
                <w:rFonts w:ascii="Mind Meridian" w:hAnsi="Mind Meridian" w:cs="Mind Meridian"/>
                <w:szCs w:val="22"/>
              </w:rPr>
              <w:t xml:space="preserve">Experience of implementing procedures for ensuring the accuracy of service user information on all systems and/or records </w:t>
            </w:r>
          </w:p>
          <w:p w14:paraId="0D24B808" w14:textId="77777777" w:rsidR="00D465DB" w:rsidRPr="0049226C" w:rsidRDefault="00D465DB" w:rsidP="00D465DB">
            <w:pPr>
              <w:rPr>
                <w:rFonts w:ascii="Mind Meridian" w:hAnsi="Mind Meridian" w:cs="Mind Meridian"/>
              </w:rPr>
            </w:pPr>
          </w:p>
          <w:p w14:paraId="7BE7EC1C" w14:textId="54B4CCB1" w:rsidR="00923217" w:rsidRDefault="00D465DB" w:rsidP="00D465DB">
            <w:pPr>
              <w:rPr>
                <w:rFonts w:ascii="Mind Meridian" w:hAnsi="Mind Meridian" w:cs="Mind Meridian"/>
              </w:rPr>
            </w:pPr>
            <w:r w:rsidRPr="0049226C">
              <w:rPr>
                <w:rFonts w:ascii="Mind Meridian" w:hAnsi="Mind Meridian" w:cs="Mind Meridian"/>
              </w:rPr>
              <w:t>Experience of using recovery outcome focussed models and tools (such as WEMWBS PHQ &amp; GAD</w:t>
            </w:r>
          </w:p>
          <w:p w14:paraId="2720DD76" w14:textId="77777777" w:rsidR="003A0B12" w:rsidRDefault="003A0B12" w:rsidP="00D465DB">
            <w:pPr>
              <w:rPr>
                <w:rFonts w:ascii="Mind Meridian" w:hAnsi="Mind Meridian" w:cs="Mind Meridian"/>
              </w:rPr>
            </w:pPr>
          </w:p>
          <w:p w14:paraId="6560E435" w14:textId="3DA683FE" w:rsidR="003A0B12" w:rsidRDefault="003A0B12" w:rsidP="003A0B12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Previous experience of working within MDT and outreach hubs.</w:t>
            </w:r>
          </w:p>
          <w:p w14:paraId="582A2F2E" w14:textId="77777777" w:rsidR="003A0B12" w:rsidRPr="0049226C" w:rsidRDefault="003A0B12" w:rsidP="00D465DB">
            <w:pPr>
              <w:rPr>
                <w:rFonts w:ascii="Mind Meridian" w:hAnsi="Mind Meridian" w:cs="Mind Meridian"/>
              </w:rPr>
            </w:pPr>
          </w:p>
          <w:p w14:paraId="41E5AF4A" w14:textId="77777777" w:rsidR="005B0FE6" w:rsidRDefault="005B0FE6" w:rsidP="00C36A44">
            <w:pPr>
              <w:rPr>
                <w:rFonts w:ascii="Mind Meridian" w:hAnsi="Mind Meridian" w:cs="Mind Meridian"/>
              </w:rPr>
            </w:pPr>
          </w:p>
          <w:p w14:paraId="0B59D9EC" w14:textId="10A75168" w:rsidR="005B0FE6" w:rsidRPr="00945364" w:rsidRDefault="005B0FE6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44FC69D7" w14:textId="77777777" w:rsidR="001F34BB" w:rsidRPr="003B6CA9" w:rsidRDefault="001F34BB" w:rsidP="001F34BB">
            <w:pPr>
              <w:rPr>
                <w:rFonts w:ascii="Mind Meridian" w:hAnsi="Mind Meridian" w:cs="Mind Meridian"/>
                <w:szCs w:val="22"/>
              </w:rPr>
            </w:pPr>
            <w:r w:rsidRPr="003B6CA9">
              <w:rPr>
                <w:rFonts w:ascii="Mind Meridian" w:hAnsi="Mind Meridian" w:cs="Mind Meridian"/>
                <w:szCs w:val="22"/>
              </w:rPr>
              <w:lastRenderedPageBreak/>
              <w:t>Application form, interview</w:t>
            </w:r>
          </w:p>
          <w:p w14:paraId="22752FE7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</w:p>
          <w:p w14:paraId="04BB7FBF" w14:textId="053BF70E" w:rsidR="0075223E" w:rsidRDefault="00CC51BF" w:rsidP="001F34BB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2BC7FF3B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719D1DB4" w14:textId="77777777" w:rsidR="005B0FE6" w:rsidRDefault="005B0FE6" w:rsidP="00C36A44">
            <w:pPr>
              <w:rPr>
                <w:rFonts w:ascii="Mind Meridian" w:hAnsi="Mind Meridian" w:cs="Mind Meridian"/>
              </w:rPr>
            </w:pPr>
          </w:p>
          <w:p w14:paraId="1D5ABD84" w14:textId="77777777" w:rsidR="00987841" w:rsidRDefault="00987841" w:rsidP="00C36A44">
            <w:pPr>
              <w:rPr>
                <w:rFonts w:ascii="Mind Meridian" w:hAnsi="Mind Meridian" w:cs="Mind Meridian"/>
              </w:rPr>
            </w:pPr>
          </w:p>
          <w:p w14:paraId="3C38E06A" w14:textId="77777777" w:rsidR="005B0FE6" w:rsidRDefault="005B0FE6" w:rsidP="00C36A44">
            <w:pPr>
              <w:rPr>
                <w:rFonts w:ascii="Mind Meridian" w:hAnsi="Mind Meridian" w:cs="Mind Meridian"/>
              </w:rPr>
            </w:pPr>
          </w:p>
          <w:p w14:paraId="5F9AEB4E" w14:textId="77777777" w:rsidR="005B0FE6" w:rsidRDefault="005B0FE6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</w:t>
            </w:r>
            <w:r w:rsidR="00CC51BF">
              <w:rPr>
                <w:rFonts w:ascii="Mind Meridian" w:hAnsi="Mind Meridian" w:cs="Mind Meridian"/>
              </w:rPr>
              <w:t>, interview</w:t>
            </w:r>
          </w:p>
          <w:p w14:paraId="59B62ACC" w14:textId="77777777" w:rsidR="00987841" w:rsidRDefault="00987841" w:rsidP="00C36A44">
            <w:pPr>
              <w:rPr>
                <w:rFonts w:ascii="Mind Meridian" w:hAnsi="Mind Meridian" w:cs="Mind Meridian"/>
              </w:rPr>
            </w:pPr>
          </w:p>
          <w:p w14:paraId="316BB7B9" w14:textId="77777777" w:rsidR="00987841" w:rsidRDefault="00987841" w:rsidP="00C36A44">
            <w:pPr>
              <w:rPr>
                <w:rFonts w:ascii="Mind Meridian" w:hAnsi="Mind Meridian" w:cs="Mind Meridian"/>
              </w:rPr>
            </w:pPr>
          </w:p>
          <w:p w14:paraId="7FC29C27" w14:textId="77777777" w:rsidR="00987841" w:rsidRDefault="00987841" w:rsidP="00C36A44">
            <w:pPr>
              <w:rPr>
                <w:rFonts w:ascii="Mind Meridian" w:hAnsi="Mind Meridian" w:cs="Mind Meridian"/>
              </w:rPr>
            </w:pPr>
          </w:p>
          <w:p w14:paraId="5C271809" w14:textId="1669BF26" w:rsidR="00987841" w:rsidRDefault="008C375E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5CEE9145" w14:textId="77777777" w:rsidR="00CC51BF" w:rsidRDefault="00CC51BF" w:rsidP="00C36A44">
            <w:pPr>
              <w:rPr>
                <w:rFonts w:ascii="Mind Meridian" w:hAnsi="Mind Meridian" w:cs="Mind Meridian"/>
              </w:rPr>
            </w:pPr>
          </w:p>
          <w:p w14:paraId="6E52D6F4" w14:textId="77777777" w:rsidR="00CC51BF" w:rsidRDefault="00CC51BF" w:rsidP="00C36A44">
            <w:pPr>
              <w:rPr>
                <w:rFonts w:ascii="Mind Meridian" w:hAnsi="Mind Meridian" w:cs="Mind Meridian"/>
              </w:rPr>
            </w:pPr>
          </w:p>
          <w:p w14:paraId="245A165C" w14:textId="3B75814A" w:rsidR="00901E5D" w:rsidRDefault="00A35A81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58D61863" w14:textId="77777777" w:rsidR="008C375E" w:rsidRDefault="008C375E" w:rsidP="00C36A44">
            <w:pPr>
              <w:rPr>
                <w:rFonts w:ascii="Mind Meridian" w:hAnsi="Mind Meridian" w:cs="Mind Meridian"/>
              </w:rPr>
            </w:pPr>
          </w:p>
          <w:p w14:paraId="77FFB5D3" w14:textId="77777777" w:rsidR="008C375E" w:rsidRDefault="00380268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22322948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</w:p>
          <w:p w14:paraId="68754BED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</w:p>
          <w:p w14:paraId="3DF892FA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</w:p>
          <w:p w14:paraId="0D5BE16A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</w:p>
          <w:p w14:paraId="12D91EFC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3D29BD8C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554C2CCB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70BFB983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66FA9C36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568C4855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28207929" w14:textId="7BA8C2A5" w:rsidR="00872B7F" w:rsidRPr="00945364" w:rsidRDefault="00872B7F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</w:tc>
        <w:tc>
          <w:tcPr>
            <w:tcW w:w="2977" w:type="dxa"/>
            <w:gridSpan w:val="2"/>
            <w:shd w:val="clear" w:color="auto" w:fill="auto"/>
          </w:tcPr>
          <w:p w14:paraId="3F8F08FA" w14:textId="77777777" w:rsidR="005A0AE5" w:rsidRPr="005A0AE5" w:rsidRDefault="005A0AE5" w:rsidP="005A0AE5">
            <w:pPr>
              <w:rPr>
                <w:rFonts w:ascii="Mind Meridian" w:hAnsi="Mind Meridian" w:cs="Mind Meridian"/>
              </w:rPr>
            </w:pPr>
            <w:r w:rsidRPr="005A0AE5">
              <w:rPr>
                <w:rFonts w:ascii="Mind Meridian" w:hAnsi="Mind Meridian" w:cs="Mind Meridian"/>
              </w:rPr>
              <w:lastRenderedPageBreak/>
              <w:t>Degree or equivalent qualification in social work or a related discipline</w:t>
            </w:r>
          </w:p>
          <w:p w14:paraId="00D4EB45" w14:textId="6D582879" w:rsidR="004666C3" w:rsidRPr="005A0AE5" w:rsidRDefault="005A0AE5" w:rsidP="005A0AE5">
            <w:pPr>
              <w:rPr>
                <w:rFonts w:ascii="Mind Meridian" w:hAnsi="Mind Meridian" w:cs="Mind Meridian"/>
              </w:rPr>
            </w:pPr>
            <w:proofErr w:type="gramStart"/>
            <w:r w:rsidRPr="005A0AE5">
              <w:rPr>
                <w:rFonts w:ascii="Mind Meridian" w:hAnsi="Mind Meridian" w:cs="Mind Meridian"/>
              </w:rPr>
              <w:t>E.g.</w:t>
            </w:r>
            <w:proofErr w:type="gramEnd"/>
            <w:r w:rsidRPr="005A0AE5">
              <w:rPr>
                <w:rFonts w:ascii="Mind Meridian" w:hAnsi="Mind Meridian" w:cs="Mind Meridian"/>
              </w:rPr>
              <w:t xml:space="preserve"> RMN, CQSW or </w:t>
            </w:r>
            <w:proofErr w:type="spellStart"/>
            <w:r w:rsidRPr="005A0AE5">
              <w:rPr>
                <w:rFonts w:ascii="Mind Meridian" w:hAnsi="Mind Meridian" w:cs="Mind Meridian"/>
              </w:rPr>
              <w:t>DipSW</w:t>
            </w:r>
            <w:proofErr w:type="spellEnd"/>
          </w:p>
          <w:p w14:paraId="5C9DBCF8" w14:textId="77777777" w:rsidR="00E02BDE" w:rsidRDefault="00E02BDE" w:rsidP="00E02BDE">
            <w:pPr>
              <w:rPr>
                <w:rFonts w:ascii="Mind Meridian" w:hAnsi="Mind Meridian" w:cs="Mind Meridian"/>
              </w:rPr>
            </w:pPr>
          </w:p>
          <w:p w14:paraId="6EADAF3E" w14:textId="77777777" w:rsidR="00437413" w:rsidRDefault="00437413" w:rsidP="00E02BDE">
            <w:pPr>
              <w:rPr>
                <w:rFonts w:ascii="Mind Meridian" w:hAnsi="Mind Meridian" w:cs="Mind Meridian"/>
              </w:rPr>
            </w:pPr>
          </w:p>
          <w:p w14:paraId="706AB5F0" w14:textId="2CA0EB34" w:rsidR="00437413" w:rsidRDefault="00437413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Experience of working within Primary Care </w:t>
            </w:r>
            <w:proofErr w:type="spellStart"/>
            <w:r w:rsidR="00511B8B">
              <w:rPr>
                <w:rFonts w:ascii="Mind Meridian" w:hAnsi="Mind Meridian" w:cs="Mind Meridian"/>
              </w:rPr>
              <w:t>Newtwork</w:t>
            </w:r>
            <w:proofErr w:type="spellEnd"/>
            <w:r w:rsidR="00511B8B">
              <w:rPr>
                <w:rFonts w:ascii="Mind Meridian" w:hAnsi="Mind Meridian" w:cs="Mind Meridian"/>
              </w:rPr>
              <w:t xml:space="preserve"> locations.</w:t>
            </w:r>
          </w:p>
          <w:p w14:paraId="40E04D13" w14:textId="77777777" w:rsidR="00987841" w:rsidRDefault="00987841" w:rsidP="00E02BDE">
            <w:pPr>
              <w:rPr>
                <w:rFonts w:ascii="Mind Meridian" w:hAnsi="Mind Meridian" w:cs="Mind Meridian"/>
              </w:rPr>
            </w:pPr>
          </w:p>
          <w:p w14:paraId="3EA07C52" w14:textId="77777777" w:rsidR="00987841" w:rsidRDefault="00987841" w:rsidP="00E02BDE">
            <w:pPr>
              <w:rPr>
                <w:rFonts w:ascii="Mind Meridian" w:hAnsi="Mind Meridian" w:cs="Mind Meridian"/>
              </w:rPr>
            </w:pPr>
          </w:p>
          <w:p w14:paraId="44863FBC" w14:textId="77777777" w:rsidR="00D61BB7" w:rsidRDefault="00D61BB7" w:rsidP="00E02BDE">
            <w:pPr>
              <w:rPr>
                <w:rFonts w:ascii="Mind Meridian" w:hAnsi="Mind Meridian" w:cs="Mind Meridian"/>
              </w:rPr>
            </w:pPr>
          </w:p>
          <w:p w14:paraId="7AF5B350" w14:textId="2733D1FD" w:rsidR="00D61BB7" w:rsidRDefault="00D61BB7" w:rsidP="00E02BDE">
            <w:pPr>
              <w:rPr>
                <w:rFonts w:ascii="Mind Meridian" w:hAnsi="Mind Meridian" w:cs="Mind Meridian"/>
              </w:rPr>
            </w:pPr>
          </w:p>
          <w:p w14:paraId="03527396" w14:textId="5BB57D88" w:rsidR="005A0AE5" w:rsidRPr="00945364" w:rsidRDefault="005A0AE5" w:rsidP="00E02BDE">
            <w:pPr>
              <w:rPr>
                <w:rFonts w:ascii="Mind Meridian" w:hAnsi="Mind Meridian" w:cs="Mind Meridian"/>
              </w:rPr>
            </w:pPr>
          </w:p>
        </w:tc>
        <w:tc>
          <w:tcPr>
            <w:tcW w:w="2326" w:type="dxa"/>
            <w:shd w:val="clear" w:color="auto" w:fill="auto"/>
          </w:tcPr>
          <w:p w14:paraId="0D28F9D8" w14:textId="2855462B" w:rsidR="004666C3" w:rsidRPr="00945364" w:rsidRDefault="005A0AE5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067A03A5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11EA83AC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6CCA0FD5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1ECE60FB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6E6B47BC" w14:textId="7FF41CDE" w:rsidR="00E9595B" w:rsidRPr="00945364" w:rsidRDefault="00D61BB7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24ABED3C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7E1AF940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3B6A7518" w14:textId="77777777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Skills and Abilities</w:t>
            </w:r>
          </w:p>
        </w:tc>
      </w:tr>
      <w:tr w:rsidR="00945364" w:rsidRPr="00945364" w14:paraId="349C3B7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6BD8FCCA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E66CAFD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4886449F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62035336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6C0752E2" w14:textId="77777777" w:rsidTr="0075223E">
        <w:tc>
          <w:tcPr>
            <w:tcW w:w="4725" w:type="dxa"/>
            <w:shd w:val="clear" w:color="auto" w:fill="auto"/>
          </w:tcPr>
          <w:p w14:paraId="68A175C7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6C561624" w14:textId="32825406" w:rsidR="00C63147" w:rsidRPr="00C63147" w:rsidRDefault="00C63147" w:rsidP="00C63147">
            <w:pPr>
              <w:rPr>
                <w:rFonts w:ascii="Mind Meridian" w:hAnsi="Mind Meridian" w:cs="Mind Meridian"/>
              </w:rPr>
            </w:pPr>
            <w:r w:rsidRPr="00C63147">
              <w:rPr>
                <w:rFonts w:ascii="Mind Meridian" w:hAnsi="Mind Meridian" w:cs="Mind Meridian"/>
              </w:rPr>
              <w:t>Ability to prioritise own work, meet</w:t>
            </w:r>
            <w:r w:rsidR="007B57EF">
              <w:rPr>
                <w:rFonts w:ascii="Mind Meridian" w:hAnsi="Mind Meridian" w:cs="Mind Meridian"/>
              </w:rPr>
              <w:t xml:space="preserve">ing </w:t>
            </w:r>
            <w:proofErr w:type="gramStart"/>
            <w:r w:rsidRPr="00C63147">
              <w:rPr>
                <w:rFonts w:ascii="Mind Meridian" w:hAnsi="Mind Meridian" w:cs="Mind Meridian"/>
              </w:rPr>
              <w:t>deadlines</w:t>
            </w:r>
            <w:proofErr w:type="gramEnd"/>
          </w:p>
          <w:p w14:paraId="3D9C4D54" w14:textId="77777777" w:rsidR="00C63147" w:rsidRPr="00C63147" w:rsidRDefault="00C63147" w:rsidP="00C63147">
            <w:pPr>
              <w:rPr>
                <w:rFonts w:ascii="Mind Meridian" w:hAnsi="Mind Meridian" w:cs="Mind Meridian"/>
              </w:rPr>
            </w:pPr>
          </w:p>
          <w:p w14:paraId="304F58DF" w14:textId="77777777" w:rsidR="00C63147" w:rsidRDefault="00C63147" w:rsidP="00C63147">
            <w:pPr>
              <w:rPr>
                <w:rFonts w:ascii="Mind Meridian" w:hAnsi="Mind Meridian" w:cs="Mind Meridian"/>
              </w:rPr>
            </w:pPr>
            <w:r w:rsidRPr="00C63147">
              <w:rPr>
                <w:rFonts w:ascii="Mind Meridian" w:hAnsi="Mind Meridian" w:cs="Mind Meridian"/>
              </w:rPr>
              <w:t xml:space="preserve">Ability to network effectively and promote new and existing services appropriate to a wide range of </w:t>
            </w:r>
            <w:proofErr w:type="gramStart"/>
            <w:r w:rsidRPr="00C63147">
              <w:rPr>
                <w:rFonts w:ascii="Mind Meridian" w:hAnsi="Mind Meridian" w:cs="Mind Meridian"/>
              </w:rPr>
              <w:t>stakeholders</w:t>
            </w:r>
            <w:proofErr w:type="gramEnd"/>
          </w:p>
          <w:p w14:paraId="0065C0E2" w14:textId="77777777" w:rsidR="00C63147" w:rsidRPr="00C63147" w:rsidRDefault="00C63147" w:rsidP="00C63147">
            <w:pPr>
              <w:rPr>
                <w:rFonts w:ascii="Mind Meridian" w:hAnsi="Mind Meridian" w:cs="Mind Meridian"/>
              </w:rPr>
            </w:pPr>
          </w:p>
          <w:p w14:paraId="15304CAE" w14:textId="5A0B7610" w:rsidR="007B73BD" w:rsidRPr="00945364" w:rsidRDefault="00C63147" w:rsidP="00C63147">
            <w:pPr>
              <w:rPr>
                <w:rFonts w:ascii="Mind Meridian" w:hAnsi="Mind Meridian" w:cs="Mind Meridian"/>
              </w:rPr>
            </w:pPr>
            <w:r w:rsidRPr="00C63147">
              <w:rPr>
                <w:rFonts w:ascii="Mind Meridian" w:hAnsi="Mind Meridian" w:cs="Mind Meridian"/>
              </w:rPr>
              <w:t xml:space="preserve">Ability to support the management of </w:t>
            </w:r>
            <w:r w:rsidR="007543F3">
              <w:rPr>
                <w:rFonts w:ascii="Mind Meridian" w:hAnsi="Mind Meridian" w:cs="Mind Meridian"/>
              </w:rPr>
              <w:t>a</w:t>
            </w:r>
            <w:r w:rsidRPr="00C63147">
              <w:rPr>
                <w:rFonts w:ascii="Mind Meridian" w:hAnsi="Mind Meridian" w:cs="Mind Meridian"/>
              </w:rPr>
              <w:t xml:space="preserve"> team’s workload and provide effective line management and supervision, giving appropriate instruction and guidance</w:t>
            </w:r>
          </w:p>
          <w:p w14:paraId="036BE1F2" w14:textId="77777777" w:rsidR="004666C3" w:rsidRDefault="004666C3" w:rsidP="007B73BD">
            <w:pPr>
              <w:rPr>
                <w:rFonts w:ascii="Mind Meridian" w:hAnsi="Mind Meridian" w:cs="Mind Meridian"/>
              </w:rPr>
            </w:pPr>
          </w:p>
          <w:p w14:paraId="46D9430B" w14:textId="5A981671" w:rsidR="0072747B" w:rsidRPr="0072747B" w:rsidRDefault="0072747B" w:rsidP="0072747B">
            <w:pPr>
              <w:rPr>
                <w:rFonts w:ascii="Mind Meridian" w:hAnsi="Mind Meridian" w:cs="Mind Meridian"/>
              </w:rPr>
            </w:pPr>
            <w:r w:rsidRPr="0072747B">
              <w:rPr>
                <w:rFonts w:ascii="Mind Meridian" w:hAnsi="Mind Meridian" w:cs="Mind Meridian"/>
              </w:rPr>
              <w:t xml:space="preserve">Ability to monitor and maintain own standards and that of </w:t>
            </w:r>
            <w:r w:rsidR="007543F3">
              <w:rPr>
                <w:rFonts w:ascii="Mind Meridian" w:hAnsi="Mind Meridian" w:cs="Mind Meridian"/>
              </w:rPr>
              <w:t>a</w:t>
            </w:r>
            <w:r w:rsidRPr="0072747B">
              <w:rPr>
                <w:rFonts w:ascii="Mind Meridian" w:hAnsi="Mind Meridian" w:cs="Mind Meridian"/>
              </w:rPr>
              <w:t xml:space="preserve"> team</w:t>
            </w:r>
          </w:p>
          <w:p w14:paraId="17EDDBDC" w14:textId="77777777" w:rsidR="0072747B" w:rsidRPr="0072747B" w:rsidRDefault="0072747B" w:rsidP="0072747B">
            <w:pPr>
              <w:rPr>
                <w:rFonts w:ascii="Mind Meridian" w:hAnsi="Mind Meridian" w:cs="Mind Meridian"/>
              </w:rPr>
            </w:pPr>
          </w:p>
          <w:p w14:paraId="78FA6C93" w14:textId="1B1838C0" w:rsidR="007B57EF" w:rsidRPr="00945364" w:rsidRDefault="0072747B" w:rsidP="0072747B">
            <w:pPr>
              <w:rPr>
                <w:rFonts w:ascii="Mind Meridian" w:hAnsi="Mind Meridian" w:cs="Mind Meridian"/>
              </w:rPr>
            </w:pPr>
            <w:r w:rsidRPr="0072747B">
              <w:rPr>
                <w:rFonts w:ascii="Mind Meridian" w:hAnsi="Mind Meridian" w:cs="Mind Meridian"/>
              </w:rPr>
              <w:t xml:space="preserve">Excellent ICT presentation and communication skills and ability to record and maintain </w:t>
            </w:r>
            <w:r w:rsidRPr="0072747B">
              <w:rPr>
                <w:rFonts w:ascii="Mind Meridian" w:hAnsi="Mind Meridian" w:cs="Mind Meridian"/>
              </w:rPr>
              <w:lastRenderedPageBreak/>
              <w:t>information accurately and present information.</w:t>
            </w:r>
          </w:p>
        </w:tc>
        <w:tc>
          <w:tcPr>
            <w:tcW w:w="3100" w:type="dxa"/>
            <w:shd w:val="clear" w:color="auto" w:fill="auto"/>
          </w:tcPr>
          <w:p w14:paraId="3A243A8A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1AE692C8" w14:textId="77777777" w:rsidR="00E16EE9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B3A3A19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60C351CD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1171FBAE" w14:textId="1A7D8D44" w:rsidR="00831308" w:rsidRDefault="00831308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0D784AE1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790FEFD2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3263DCAE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2E4E4CB9" w14:textId="0216EEEE" w:rsidR="00831308" w:rsidRDefault="00831308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4B9E0300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1E20F994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6C41EA49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3EB5C3B3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437133FD" w14:textId="434F3E50" w:rsidR="00831308" w:rsidRDefault="00831308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</w:t>
            </w:r>
            <w:r w:rsidR="00403AB3">
              <w:rPr>
                <w:rFonts w:ascii="Mind Meridian" w:hAnsi="Mind Meridian" w:cs="Mind Meridian"/>
              </w:rPr>
              <w:t>n form, interview</w:t>
            </w:r>
          </w:p>
          <w:p w14:paraId="3C72F88F" w14:textId="77777777" w:rsidR="00403AB3" w:rsidRDefault="00403AB3" w:rsidP="00E16EE9">
            <w:pPr>
              <w:rPr>
                <w:rFonts w:ascii="Mind Meridian" w:hAnsi="Mind Meridian" w:cs="Mind Meridian"/>
              </w:rPr>
            </w:pPr>
          </w:p>
          <w:p w14:paraId="6CD056B1" w14:textId="77777777" w:rsidR="00403AB3" w:rsidRDefault="00403AB3" w:rsidP="00E16EE9">
            <w:pPr>
              <w:rPr>
                <w:rFonts w:ascii="Mind Meridian" w:hAnsi="Mind Meridian" w:cs="Mind Meridian"/>
              </w:rPr>
            </w:pPr>
          </w:p>
          <w:p w14:paraId="3AD10FE5" w14:textId="77777777" w:rsidR="00403AB3" w:rsidRDefault="00403AB3" w:rsidP="00E16EE9">
            <w:pPr>
              <w:rPr>
                <w:rFonts w:ascii="Mind Meridian" w:hAnsi="Mind Meridian" w:cs="Mind Meridian"/>
              </w:rPr>
            </w:pPr>
          </w:p>
          <w:p w14:paraId="2F803079" w14:textId="0287FDA4" w:rsidR="00403AB3" w:rsidRPr="00945364" w:rsidRDefault="00403AB3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1A99C38C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</w:p>
          <w:p w14:paraId="17EF90E0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  <w:p w14:paraId="5C95B1FF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75DA6E8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7D04581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5343595C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70038CF4" w14:textId="77777777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Personal Qualities</w:t>
            </w:r>
          </w:p>
        </w:tc>
      </w:tr>
      <w:tr w:rsidR="00945364" w:rsidRPr="00945364" w14:paraId="484E1C8A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9C80DD7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6AC7CEC3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0E5410FE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4A1CA761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02CC43CD" w14:textId="77777777" w:rsidTr="0075223E">
        <w:tc>
          <w:tcPr>
            <w:tcW w:w="4725" w:type="dxa"/>
            <w:shd w:val="clear" w:color="auto" w:fill="auto"/>
          </w:tcPr>
          <w:p w14:paraId="3D233A2E" w14:textId="60EA4160" w:rsidR="00831CE3" w:rsidRDefault="00831CE3" w:rsidP="00E95570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 xml:space="preserve">Ability to work under own </w:t>
            </w:r>
            <w:proofErr w:type="gramStart"/>
            <w:r w:rsidRPr="00831CE3">
              <w:rPr>
                <w:rFonts w:ascii="Mind Meridian" w:hAnsi="Mind Meridian" w:cs="Mind Meridian"/>
              </w:rPr>
              <w:t>initiative</w:t>
            </w:r>
            <w:proofErr w:type="gramEnd"/>
          </w:p>
          <w:p w14:paraId="0D3475BA" w14:textId="77777777" w:rsidR="00E95570" w:rsidRDefault="00E95570" w:rsidP="00E95570">
            <w:pPr>
              <w:rPr>
                <w:rFonts w:ascii="Mind Meridian" w:hAnsi="Mind Meridian" w:cs="Mind Meridian"/>
              </w:rPr>
            </w:pPr>
          </w:p>
          <w:p w14:paraId="61F8447D" w14:textId="06C27E2D" w:rsidR="00E95570" w:rsidRPr="00831CE3" w:rsidRDefault="00E95570" w:rsidP="00E95570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Excellent communication skills</w:t>
            </w:r>
          </w:p>
          <w:p w14:paraId="0B7BD07B" w14:textId="38299515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</w:p>
          <w:p w14:paraId="27F9A307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2EEFFAB1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</w:p>
          <w:p w14:paraId="47712627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Able to hold challenging and difficult conversations.</w:t>
            </w:r>
          </w:p>
          <w:p w14:paraId="5AD17571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</w:p>
          <w:p w14:paraId="309350A2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Strong ethics and boundaries.</w:t>
            </w:r>
          </w:p>
          <w:p w14:paraId="1E8935DD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</w:p>
          <w:p w14:paraId="77A9ADF9" w14:textId="2AF0C747" w:rsidR="007F28DF" w:rsidRPr="00945364" w:rsidRDefault="00831CE3" w:rsidP="00C36A44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Able to maintain good working relationships and act as a role model.</w:t>
            </w:r>
            <w:r w:rsidR="00901E5D">
              <w:rPr>
                <w:rFonts w:ascii="Mind Meridian" w:hAnsi="Mind Meridian" w:cs="Mind Meridian"/>
              </w:rPr>
              <w:t xml:space="preserve"> For the team</w:t>
            </w:r>
          </w:p>
        </w:tc>
        <w:tc>
          <w:tcPr>
            <w:tcW w:w="3100" w:type="dxa"/>
            <w:shd w:val="clear" w:color="auto" w:fill="auto"/>
          </w:tcPr>
          <w:p w14:paraId="41B79946" w14:textId="77777777" w:rsidR="003266AE" w:rsidRDefault="003266AE" w:rsidP="003266A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FB27F5A" w14:textId="77777777" w:rsidR="00403AB3" w:rsidRDefault="00403AB3" w:rsidP="003266AE">
            <w:pPr>
              <w:rPr>
                <w:rFonts w:ascii="Mind Meridian" w:hAnsi="Mind Meridian" w:cs="Mind Meridian"/>
              </w:rPr>
            </w:pPr>
          </w:p>
          <w:p w14:paraId="3B75E45A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5BBCCD5" w14:textId="3E57E5D8" w:rsidR="00403AB3" w:rsidRDefault="00403AB3" w:rsidP="003266AE">
            <w:pPr>
              <w:rPr>
                <w:rFonts w:ascii="Mind Meridian" w:hAnsi="Mind Meridian" w:cs="Mind Meridian"/>
              </w:rPr>
            </w:pPr>
          </w:p>
          <w:p w14:paraId="6B13252D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EB9DAFE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727F3892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120BE102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B0A37CF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53B770CD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0C77E1FF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CF34A58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7333A618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44E843C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3732F23F" w14:textId="77777777" w:rsidR="00991844" w:rsidRPr="00945364" w:rsidRDefault="0099184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3884266A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40C28DF2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7B98112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7151BC80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37FE1258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2998926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672F4913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1C1348AD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AD7E878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5441B594" w14:textId="77777777" w:rsidTr="0075223E">
        <w:tc>
          <w:tcPr>
            <w:tcW w:w="4725" w:type="dxa"/>
            <w:shd w:val="clear" w:color="auto" w:fill="auto"/>
          </w:tcPr>
          <w:p w14:paraId="29129023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48306435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negotiated.</w:t>
            </w:r>
          </w:p>
          <w:p w14:paraId="038128C3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0D057CB6" w14:textId="2EED22E2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travel which would be reimbursed in accordance with local terms and conditions.</w:t>
            </w:r>
          </w:p>
          <w:p w14:paraId="268E0A9D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323A013A" w14:textId="77777777" w:rsidR="00AD7D65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3D2C9623" w14:textId="77777777" w:rsidR="00D46B4B" w:rsidRDefault="00D46B4B" w:rsidP="00AD7D65">
            <w:pPr>
              <w:rPr>
                <w:rFonts w:ascii="Mind Meridian" w:hAnsi="Mind Meridian" w:cs="Mind Meridian"/>
              </w:rPr>
            </w:pPr>
          </w:p>
          <w:p w14:paraId="7CB9DA9E" w14:textId="18FAB437" w:rsidR="00D46B4B" w:rsidRPr="00945364" w:rsidRDefault="00D46B4B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Hold a valid UK Driving license and have access to own </w:t>
            </w:r>
            <w:proofErr w:type="gramStart"/>
            <w:r w:rsidRPr="00945364">
              <w:rPr>
                <w:rFonts w:ascii="Mind Meridian" w:hAnsi="Mind Meridian" w:cs="Mind Meridian"/>
              </w:rPr>
              <w:t>car</w:t>
            </w:r>
            <w:proofErr w:type="gramEnd"/>
          </w:p>
          <w:p w14:paraId="764DDFE4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24931528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399F6597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3092554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00E9C855" w14:textId="77777777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23B71CE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2DD84D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473E222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5B125DC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68062DC7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023B9AF" w14:textId="77777777" w:rsidR="00991844" w:rsidRDefault="00991844" w:rsidP="00991844">
            <w:pPr>
              <w:rPr>
                <w:rFonts w:ascii="Mind Meridian" w:hAnsi="Mind Meridian" w:cs="Mind Meridian"/>
              </w:rPr>
            </w:pPr>
          </w:p>
          <w:p w14:paraId="52F67367" w14:textId="77777777" w:rsidR="00D46B4B" w:rsidRDefault="00D46B4B" w:rsidP="00991844">
            <w:pPr>
              <w:rPr>
                <w:rFonts w:ascii="Mind Meridian" w:hAnsi="Mind Meridian" w:cs="Mind Meridian"/>
              </w:rPr>
            </w:pPr>
          </w:p>
          <w:p w14:paraId="501728B9" w14:textId="0C82CAB6" w:rsidR="00D46B4B" w:rsidRPr="00945364" w:rsidRDefault="00D46B4B" w:rsidP="009918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</w:t>
            </w:r>
          </w:p>
        </w:tc>
        <w:tc>
          <w:tcPr>
            <w:tcW w:w="2760" w:type="dxa"/>
            <w:shd w:val="clear" w:color="auto" w:fill="auto"/>
          </w:tcPr>
          <w:p w14:paraId="23821D98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1B628A2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77DFC9BA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headerReference w:type="first" r:id="rId12"/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DDEE7" w14:textId="77777777" w:rsidR="002C2B4D" w:rsidRDefault="002C2B4D">
      <w:r>
        <w:separator/>
      </w:r>
    </w:p>
  </w:endnote>
  <w:endnote w:type="continuationSeparator" w:id="0">
    <w:p w14:paraId="385A99C0" w14:textId="77777777" w:rsidR="002C2B4D" w:rsidRDefault="002C2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ambria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EE58BCC7-84C0-4AB9-B5D2-53C4BBE7BE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86C19E-7BBC-4D75-B1CC-CC9B18C983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AB993" w14:textId="77777777" w:rsidR="002C2B4D" w:rsidRDefault="002C2B4D">
      <w:r>
        <w:separator/>
      </w:r>
    </w:p>
  </w:footnote>
  <w:footnote w:type="continuationSeparator" w:id="0">
    <w:p w14:paraId="4DD7C32D" w14:textId="77777777" w:rsidR="002C2B4D" w:rsidRDefault="002C2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9F2FD" w14:textId="77777777" w:rsidR="00737443" w:rsidRPr="00737443" w:rsidRDefault="00737443" w:rsidP="00737443">
    <w:pPr>
      <w:pStyle w:val="Header"/>
      <w:jc w:val="right"/>
      <w:rPr>
        <w:rFonts w:ascii="Mind Meridian" w:hAnsi="Mind Meridian" w:cs="Mind Meridian"/>
        <w:sz w:val="16"/>
        <w:szCs w:val="16"/>
        <w:lang w:val="en-US"/>
      </w:rPr>
    </w:pPr>
    <w:r w:rsidRPr="00737443">
      <w:rPr>
        <w:rFonts w:ascii="Mind Meridian" w:hAnsi="Mind Meridian" w:cs="Mind Meridian"/>
        <w:sz w:val="16"/>
        <w:szCs w:val="16"/>
        <w:lang w:val="en-US"/>
      </w:rPr>
      <w:t>V2 9/22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1726163">
    <w:abstractNumId w:val="0"/>
  </w:num>
  <w:num w:numId="2" w16cid:durableId="59863262">
    <w:abstractNumId w:val="3"/>
  </w:num>
  <w:num w:numId="3" w16cid:durableId="1215970392">
    <w:abstractNumId w:val="1"/>
  </w:num>
  <w:num w:numId="4" w16cid:durableId="923149452">
    <w:abstractNumId w:val="4"/>
  </w:num>
  <w:num w:numId="5" w16cid:durableId="1573001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FE6"/>
    <w:rsid w:val="0002259E"/>
    <w:rsid w:val="000237A1"/>
    <w:rsid w:val="0003502D"/>
    <w:rsid w:val="00063DF7"/>
    <w:rsid w:val="00093F0F"/>
    <w:rsid w:val="00096DF3"/>
    <w:rsid w:val="000A60BA"/>
    <w:rsid w:val="000B1207"/>
    <w:rsid w:val="000B252A"/>
    <w:rsid w:val="000E2A65"/>
    <w:rsid w:val="000E3227"/>
    <w:rsid w:val="000E361D"/>
    <w:rsid w:val="000E48F7"/>
    <w:rsid w:val="000F2863"/>
    <w:rsid w:val="00123B26"/>
    <w:rsid w:val="0015698D"/>
    <w:rsid w:val="001716FA"/>
    <w:rsid w:val="00185A2A"/>
    <w:rsid w:val="001A3E03"/>
    <w:rsid w:val="001A44B6"/>
    <w:rsid w:val="001B74E5"/>
    <w:rsid w:val="001F34BB"/>
    <w:rsid w:val="002243A3"/>
    <w:rsid w:val="00250BDF"/>
    <w:rsid w:val="00260CDB"/>
    <w:rsid w:val="002641AA"/>
    <w:rsid w:val="00291F8F"/>
    <w:rsid w:val="002B1E9D"/>
    <w:rsid w:val="002B20F0"/>
    <w:rsid w:val="002B6EB3"/>
    <w:rsid w:val="002C08EA"/>
    <w:rsid w:val="002C2B4D"/>
    <w:rsid w:val="002D6C95"/>
    <w:rsid w:val="002E3FE1"/>
    <w:rsid w:val="002E6D9C"/>
    <w:rsid w:val="003266AE"/>
    <w:rsid w:val="00372870"/>
    <w:rsid w:val="00374C20"/>
    <w:rsid w:val="00380268"/>
    <w:rsid w:val="0038200C"/>
    <w:rsid w:val="003832FD"/>
    <w:rsid w:val="003933F8"/>
    <w:rsid w:val="00393BE2"/>
    <w:rsid w:val="00395630"/>
    <w:rsid w:val="003A0B12"/>
    <w:rsid w:val="003A1618"/>
    <w:rsid w:val="003B6CA9"/>
    <w:rsid w:val="003D18D7"/>
    <w:rsid w:val="003D5DF9"/>
    <w:rsid w:val="003E0342"/>
    <w:rsid w:val="003E6C6B"/>
    <w:rsid w:val="003E726D"/>
    <w:rsid w:val="00403AB3"/>
    <w:rsid w:val="00406691"/>
    <w:rsid w:val="00410356"/>
    <w:rsid w:val="004113DB"/>
    <w:rsid w:val="00422A05"/>
    <w:rsid w:val="00424AF4"/>
    <w:rsid w:val="00437413"/>
    <w:rsid w:val="0045220C"/>
    <w:rsid w:val="00457114"/>
    <w:rsid w:val="004666C3"/>
    <w:rsid w:val="00471CCE"/>
    <w:rsid w:val="004753F4"/>
    <w:rsid w:val="0049226C"/>
    <w:rsid w:val="004C232F"/>
    <w:rsid w:val="004C4159"/>
    <w:rsid w:val="004D7BB8"/>
    <w:rsid w:val="004E3E85"/>
    <w:rsid w:val="005015AC"/>
    <w:rsid w:val="00511B8B"/>
    <w:rsid w:val="00514458"/>
    <w:rsid w:val="005315D0"/>
    <w:rsid w:val="00531716"/>
    <w:rsid w:val="00540075"/>
    <w:rsid w:val="0054272B"/>
    <w:rsid w:val="00542911"/>
    <w:rsid w:val="00555AAA"/>
    <w:rsid w:val="00572C6E"/>
    <w:rsid w:val="00586588"/>
    <w:rsid w:val="005902F2"/>
    <w:rsid w:val="00594B01"/>
    <w:rsid w:val="005A0AE5"/>
    <w:rsid w:val="005B0FE6"/>
    <w:rsid w:val="005B1A02"/>
    <w:rsid w:val="005D2F72"/>
    <w:rsid w:val="005D7CF7"/>
    <w:rsid w:val="005E22CC"/>
    <w:rsid w:val="005E30F6"/>
    <w:rsid w:val="00611B22"/>
    <w:rsid w:val="00631F8C"/>
    <w:rsid w:val="00666040"/>
    <w:rsid w:val="00681394"/>
    <w:rsid w:val="00695744"/>
    <w:rsid w:val="006A1631"/>
    <w:rsid w:val="006A2A83"/>
    <w:rsid w:val="006A7236"/>
    <w:rsid w:val="006B2C92"/>
    <w:rsid w:val="006C3EA3"/>
    <w:rsid w:val="006C5369"/>
    <w:rsid w:val="006E4A8F"/>
    <w:rsid w:val="007071C2"/>
    <w:rsid w:val="00707B04"/>
    <w:rsid w:val="0072747B"/>
    <w:rsid w:val="00737443"/>
    <w:rsid w:val="0073769F"/>
    <w:rsid w:val="0075223E"/>
    <w:rsid w:val="007543F3"/>
    <w:rsid w:val="00754CBA"/>
    <w:rsid w:val="007676EC"/>
    <w:rsid w:val="00774397"/>
    <w:rsid w:val="007744C2"/>
    <w:rsid w:val="007B53FE"/>
    <w:rsid w:val="007B57EF"/>
    <w:rsid w:val="007B73BD"/>
    <w:rsid w:val="007C183F"/>
    <w:rsid w:val="007D0C30"/>
    <w:rsid w:val="007D5DA2"/>
    <w:rsid w:val="007D66C5"/>
    <w:rsid w:val="007E068C"/>
    <w:rsid w:val="007F28DF"/>
    <w:rsid w:val="00812EE1"/>
    <w:rsid w:val="00824F85"/>
    <w:rsid w:val="00826577"/>
    <w:rsid w:val="00826CC7"/>
    <w:rsid w:val="00831308"/>
    <w:rsid w:val="00831CE3"/>
    <w:rsid w:val="00833EAA"/>
    <w:rsid w:val="00835A40"/>
    <w:rsid w:val="008450F3"/>
    <w:rsid w:val="00852C32"/>
    <w:rsid w:val="008550D3"/>
    <w:rsid w:val="00872536"/>
    <w:rsid w:val="00872B7F"/>
    <w:rsid w:val="008C14B5"/>
    <w:rsid w:val="008C375E"/>
    <w:rsid w:val="008D1C04"/>
    <w:rsid w:val="008D5744"/>
    <w:rsid w:val="008E759B"/>
    <w:rsid w:val="008F6985"/>
    <w:rsid w:val="00901E5D"/>
    <w:rsid w:val="00902EB9"/>
    <w:rsid w:val="0091586F"/>
    <w:rsid w:val="00923217"/>
    <w:rsid w:val="00945364"/>
    <w:rsid w:val="00945BBB"/>
    <w:rsid w:val="00961297"/>
    <w:rsid w:val="00961CD1"/>
    <w:rsid w:val="00987841"/>
    <w:rsid w:val="00991844"/>
    <w:rsid w:val="009A55A3"/>
    <w:rsid w:val="009A5A0F"/>
    <w:rsid w:val="009C7CEB"/>
    <w:rsid w:val="009D606C"/>
    <w:rsid w:val="009F4F97"/>
    <w:rsid w:val="00A300B8"/>
    <w:rsid w:val="00A31C05"/>
    <w:rsid w:val="00A32A76"/>
    <w:rsid w:val="00A35A81"/>
    <w:rsid w:val="00A62003"/>
    <w:rsid w:val="00A7734F"/>
    <w:rsid w:val="00A80F32"/>
    <w:rsid w:val="00AC39C4"/>
    <w:rsid w:val="00AC3F13"/>
    <w:rsid w:val="00AD6F74"/>
    <w:rsid w:val="00AD7D65"/>
    <w:rsid w:val="00B35617"/>
    <w:rsid w:val="00B36B50"/>
    <w:rsid w:val="00B43B6A"/>
    <w:rsid w:val="00B532AE"/>
    <w:rsid w:val="00B637C7"/>
    <w:rsid w:val="00B63D32"/>
    <w:rsid w:val="00B87EDE"/>
    <w:rsid w:val="00B9324E"/>
    <w:rsid w:val="00B96889"/>
    <w:rsid w:val="00BA001F"/>
    <w:rsid w:val="00BA72F5"/>
    <w:rsid w:val="00BB0ACF"/>
    <w:rsid w:val="00BB3087"/>
    <w:rsid w:val="00BE7870"/>
    <w:rsid w:val="00BF2188"/>
    <w:rsid w:val="00BF475D"/>
    <w:rsid w:val="00C02FBB"/>
    <w:rsid w:val="00C1721A"/>
    <w:rsid w:val="00C35340"/>
    <w:rsid w:val="00C36A44"/>
    <w:rsid w:val="00C63147"/>
    <w:rsid w:val="00C81FF6"/>
    <w:rsid w:val="00C90008"/>
    <w:rsid w:val="00C95CA5"/>
    <w:rsid w:val="00CB57D7"/>
    <w:rsid w:val="00CB6F87"/>
    <w:rsid w:val="00CC2AE6"/>
    <w:rsid w:val="00CC51BF"/>
    <w:rsid w:val="00CE5780"/>
    <w:rsid w:val="00D16BF0"/>
    <w:rsid w:val="00D33630"/>
    <w:rsid w:val="00D365DC"/>
    <w:rsid w:val="00D4002D"/>
    <w:rsid w:val="00D465DB"/>
    <w:rsid w:val="00D46B4B"/>
    <w:rsid w:val="00D61BB7"/>
    <w:rsid w:val="00D74B49"/>
    <w:rsid w:val="00D7751F"/>
    <w:rsid w:val="00D84519"/>
    <w:rsid w:val="00DC211F"/>
    <w:rsid w:val="00DD60C1"/>
    <w:rsid w:val="00DE4B58"/>
    <w:rsid w:val="00DF3A4F"/>
    <w:rsid w:val="00E02BDE"/>
    <w:rsid w:val="00E16EE9"/>
    <w:rsid w:val="00E36618"/>
    <w:rsid w:val="00E377AE"/>
    <w:rsid w:val="00E41F92"/>
    <w:rsid w:val="00E52964"/>
    <w:rsid w:val="00E71562"/>
    <w:rsid w:val="00E95570"/>
    <w:rsid w:val="00E9595B"/>
    <w:rsid w:val="00EA3641"/>
    <w:rsid w:val="00EA411C"/>
    <w:rsid w:val="00EF094A"/>
    <w:rsid w:val="00EF5A37"/>
    <w:rsid w:val="00F3424B"/>
    <w:rsid w:val="00F7273C"/>
    <w:rsid w:val="00F842C6"/>
    <w:rsid w:val="00F8482B"/>
    <w:rsid w:val="00FC561F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63CA74"/>
  <w15:chartTrackingRefBased/>
  <w15:docId w15:val="{8F40702F-3D06-4019-84F1-06EF0019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Person%20Specification%20V2%20Sep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22F418-CEBE-4E79-A2ED-D00ADA9799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  <ds:schemaRef ds:uri="24408d61-9588-42a1-b694-c0276e85ef77"/>
    <ds:schemaRef ds:uri="f919f6e6-bc7f-4218-b319-57d87f5a45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Person Specification V2 Sep 22</Template>
  <TotalTime>0</TotalTime>
  <Pages>4</Pages>
  <Words>519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METROPOLITAN BOROUGH OF ROCHDALE</vt:lpstr>
    </vt:vector>
  </TitlesOfParts>
  <Company>Gateway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Howard-Spink</dc:creator>
  <cp:keywords/>
  <cp:lastModifiedBy>Katie Howard-Spink</cp:lastModifiedBy>
  <cp:revision>21</cp:revision>
  <cp:lastPrinted>2003-06-04T12:59:00Z</cp:lastPrinted>
  <dcterms:created xsi:type="dcterms:W3CDTF">2023-01-08T15:22:00Z</dcterms:created>
  <dcterms:modified xsi:type="dcterms:W3CDTF">2023-02-17T11:06:00Z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r8>110600</vt:r8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