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F281DF" w14:textId="4ED9285B" w:rsidR="000E2A65" w:rsidRPr="00A7734F" w:rsidRDefault="001A3E03">
      <w:pPr>
        <w:ind w:left="720" w:hanging="720"/>
        <w:rPr>
          <w:rFonts w:ascii="Mind Meridian" w:hAnsi="Mind Meridian" w:cs="Mind Meridian"/>
        </w:rPr>
      </w:pPr>
      <w:r>
        <w:rPr>
          <w:rFonts w:ascii="Mind Meridian" w:hAnsi="Mind Meridian" w:cs="Mind Meridian"/>
          <w:b/>
          <w:noProof/>
          <w:lang w:eastAsia="en-GB"/>
        </w:rPr>
        <w:drawing>
          <wp:anchor distT="0" distB="0" distL="114300" distR="114300" simplePos="0" relativeHeight="251657728" behindDoc="1" locked="0" layoutInCell="1" allowOverlap="1" wp14:anchorId="2A98B7DB" wp14:editId="2DCA8EE8">
            <wp:simplePos x="0" y="0"/>
            <wp:positionH relativeFrom="margin">
              <wp:posOffset>1337945</wp:posOffset>
            </wp:positionH>
            <wp:positionV relativeFrom="paragraph">
              <wp:posOffset>-401320</wp:posOffset>
            </wp:positionV>
            <wp:extent cx="5734050" cy="765175"/>
            <wp:effectExtent l="0" t="0" r="0" b="0"/>
            <wp:wrapNone/>
            <wp:docPr id="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6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603721" w14:textId="77777777" w:rsidR="00CB57D7" w:rsidRPr="00A7734F" w:rsidRDefault="00CB57D7">
      <w:pPr>
        <w:ind w:left="720" w:hanging="720"/>
        <w:jc w:val="center"/>
        <w:rPr>
          <w:rFonts w:ascii="Mind Meridian" w:hAnsi="Mind Meridian" w:cs="Mind Meridian"/>
          <w:b/>
          <w:sz w:val="24"/>
          <w:u w:val="single"/>
        </w:rPr>
      </w:pPr>
    </w:p>
    <w:p w14:paraId="316D21B4" w14:textId="17DF3544" w:rsidR="000E2A65" w:rsidRPr="008550D3" w:rsidRDefault="000E2A65" w:rsidP="00EF5A37">
      <w:pPr>
        <w:jc w:val="center"/>
        <w:rPr>
          <w:rFonts w:ascii="Mind Meridian Display" w:hAnsi="Mind Meridian Display" w:cs="Mind Meridian Display"/>
          <w:bCs/>
          <w:color w:val="1300C1"/>
          <w:sz w:val="48"/>
          <w:szCs w:val="48"/>
        </w:rPr>
      </w:pPr>
      <w:r w:rsidRPr="008550D3">
        <w:rPr>
          <w:rFonts w:ascii="Mind Meridian Display" w:hAnsi="Mind Meridian Display" w:cs="Mind Meridian Display"/>
          <w:bCs/>
          <w:color w:val="1300C1"/>
          <w:sz w:val="48"/>
          <w:szCs w:val="48"/>
        </w:rPr>
        <w:t>P</w:t>
      </w:r>
      <w:r w:rsidR="008C14B5" w:rsidRPr="008550D3">
        <w:rPr>
          <w:rFonts w:ascii="Mind Meridian Display" w:hAnsi="Mind Meridian Display" w:cs="Mind Meridian Display"/>
          <w:bCs/>
          <w:color w:val="1300C1"/>
          <w:sz w:val="48"/>
          <w:szCs w:val="48"/>
        </w:rPr>
        <w:t>erson</w:t>
      </w:r>
      <w:r w:rsidRPr="008550D3">
        <w:rPr>
          <w:rFonts w:ascii="Mind Meridian Display" w:hAnsi="Mind Meridian Display" w:cs="Mind Meridian Display"/>
          <w:bCs/>
          <w:color w:val="1300C1"/>
          <w:sz w:val="48"/>
          <w:szCs w:val="48"/>
        </w:rPr>
        <w:t xml:space="preserve"> S</w:t>
      </w:r>
      <w:r w:rsidR="008C14B5" w:rsidRPr="008550D3">
        <w:rPr>
          <w:rFonts w:ascii="Mind Meridian Display" w:hAnsi="Mind Meridian Display" w:cs="Mind Meridian Display"/>
          <w:bCs/>
          <w:color w:val="1300C1"/>
          <w:sz w:val="48"/>
          <w:szCs w:val="48"/>
        </w:rPr>
        <w:t>pecification</w:t>
      </w:r>
    </w:p>
    <w:p w14:paraId="42B2BA20" w14:textId="77777777" w:rsidR="000E2A65" w:rsidRPr="00A7734F" w:rsidRDefault="000E2A65">
      <w:pPr>
        <w:ind w:left="720" w:hanging="720"/>
        <w:rPr>
          <w:rFonts w:ascii="Mind Meridian" w:hAnsi="Mind Meridian" w:cs="Mind Meridian"/>
          <w:b/>
        </w:rPr>
      </w:pPr>
    </w:p>
    <w:tbl>
      <w:tblPr>
        <w:tblW w:w="17764" w:type="dxa"/>
        <w:tblLayout w:type="fixed"/>
        <w:tblLook w:val="0000" w:firstRow="0" w:lastRow="0" w:firstColumn="0" w:lastColumn="0" w:noHBand="0" w:noVBand="0"/>
      </w:tblPr>
      <w:tblGrid>
        <w:gridCol w:w="7230"/>
        <w:gridCol w:w="7326"/>
        <w:gridCol w:w="3208"/>
      </w:tblGrid>
      <w:tr w:rsidR="000E2A65" w:rsidRPr="00BF2188" w14:paraId="5636E071" w14:textId="77777777" w:rsidTr="007C183F">
        <w:tc>
          <w:tcPr>
            <w:tcW w:w="7230" w:type="dxa"/>
          </w:tcPr>
          <w:p w14:paraId="5D9B3F41" w14:textId="5A02B59F" w:rsidR="009A5A0F" w:rsidRPr="00BF2188" w:rsidRDefault="00872536">
            <w:pPr>
              <w:rPr>
                <w:rFonts w:ascii="Mind Meridian" w:hAnsi="Mind Meridian" w:cs="Mind Meridian"/>
                <w:b/>
                <w:sz w:val="28"/>
                <w:szCs w:val="28"/>
              </w:rPr>
            </w:pPr>
            <w:r w:rsidRPr="00BF2188">
              <w:rPr>
                <w:rFonts w:ascii="Mind Meridian Display" w:hAnsi="Mind Meridian Display" w:cs="Mind Meridian Display"/>
                <w:bCs/>
                <w:color w:val="1300C1"/>
                <w:sz w:val="28"/>
                <w:szCs w:val="28"/>
              </w:rPr>
              <w:t>P</w:t>
            </w:r>
            <w:r w:rsidR="003E0342" w:rsidRPr="00BF2188">
              <w:rPr>
                <w:rFonts w:ascii="Mind Meridian Display" w:hAnsi="Mind Meridian Display" w:cs="Mind Meridian Display"/>
                <w:bCs/>
                <w:color w:val="1300C1"/>
                <w:sz w:val="28"/>
                <w:szCs w:val="28"/>
              </w:rPr>
              <w:t>ost:</w:t>
            </w:r>
            <w:r w:rsidR="00D365DC">
              <w:rPr>
                <w:rFonts w:ascii="Mind Meridian" w:hAnsi="Mind Meridian" w:cs="Mind Meridian"/>
                <w:b/>
                <w:sz w:val="28"/>
                <w:szCs w:val="28"/>
              </w:rPr>
              <w:t xml:space="preserve"> </w:t>
            </w:r>
            <w:r w:rsidR="00803A5C">
              <w:rPr>
                <w:rFonts w:ascii="Mind Meridian" w:hAnsi="Mind Meridian" w:cs="Mind Meridian"/>
                <w:b/>
                <w:sz w:val="28"/>
                <w:szCs w:val="28"/>
              </w:rPr>
              <w:t>ICT Lead</w:t>
            </w:r>
          </w:p>
          <w:p w14:paraId="27D69474" w14:textId="77777777" w:rsidR="000E2A65" w:rsidRPr="00BF2188" w:rsidRDefault="000E2A65" w:rsidP="001B74E5">
            <w:pPr>
              <w:rPr>
                <w:rFonts w:ascii="Mind Meridian" w:hAnsi="Mind Meridian" w:cs="Mind Meridian"/>
                <w:b/>
                <w:sz w:val="28"/>
                <w:szCs w:val="28"/>
              </w:rPr>
            </w:pPr>
          </w:p>
        </w:tc>
        <w:tc>
          <w:tcPr>
            <w:tcW w:w="7326" w:type="dxa"/>
          </w:tcPr>
          <w:p w14:paraId="6E09F8EF" w14:textId="017A31E8" w:rsidR="000E2A65" w:rsidRPr="00BF2188" w:rsidRDefault="003D5DF9">
            <w:pPr>
              <w:rPr>
                <w:rFonts w:ascii="Mind Meridian" w:hAnsi="Mind Meridian" w:cs="Mind Meridian"/>
                <w:b/>
                <w:sz w:val="28"/>
                <w:szCs w:val="28"/>
              </w:rPr>
            </w:pPr>
            <w:r w:rsidRPr="00BF2188">
              <w:rPr>
                <w:rFonts w:ascii="Mind Meridian Display" w:hAnsi="Mind Meridian Display" w:cs="Mind Meridian Display"/>
                <w:bCs/>
                <w:color w:val="1300C1"/>
                <w:sz w:val="28"/>
                <w:szCs w:val="28"/>
              </w:rPr>
              <w:t>Location</w:t>
            </w:r>
            <w:r w:rsidR="00F3424B" w:rsidRPr="00BF2188">
              <w:rPr>
                <w:rFonts w:ascii="Mind Meridian Display" w:hAnsi="Mind Meridian Display" w:cs="Mind Meridian Display"/>
                <w:bCs/>
                <w:color w:val="1300C1"/>
                <w:sz w:val="28"/>
                <w:szCs w:val="28"/>
              </w:rPr>
              <w:t>:</w:t>
            </w:r>
            <w:r w:rsidRPr="00BF2188">
              <w:rPr>
                <w:rFonts w:ascii="Mind Meridian" w:hAnsi="Mind Meridian" w:cs="Mind Meridian"/>
                <w:b/>
                <w:sz w:val="28"/>
                <w:szCs w:val="28"/>
              </w:rPr>
              <w:t xml:space="preserve">   Rochdale</w:t>
            </w:r>
            <w:r w:rsidR="00F3424B" w:rsidRPr="00BF2188">
              <w:rPr>
                <w:rFonts w:ascii="Mind Meridian" w:hAnsi="Mind Meridian" w:cs="Mind Meridian"/>
                <w:b/>
                <w:sz w:val="28"/>
                <w:szCs w:val="28"/>
              </w:rPr>
              <w:t>, Middleton, Heywood</w:t>
            </w:r>
            <w:r w:rsidR="000E2A65" w:rsidRPr="00BF2188">
              <w:rPr>
                <w:rFonts w:ascii="Mind Meridian" w:hAnsi="Mind Meridian" w:cs="Mind Meridian"/>
                <w:b/>
                <w:sz w:val="28"/>
                <w:szCs w:val="28"/>
              </w:rPr>
              <w:t xml:space="preserve"> </w:t>
            </w:r>
            <w:r w:rsidR="00D365DC">
              <w:rPr>
                <w:rFonts w:ascii="Mind Meridian" w:hAnsi="Mind Meridian" w:cs="Mind Meridian"/>
                <w:b/>
                <w:sz w:val="28"/>
                <w:szCs w:val="28"/>
              </w:rPr>
              <w:t>&amp; Bury</w:t>
            </w:r>
          </w:p>
        </w:tc>
        <w:tc>
          <w:tcPr>
            <w:tcW w:w="3208" w:type="dxa"/>
          </w:tcPr>
          <w:p w14:paraId="0F9FDE04" w14:textId="77777777" w:rsidR="000E2A65" w:rsidRPr="00BF2188" w:rsidRDefault="000E2A65">
            <w:pPr>
              <w:rPr>
                <w:rFonts w:ascii="Mind Meridian" w:hAnsi="Mind Meridian" w:cs="Mind Meridian"/>
                <w:b/>
                <w:sz w:val="28"/>
                <w:szCs w:val="28"/>
              </w:rPr>
            </w:pPr>
          </w:p>
          <w:p w14:paraId="0314F63B" w14:textId="77777777" w:rsidR="000E2A65" w:rsidRPr="00BF2188" w:rsidRDefault="000E2A65">
            <w:pPr>
              <w:rPr>
                <w:rFonts w:ascii="Mind Meridian" w:hAnsi="Mind Meridian" w:cs="Mind Meridian"/>
                <w:b/>
                <w:sz w:val="28"/>
                <w:szCs w:val="28"/>
              </w:rPr>
            </w:pPr>
          </w:p>
        </w:tc>
      </w:tr>
    </w:tbl>
    <w:p w14:paraId="124D32F0" w14:textId="77777777" w:rsidR="000E2A65" w:rsidRPr="00A7734F" w:rsidRDefault="000E2A65">
      <w:pPr>
        <w:ind w:left="720" w:hanging="720"/>
        <w:rPr>
          <w:rFonts w:ascii="Mind Meridian" w:hAnsi="Mind Meridian" w:cs="Mind Meridian"/>
        </w:rPr>
      </w:pPr>
      <w:r w:rsidRPr="00A7734F">
        <w:rPr>
          <w:rFonts w:ascii="Mind Meridian" w:hAnsi="Mind Meridian" w:cs="Mind Meridian"/>
          <w:u w:val="single"/>
        </w:rPr>
        <w:t>Note to Applicants</w:t>
      </w:r>
      <w:r w:rsidRPr="00A7734F">
        <w:rPr>
          <w:rFonts w:ascii="Mind Meridian" w:hAnsi="Mind Meridian" w:cs="Mind Meridian"/>
        </w:rPr>
        <w:t>:</w:t>
      </w:r>
    </w:p>
    <w:p w14:paraId="36A7CA2D" w14:textId="77777777" w:rsidR="000E2A65" w:rsidRPr="00A7734F" w:rsidRDefault="000E2A65">
      <w:pPr>
        <w:ind w:left="720" w:hanging="720"/>
        <w:rPr>
          <w:rFonts w:ascii="Mind Meridian" w:hAnsi="Mind Meridian" w:cs="Mind Meridian"/>
        </w:rPr>
      </w:pPr>
    </w:p>
    <w:p w14:paraId="5E03E189" w14:textId="1A00E73B" w:rsidR="000E2A65" w:rsidRPr="00A7734F" w:rsidRDefault="000E2A65">
      <w:pPr>
        <w:ind w:left="720" w:hanging="720"/>
        <w:rPr>
          <w:rFonts w:ascii="Mind Meridian" w:hAnsi="Mind Meridian" w:cs="Mind Meridian"/>
        </w:rPr>
      </w:pPr>
      <w:r w:rsidRPr="00A7734F">
        <w:rPr>
          <w:rFonts w:ascii="Mind Meridian" w:hAnsi="Mind Meridian" w:cs="Mind Meridian"/>
        </w:rPr>
        <w:t xml:space="preserve">The Essential Criteria are the qualifications, experience, </w:t>
      </w:r>
      <w:proofErr w:type="gramStart"/>
      <w:r w:rsidRPr="00A7734F">
        <w:rPr>
          <w:rFonts w:ascii="Mind Meridian" w:hAnsi="Mind Meridian" w:cs="Mind Meridian"/>
        </w:rPr>
        <w:t>skills</w:t>
      </w:r>
      <w:proofErr w:type="gramEnd"/>
      <w:r w:rsidRPr="00A7734F">
        <w:rPr>
          <w:rFonts w:ascii="Mind Meridian" w:hAnsi="Mind Meridian" w:cs="Mind Meridian"/>
        </w:rPr>
        <w:t xml:space="preserve"> or knowledge you</w:t>
      </w:r>
      <w:r w:rsidRPr="00A7734F">
        <w:rPr>
          <w:rFonts w:ascii="Mind Meridian" w:hAnsi="Mind Meridian" w:cs="Mind Meridian"/>
          <w:b/>
        </w:rPr>
        <w:t xml:space="preserve"> </w:t>
      </w:r>
      <w:r w:rsidR="00F3424B" w:rsidRPr="00A7734F">
        <w:rPr>
          <w:rFonts w:ascii="Mind Meridian Display" w:hAnsi="Mind Meridian Display" w:cs="Mind Meridian Display"/>
          <w:bCs/>
          <w:color w:val="1300C1"/>
        </w:rPr>
        <w:t>must</w:t>
      </w:r>
      <w:r w:rsidR="00F3424B" w:rsidRPr="00A7734F">
        <w:rPr>
          <w:rFonts w:ascii="Mind Meridian" w:hAnsi="Mind Meridian" w:cs="Mind Meridian"/>
          <w:b/>
        </w:rPr>
        <w:t xml:space="preserve"> </w:t>
      </w:r>
      <w:r w:rsidR="00F3424B" w:rsidRPr="00A7734F">
        <w:rPr>
          <w:rFonts w:ascii="Mind Meridian" w:hAnsi="Mind Meridian" w:cs="Mind Meridian"/>
          <w:bCs/>
        </w:rPr>
        <w:t>show you have</w:t>
      </w:r>
      <w:r w:rsidRPr="00A7734F">
        <w:rPr>
          <w:rFonts w:ascii="Mind Meridian" w:hAnsi="Mind Meridian" w:cs="Mind Meridian"/>
        </w:rPr>
        <w:t xml:space="preserve"> to be considered for the job.</w:t>
      </w:r>
    </w:p>
    <w:p w14:paraId="77FB5688" w14:textId="77777777" w:rsidR="000E2A65" w:rsidRPr="00A7734F" w:rsidRDefault="000E2A65">
      <w:pPr>
        <w:ind w:left="720" w:hanging="720"/>
        <w:rPr>
          <w:rFonts w:ascii="Mind Meridian" w:hAnsi="Mind Meridian" w:cs="Mind Meridian"/>
        </w:rPr>
      </w:pPr>
      <w:r w:rsidRPr="00A7734F">
        <w:rPr>
          <w:rFonts w:ascii="Mind Meridian" w:hAnsi="Mind Meridian" w:cs="Mind Meridian"/>
        </w:rPr>
        <w:t>The Desirable Criteria are used to help decide between candidates who meet ALL the Essential Criteria.</w:t>
      </w:r>
    </w:p>
    <w:p w14:paraId="5488178F" w14:textId="77777777" w:rsidR="000E2A65" w:rsidRPr="00A7734F" w:rsidRDefault="000E2A65">
      <w:pPr>
        <w:ind w:left="720" w:hanging="720"/>
        <w:rPr>
          <w:rFonts w:ascii="Mind Meridian" w:hAnsi="Mind Meridian" w:cs="Mind Meridian"/>
        </w:rPr>
      </w:pPr>
      <w:r w:rsidRPr="00A7734F">
        <w:rPr>
          <w:rFonts w:ascii="Mind Meridian" w:hAnsi="Mind Meridian" w:cs="Mind Meridian"/>
        </w:rPr>
        <w:t xml:space="preserve">The How </w:t>
      </w:r>
      <w:r w:rsidR="005B1A02" w:rsidRPr="00A7734F">
        <w:rPr>
          <w:rFonts w:ascii="Mind Meridian" w:hAnsi="Mind Meridian" w:cs="Mind Meridian"/>
        </w:rPr>
        <w:t>Identified column</w:t>
      </w:r>
      <w:r w:rsidRPr="00A7734F">
        <w:rPr>
          <w:rFonts w:ascii="Mind Meridian" w:hAnsi="Mind Meridian" w:cs="Mind Meridian"/>
        </w:rPr>
        <w:t xml:space="preserve"> shows how</w:t>
      </w:r>
      <w:r w:rsidR="004C232F" w:rsidRPr="00A7734F">
        <w:rPr>
          <w:rFonts w:ascii="Mind Meridian" w:hAnsi="Mind Meridian" w:cs="Mind Meridian"/>
        </w:rPr>
        <w:t xml:space="preserve"> we</w:t>
      </w:r>
      <w:r w:rsidRPr="00A7734F">
        <w:rPr>
          <w:rFonts w:ascii="Mind Meridian" w:hAnsi="Mind Meridian" w:cs="Mind Meridian"/>
        </w:rPr>
        <w:t xml:space="preserve"> will obtain the necessary information about you.</w:t>
      </w:r>
    </w:p>
    <w:p w14:paraId="1108FC66" w14:textId="6B94C086" w:rsidR="000E2A65" w:rsidRPr="00A7734F" w:rsidRDefault="000E2A65">
      <w:pPr>
        <w:rPr>
          <w:rFonts w:ascii="Mind Meridian" w:hAnsi="Mind Meridian" w:cs="Mind Meridian"/>
        </w:rPr>
      </w:pPr>
      <w:r w:rsidRPr="00A7734F">
        <w:rPr>
          <w:rFonts w:ascii="Mind Meridian" w:hAnsi="Mind Meridian" w:cs="Mind Meridian"/>
        </w:rPr>
        <w:t xml:space="preserve">If the How Identified column says the </w:t>
      </w:r>
      <w:r w:rsidRPr="00C90008">
        <w:rPr>
          <w:rFonts w:ascii="Mind Meridian Display" w:hAnsi="Mind Meridian Display" w:cs="Mind Meridian Display"/>
          <w:bCs/>
        </w:rPr>
        <w:t>Application Form</w:t>
      </w:r>
      <w:r w:rsidRPr="00A7734F">
        <w:rPr>
          <w:rFonts w:ascii="Mind Meridian" w:hAnsi="Mind Meridian" w:cs="Mind Meridian"/>
        </w:rPr>
        <w:t xml:space="preserve"> next to an Essential Criteria or a Desirable Criteria, you </w:t>
      </w:r>
      <w:r w:rsidR="00A7734F" w:rsidRPr="00A7734F">
        <w:rPr>
          <w:rFonts w:ascii="Mind Meridian Display" w:hAnsi="Mind Meridian Display" w:cs="Mind Meridian Display"/>
          <w:color w:val="1300C1"/>
        </w:rPr>
        <w:t>must</w:t>
      </w:r>
      <w:r w:rsidRPr="00A7734F">
        <w:rPr>
          <w:rFonts w:ascii="Mind Meridian" w:hAnsi="Mind Meridian" w:cs="Mind Meridian"/>
        </w:rPr>
        <w:t xml:space="preserve"> include in your application enough information to show </w:t>
      </w:r>
      <w:r w:rsidRPr="00C90008">
        <w:rPr>
          <w:rFonts w:ascii="Mind Meridian Display" w:hAnsi="Mind Meridian Display" w:cs="Mind Meridian Display"/>
          <w:bCs/>
          <w:color w:val="1300C1"/>
        </w:rPr>
        <w:t>how</w:t>
      </w:r>
      <w:r w:rsidRPr="00A7734F">
        <w:rPr>
          <w:rFonts w:ascii="Mind Meridian" w:hAnsi="Mind Meridian" w:cs="Mind Meridian"/>
        </w:rPr>
        <w:t xml:space="preserve"> you meet </w:t>
      </w:r>
      <w:r w:rsidR="004C232F" w:rsidRPr="00A7734F">
        <w:rPr>
          <w:rFonts w:ascii="Mind Meridian" w:hAnsi="Mind Meridian" w:cs="Mind Meridian"/>
        </w:rPr>
        <w:t>these criteria</w:t>
      </w:r>
      <w:r w:rsidRPr="00A7734F">
        <w:rPr>
          <w:rFonts w:ascii="Mind Meridian" w:hAnsi="Mind Meridian" w:cs="Mind Meridian"/>
        </w:rPr>
        <w:t>. You should include examples from your paid or voluntary work.</w:t>
      </w:r>
    </w:p>
    <w:p w14:paraId="20C77F04" w14:textId="77777777" w:rsidR="000E2A65" w:rsidRPr="00A7734F" w:rsidRDefault="000E2A65">
      <w:pPr>
        <w:ind w:left="720" w:hanging="720"/>
        <w:rPr>
          <w:rFonts w:ascii="Mind Meridian" w:hAnsi="Mind Meridian" w:cs="Mind Meridian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5"/>
        <w:gridCol w:w="3100"/>
        <w:gridCol w:w="2977"/>
        <w:gridCol w:w="2326"/>
      </w:tblGrid>
      <w:tr w:rsidR="004666C3" w:rsidRPr="00945364" w14:paraId="262A1BCF" w14:textId="77777777" w:rsidTr="0075223E">
        <w:trPr>
          <w:trHeight w:val="454"/>
        </w:trPr>
        <w:tc>
          <w:tcPr>
            <w:tcW w:w="13128" w:type="dxa"/>
            <w:gridSpan w:val="4"/>
            <w:shd w:val="clear" w:color="auto" w:fill="1300C1"/>
            <w:vAlign w:val="center"/>
          </w:tcPr>
          <w:p w14:paraId="547BA307" w14:textId="15960DB6" w:rsidR="004666C3" w:rsidRPr="00945364" w:rsidRDefault="008D1C04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 Display" w:hAnsi="Mind Meridian Display" w:cs="Mind Meridian Display"/>
                <w:bCs/>
                <w:color w:val="FFFFFF"/>
                <w:sz w:val="28"/>
                <w:szCs w:val="28"/>
              </w:rPr>
              <w:t>Qualifications and Experience</w:t>
            </w:r>
          </w:p>
        </w:tc>
      </w:tr>
      <w:tr w:rsidR="00945364" w:rsidRPr="00945364" w14:paraId="0A25A3B3" w14:textId="77777777" w:rsidTr="0075223E">
        <w:trPr>
          <w:trHeight w:val="454"/>
        </w:trPr>
        <w:tc>
          <w:tcPr>
            <w:tcW w:w="4725" w:type="dxa"/>
            <w:shd w:val="clear" w:color="auto" w:fill="auto"/>
            <w:vAlign w:val="center"/>
          </w:tcPr>
          <w:p w14:paraId="3879ACFD" w14:textId="55AF7408" w:rsidR="006E4A8F" w:rsidRPr="00945364" w:rsidRDefault="006E4A8F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Essential Criteria</w:t>
            </w:r>
          </w:p>
        </w:tc>
        <w:tc>
          <w:tcPr>
            <w:tcW w:w="3100" w:type="dxa"/>
            <w:shd w:val="clear" w:color="auto" w:fill="auto"/>
            <w:vAlign w:val="center"/>
          </w:tcPr>
          <w:p w14:paraId="2EEE491E" w14:textId="47032AAD" w:rsidR="006E4A8F" w:rsidRPr="00945364" w:rsidRDefault="006E4A8F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How Identified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677CA43" w14:textId="5F890B88" w:rsidR="006E4A8F" w:rsidRPr="00945364" w:rsidRDefault="006E4A8F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Desirable Criteria</w:t>
            </w:r>
          </w:p>
        </w:tc>
        <w:tc>
          <w:tcPr>
            <w:tcW w:w="2326" w:type="dxa"/>
            <w:shd w:val="clear" w:color="auto" w:fill="auto"/>
            <w:vAlign w:val="center"/>
          </w:tcPr>
          <w:p w14:paraId="3C970EF5" w14:textId="278C54B2" w:rsidR="006E4A8F" w:rsidRPr="00945364" w:rsidRDefault="006E4A8F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How Identified</w:t>
            </w:r>
          </w:p>
        </w:tc>
      </w:tr>
      <w:tr w:rsidR="00945364" w:rsidRPr="00945364" w14:paraId="46C710E7" w14:textId="77777777" w:rsidTr="0075223E">
        <w:tc>
          <w:tcPr>
            <w:tcW w:w="4725" w:type="dxa"/>
            <w:shd w:val="clear" w:color="auto" w:fill="auto"/>
          </w:tcPr>
          <w:p w14:paraId="66B8B3F7" w14:textId="77777777" w:rsidR="00923217" w:rsidRPr="00AB3E78" w:rsidRDefault="00923217" w:rsidP="007744C2">
            <w:pPr>
              <w:rPr>
                <w:rFonts w:ascii="Mind Meridian" w:hAnsi="Mind Meridian" w:cs="Mind Meridian"/>
              </w:rPr>
            </w:pPr>
          </w:p>
          <w:p w14:paraId="391145D1" w14:textId="148471C5" w:rsidR="00D13A26" w:rsidRDefault="00862244" w:rsidP="00D13A26">
            <w:pPr>
              <w:tabs>
                <w:tab w:val="left" w:pos="709"/>
              </w:tabs>
              <w:rPr>
                <w:rFonts w:ascii="Mind Meridian" w:hAnsi="Mind Meridian" w:cs="Mind Meridian"/>
                <w:szCs w:val="22"/>
              </w:rPr>
            </w:pPr>
            <w:r>
              <w:rPr>
                <w:rFonts w:ascii="Mind Meridian" w:hAnsi="Mind Meridian" w:cs="Mind Meridian"/>
                <w:szCs w:val="22"/>
              </w:rPr>
              <w:t>G</w:t>
            </w:r>
            <w:r w:rsidR="00D13A26" w:rsidRPr="00001269">
              <w:rPr>
                <w:rFonts w:ascii="Mind Meridian" w:hAnsi="Mind Meridian" w:cs="Mind Meridian"/>
                <w:szCs w:val="22"/>
              </w:rPr>
              <w:t>ood standard of education including at least 5 GCSE’s A-C including English and Maths</w:t>
            </w:r>
            <w:r w:rsidR="00D13A26">
              <w:rPr>
                <w:rFonts w:ascii="Mind Meridian" w:hAnsi="Mind Meridian" w:cs="Mind Meridian"/>
                <w:szCs w:val="22"/>
              </w:rPr>
              <w:t>.</w:t>
            </w:r>
            <w:r w:rsidR="00D13A26" w:rsidRPr="00001269">
              <w:rPr>
                <w:rFonts w:ascii="Mind Meridian" w:hAnsi="Mind Meridian" w:cs="Mind Meridian"/>
                <w:szCs w:val="22"/>
              </w:rPr>
              <w:t xml:space="preserve"> </w:t>
            </w:r>
          </w:p>
          <w:p w14:paraId="20B30FC2" w14:textId="77777777" w:rsidR="002E6102" w:rsidRDefault="002E6102" w:rsidP="00D13A26">
            <w:pPr>
              <w:tabs>
                <w:tab w:val="left" w:pos="709"/>
              </w:tabs>
              <w:rPr>
                <w:rFonts w:ascii="Mind Meridian" w:hAnsi="Mind Meridian" w:cs="Mind Meridian"/>
                <w:szCs w:val="22"/>
              </w:rPr>
            </w:pPr>
          </w:p>
          <w:p w14:paraId="5EFDECB8" w14:textId="66B19C86" w:rsidR="00D13A26" w:rsidRDefault="00D13A26" w:rsidP="00D13A26">
            <w:pPr>
              <w:tabs>
                <w:tab w:val="left" w:pos="709"/>
              </w:tabs>
              <w:rPr>
                <w:rFonts w:ascii="Mind Meridian" w:hAnsi="Mind Meridian" w:cs="Mind Meridian"/>
                <w:szCs w:val="22"/>
              </w:rPr>
            </w:pPr>
            <w:r w:rsidRPr="00001269">
              <w:rPr>
                <w:rFonts w:ascii="Mind Meridian" w:hAnsi="Mind Meridian" w:cs="Mind Meridian"/>
                <w:szCs w:val="22"/>
              </w:rPr>
              <w:t>NVQ level 3</w:t>
            </w:r>
            <w:r w:rsidR="00862244">
              <w:rPr>
                <w:rFonts w:ascii="Mind Meridian" w:hAnsi="Mind Meridian" w:cs="Mind Meridian"/>
                <w:szCs w:val="22"/>
              </w:rPr>
              <w:t>,</w:t>
            </w:r>
            <w:r w:rsidRPr="00001269">
              <w:rPr>
                <w:rFonts w:ascii="Mind Meridian" w:hAnsi="Mind Meridian" w:cs="Mind Meridian"/>
                <w:szCs w:val="22"/>
              </w:rPr>
              <w:t xml:space="preserve"> EDCL or equivalent ICT</w:t>
            </w:r>
            <w:r>
              <w:rPr>
                <w:rFonts w:ascii="Mind Meridian" w:hAnsi="Mind Meridian" w:cs="Mind Meridian"/>
                <w:szCs w:val="22"/>
              </w:rPr>
              <w:t xml:space="preserve"> </w:t>
            </w:r>
            <w:r w:rsidRPr="00001269">
              <w:rPr>
                <w:rFonts w:ascii="Mind Meridian" w:hAnsi="Mind Meridian" w:cs="Mind Meridian"/>
                <w:szCs w:val="22"/>
              </w:rPr>
              <w:t>qualification</w:t>
            </w:r>
            <w:r>
              <w:rPr>
                <w:rFonts w:ascii="Mind Meridian" w:hAnsi="Mind Meridian" w:cs="Mind Meridian"/>
                <w:szCs w:val="22"/>
              </w:rPr>
              <w:t xml:space="preserve"> or </w:t>
            </w:r>
            <w:r w:rsidR="008D7C86">
              <w:rPr>
                <w:rFonts w:ascii="Mind Meridian" w:hAnsi="Mind Meridian" w:cs="Mind Meridian"/>
                <w:szCs w:val="22"/>
              </w:rPr>
              <w:t xml:space="preserve">relevant </w:t>
            </w:r>
            <w:r>
              <w:rPr>
                <w:rFonts w:ascii="Mind Meridian" w:hAnsi="Mind Meridian" w:cs="Mind Meridian"/>
                <w:szCs w:val="22"/>
              </w:rPr>
              <w:t xml:space="preserve">experience in </w:t>
            </w:r>
            <w:r w:rsidR="0019479C">
              <w:rPr>
                <w:rFonts w:ascii="Mind Meridian" w:hAnsi="Mind Meridian" w:cs="Mind Meridian"/>
                <w:szCs w:val="22"/>
              </w:rPr>
              <w:t>ICT industry</w:t>
            </w:r>
            <w:r w:rsidRPr="00001269">
              <w:rPr>
                <w:rFonts w:ascii="Mind Meridian" w:hAnsi="Mind Meridian" w:cs="Mind Meridian"/>
                <w:szCs w:val="22"/>
              </w:rPr>
              <w:t>.</w:t>
            </w:r>
          </w:p>
          <w:p w14:paraId="681F45A1" w14:textId="77777777" w:rsidR="00D13A26" w:rsidRDefault="00D13A26" w:rsidP="00D13A26">
            <w:pPr>
              <w:tabs>
                <w:tab w:val="left" w:pos="709"/>
              </w:tabs>
              <w:rPr>
                <w:rFonts w:ascii="Mind Meridian" w:hAnsi="Mind Meridian" w:cs="Mind Meridian"/>
                <w:szCs w:val="22"/>
              </w:rPr>
            </w:pPr>
          </w:p>
          <w:p w14:paraId="5C73DAD7" w14:textId="723807C2" w:rsidR="00AB3E78" w:rsidRDefault="00AB3E78" w:rsidP="00AB3E78">
            <w:pPr>
              <w:numPr>
                <w:ilvl w:val="0"/>
                <w:numId w:val="6"/>
              </w:numPr>
              <w:spacing w:after="240"/>
              <w:ind w:left="0"/>
              <w:rPr>
                <w:rFonts w:ascii="Mind Meridian" w:hAnsi="Mind Meridian" w:cs="Mind Meridian"/>
                <w:szCs w:val="22"/>
              </w:rPr>
            </w:pPr>
            <w:r w:rsidRPr="00AB3E78">
              <w:rPr>
                <w:rFonts w:ascii="Mind Meridian" w:hAnsi="Mind Meridian" w:cs="Mind Meridian"/>
                <w:szCs w:val="22"/>
              </w:rPr>
              <w:t xml:space="preserve">Experience of developing and delivering </w:t>
            </w:r>
            <w:r w:rsidR="00862244">
              <w:rPr>
                <w:rFonts w:ascii="Mind Meridian" w:hAnsi="Mind Meridian" w:cs="Mind Meridian"/>
                <w:szCs w:val="22"/>
              </w:rPr>
              <w:t>an</w:t>
            </w:r>
            <w:r w:rsidR="00847E37">
              <w:rPr>
                <w:rFonts w:ascii="Mind Meridian" w:hAnsi="Mind Meridian" w:cs="Mind Meridian"/>
                <w:szCs w:val="22"/>
              </w:rPr>
              <w:t xml:space="preserve"> </w:t>
            </w:r>
            <w:r w:rsidRPr="00AB3E78">
              <w:rPr>
                <w:rFonts w:ascii="Mind Meridian" w:hAnsi="Mind Meridian" w:cs="Mind Meridian"/>
                <w:szCs w:val="22"/>
              </w:rPr>
              <w:t xml:space="preserve">effective </w:t>
            </w:r>
            <w:r w:rsidR="004C03B8">
              <w:rPr>
                <w:rFonts w:ascii="Mind Meridian" w:hAnsi="Mind Meridian" w:cs="Mind Meridian"/>
                <w:szCs w:val="22"/>
              </w:rPr>
              <w:t xml:space="preserve">and innovative </w:t>
            </w:r>
            <w:r w:rsidR="002B0888">
              <w:rPr>
                <w:rFonts w:ascii="Mind Meridian" w:hAnsi="Mind Meridian" w:cs="Mind Meridian"/>
                <w:szCs w:val="22"/>
              </w:rPr>
              <w:t>digital</w:t>
            </w:r>
            <w:r w:rsidRPr="00AB3E78">
              <w:rPr>
                <w:rFonts w:ascii="Mind Meridian" w:hAnsi="Mind Meridian" w:cs="Mind Meridian"/>
                <w:szCs w:val="22"/>
              </w:rPr>
              <w:t xml:space="preserve"> strategy</w:t>
            </w:r>
            <w:r w:rsidR="00BA3311">
              <w:rPr>
                <w:rFonts w:ascii="Mind Meridian" w:hAnsi="Mind Meridian" w:cs="Mind Meridian"/>
                <w:szCs w:val="22"/>
              </w:rPr>
              <w:t>.</w:t>
            </w:r>
          </w:p>
          <w:p w14:paraId="33AE65BA" w14:textId="24701BA3" w:rsidR="00BA3311" w:rsidRPr="00AB3E78" w:rsidRDefault="00BA3311" w:rsidP="00BA3311">
            <w:pPr>
              <w:spacing w:after="240"/>
              <w:rPr>
                <w:rFonts w:ascii="Mind Meridian" w:hAnsi="Mind Meridian" w:cs="Mind Meridian"/>
                <w:szCs w:val="22"/>
              </w:rPr>
            </w:pPr>
            <w:r>
              <w:rPr>
                <w:rFonts w:ascii="Mind Meridian" w:hAnsi="Mind Meridian" w:cs="Mind Meridian"/>
                <w:szCs w:val="22"/>
              </w:rPr>
              <w:t>Experience in managing ICT Infrastructure development.</w:t>
            </w:r>
          </w:p>
          <w:p w14:paraId="0ECD4EBE" w14:textId="77777777" w:rsidR="00947E0A" w:rsidRDefault="00947E0A" w:rsidP="00947E0A">
            <w:pPr>
              <w:rPr>
                <w:rFonts w:ascii="Mind Meridian" w:hAnsi="Mind Meridian" w:cs="Mind Meridian"/>
              </w:rPr>
            </w:pPr>
            <w:r w:rsidRPr="00AB3E78">
              <w:rPr>
                <w:rFonts w:ascii="Mind Meridian" w:hAnsi="Mind Meridian" w:cs="Mind Meridian"/>
              </w:rPr>
              <w:lastRenderedPageBreak/>
              <w:t>Experience of maintaining and developing an information database system.</w:t>
            </w:r>
            <w:r w:rsidRPr="00AB3E78">
              <w:rPr>
                <w:rFonts w:ascii="Mind Meridian" w:hAnsi="Mind Meridian" w:cs="Mind Meridian"/>
              </w:rPr>
              <w:tab/>
            </w:r>
          </w:p>
          <w:p w14:paraId="4915E90D" w14:textId="77777777" w:rsidR="007744C2" w:rsidRDefault="007744C2" w:rsidP="00947E0A">
            <w:pPr>
              <w:spacing w:after="240"/>
              <w:rPr>
                <w:rFonts w:ascii="Mind Meridian" w:hAnsi="Mind Meridian" w:cs="Mind Meridian"/>
              </w:rPr>
            </w:pPr>
          </w:p>
          <w:p w14:paraId="793C651C" w14:textId="3D7EEFE3" w:rsidR="00947E0A" w:rsidRDefault="00947E0A" w:rsidP="00947E0A">
            <w:pPr>
              <w:spacing w:after="240"/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>Experience of developing reporting systems including Power Bi.</w:t>
            </w:r>
          </w:p>
          <w:p w14:paraId="1BEB97DB" w14:textId="77777777" w:rsidR="00EF07E7" w:rsidRDefault="00EF07E7" w:rsidP="00947E0A">
            <w:pPr>
              <w:spacing w:after="240"/>
              <w:rPr>
                <w:rFonts w:ascii="Mind Meridian" w:hAnsi="Mind Meridian" w:cs="Mind Meridian"/>
              </w:rPr>
            </w:pPr>
          </w:p>
          <w:p w14:paraId="5934E400" w14:textId="77777777" w:rsidR="00EF07E7" w:rsidRDefault="00EF07E7" w:rsidP="00947E0A">
            <w:pPr>
              <w:spacing w:after="240"/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 xml:space="preserve">Experience and skills to identify, create and deliver </w:t>
            </w:r>
            <w:r w:rsidR="00735AE8">
              <w:rPr>
                <w:rFonts w:ascii="Mind Meridian" w:hAnsi="Mind Meridian" w:cs="Mind Meridian"/>
              </w:rPr>
              <w:t xml:space="preserve">ICT </w:t>
            </w:r>
            <w:r>
              <w:rPr>
                <w:rFonts w:ascii="Mind Meridian" w:hAnsi="Mind Meridian" w:cs="Mind Meridian"/>
              </w:rPr>
              <w:t>software and hardware training within the organisation.</w:t>
            </w:r>
          </w:p>
          <w:p w14:paraId="6105C392" w14:textId="78B2E304" w:rsidR="00AD39E4" w:rsidRPr="00945364" w:rsidRDefault="00AD39E4" w:rsidP="00947E0A">
            <w:pPr>
              <w:spacing w:after="240"/>
              <w:rPr>
                <w:rFonts w:ascii="Mind Meridian" w:hAnsi="Mind Meridian" w:cs="Mind Meridian"/>
              </w:rPr>
            </w:pPr>
          </w:p>
        </w:tc>
        <w:tc>
          <w:tcPr>
            <w:tcW w:w="3100" w:type="dxa"/>
            <w:shd w:val="clear" w:color="auto" w:fill="auto"/>
          </w:tcPr>
          <w:p w14:paraId="0A359CEF" w14:textId="77777777" w:rsidR="004666C3" w:rsidRPr="00945364" w:rsidRDefault="004666C3" w:rsidP="001F34BB">
            <w:pPr>
              <w:rPr>
                <w:rFonts w:ascii="Mind Meridian" w:hAnsi="Mind Meridian" w:cs="Mind Meridian"/>
              </w:rPr>
            </w:pPr>
          </w:p>
          <w:p w14:paraId="45D22789" w14:textId="7CBDE5A6" w:rsidR="001F34BB" w:rsidRPr="00945364" w:rsidRDefault="00947E0A" w:rsidP="001F34BB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>CV</w:t>
            </w:r>
            <w:r w:rsidR="001F34BB" w:rsidRPr="00945364">
              <w:rPr>
                <w:rFonts w:ascii="Mind Meridian" w:hAnsi="Mind Meridian" w:cs="Mind Meridian"/>
              </w:rPr>
              <w:t>, interview</w:t>
            </w:r>
          </w:p>
          <w:p w14:paraId="2A437AC7" w14:textId="10703B0E" w:rsidR="001F34BB" w:rsidRDefault="001F34BB" w:rsidP="001F34BB">
            <w:pPr>
              <w:rPr>
                <w:rFonts w:ascii="Mind Meridian" w:hAnsi="Mind Meridian" w:cs="Mind Meridian"/>
              </w:rPr>
            </w:pPr>
          </w:p>
          <w:p w14:paraId="3C9636B1" w14:textId="77777777" w:rsidR="002E6102" w:rsidRPr="00945364" w:rsidRDefault="002E6102" w:rsidP="001F34BB">
            <w:pPr>
              <w:rPr>
                <w:rFonts w:ascii="Mind Meridian" w:hAnsi="Mind Meridian" w:cs="Mind Meridian"/>
              </w:rPr>
            </w:pPr>
          </w:p>
          <w:p w14:paraId="1C5825A1" w14:textId="77777777" w:rsidR="0075223E" w:rsidRDefault="0075223E" w:rsidP="001F34BB">
            <w:pPr>
              <w:rPr>
                <w:rFonts w:ascii="Mind Meridian" w:hAnsi="Mind Meridian" w:cs="Mind Meridian"/>
              </w:rPr>
            </w:pPr>
          </w:p>
          <w:p w14:paraId="5A8E8E31" w14:textId="63AC7755" w:rsidR="002E6102" w:rsidRPr="00945364" w:rsidRDefault="00947E0A" w:rsidP="002E6102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>CV</w:t>
            </w:r>
            <w:r w:rsidR="002E6102" w:rsidRPr="00945364">
              <w:rPr>
                <w:rFonts w:ascii="Mind Meridian" w:hAnsi="Mind Meridian" w:cs="Mind Meridian"/>
              </w:rPr>
              <w:t>, interview</w:t>
            </w:r>
          </w:p>
          <w:p w14:paraId="29F1E071" w14:textId="77777777" w:rsidR="002E6102" w:rsidRPr="00945364" w:rsidRDefault="002E6102" w:rsidP="002E6102">
            <w:pPr>
              <w:rPr>
                <w:rFonts w:ascii="Mind Meridian" w:hAnsi="Mind Meridian" w:cs="Mind Meridian"/>
              </w:rPr>
            </w:pPr>
          </w:p>
          <w:p w14:paraId="1251BE0C" w14:textId="77777777" w:rsidR="00586588" w:rsidRDefault="00586588" w:rsidP="00C36A44">
            <w:pPr>
              <w:rPr>
                <w:rFonts w:ascii="Mind Meridian" w:hAnsi="Mind Meridian" w:cs="Mind Meridian"/>
              </w:rPr>
            </w:pPr>
          </w:p>
          <w:p w14:paraId="141B3047" w14:textId="77777777" w:rsidR="002E6102" w:rsidRDefault="002E6102" w:rsidP="00C36A44">
            <w:pPr>
              <w:rPr>
                <w:rFonts w:ascii="Mind Meridian" w:hAnsi="Mind Meridian" w:cs="Mind Meridian"/>
              </w:rPr>
            </w:pPr>
          </w:p>
          <w:p w14:paraId="7217DC65" w14:textId="0709E8FD" w:rsidR="002E6102" w:rsidRPr="00945364" w:rsidRDefault="00947E0A" w:rsidP="002E6102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>CV</w:t>
            </w:r>
            <w:r w:rsidR="002E6102" w:rsidRPr="00945364">
              <w:rPr>
                <w:rFonts w:ascii="Mind Meridian" w:hAnsi="Mind Meridian" w:cs="Mind Meridian"/>
              </w:rPr>
              <w:t>, interview</w:t>
            </w:r>
          </w:p>
          <w:p w14:paraId="2CEC3C14" w14:textId="77777777" w:rsidR="00947E0A" w:rsidRDefault="00947E0A" w:rsidP="002E6102">
            <w:pPr>
              <w:rPr>
                <w:rFonts w:ascii="Mind Meridian" w:hAnsi="Mind Meridian" w:cs="Mind Meridian"/>
              </w:rPr>
            </w:pPr>
          </w:p>
          <w:p w14:paraId="3C70C73D" w14:textId="77777777" w:rsidR="00947E0A" w:rsidRDefault="00947E0A" w:rsidP="002E6102">
            <w:pPr>
              <w:rPr>
                <w:rFonts w:ascii="Mind Meridian" w:hAnsi="Mind Meridian" w:cs="Mind Meridian"/>
              </w:rPr>
            </w:pPr>
          </w:p>
          <w:p w14:paraId="23092765" w14:textId="77777777" w:rsidR="00947E0A" w:rsidRPr="00945364" w:rsidRDefault="00947E0A" w:rsidP="00947E0A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>CV</w:t>
            </w:r>
            <w:r w:rsidRPr="00945364">
              <w:rPr>
                <w:rFonts w:ascii="Mind Meridian" w:hAnsi="Mind Meridian" w:cs="Mind Meridian"/>
              </w:rPr>
              <w:t>, interview</w:t>
            </w:r>
          </w:p>
          <w:p w14:paraId="6612D839" w14:textId="77777777" w:rsidR="00947E0A" w:rsidRDefault="00947E0A" w:rsidP="002E6102">
            <w:pPr>
              <w:rPr>
                <w:rFonts w:ascii="Mind Meridian" w:hAnsi="Mind Meridian" w:cs="Mind Meridian"/>
              </w:rPr>
            </w:pPr>
          </w:p>
          <w:p w14:paraId="569AE62A" w14:textId="77777777" w:rsidR="00947E0A" w:rsidRDefault="00947E0A" w:rsidP="002E6102">
            <w:pPr>
              <w:rPr>
                <w:rFonts w:ascii="Mind Meridian" w:hAnsi="Mind Meridian" w:cs="Mind Meridian"/>
              </w:rPr>
            </w:pPr>
          </w:p>
          <w:p w14:paraId="42286721" w14:textId="77777777" w:rsidR="00947E0A" w:rsidRPr="00945364" w:rsidRDefault="00947E0A" w:rsidP="002E6102">
            <w:pPr>
              <w:rPr>
                <w:rFonts w:ascii="Mind Meridian" w:hAnsi="Mind Meridian" w:cs="Mind Meridian"/>
              </w:rPr>
            </w:pPr>
          </w:p>
          <w:p w14:paraId="2CC93807" w14:textId="77777777" w:rsidR="00947E0A" w:rsidRPr="00945364" w:rsidRDefault="00947E0A" w:rsidP="00947E0A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lastRenderedPageBreak/>
              <w:t>CV</w:t>
            </w:r>
            <w:r w:rsidRPr="00945364">
              <w:rPr>
                <w:rFonts w:ascii="Mind Meridian" w:hAnsi="Mind Meridian" w:cs="Mind Meridian"/>
              </w:rPr>
              <w:t>, interview</w:t>
            </w:r>
          </w:p>
          <w:p w14:paraId="55668EA0" w14:textId="77777777" w:rsidR="002E6102" w:rsidRDefault="002E6102" w:rsidP="00C36A44">
            <w:pPr>
              <w:rPr>
                <w:rFonts w:ascii="Mind Meridian" w:hAnsi="Mind Meridian" w:cs="Mind Meridian"/>
              </w:rPr>
            </w:pPr>
          </w:p>
          <w:p w14:paraId="295EEAF1" w14:textId="77777777" w:rsidR="00DA6AF3" w:rsidRDefault="00DA6AF3" w:rsidP="00C36A44">
            <w:pPr>
              <w:rPr>
                <w:rFonts w:ascii="Mind Meridian" w:hAnsi="Mind Meridian" w:cs="Mind Meridian"/>
              </w:rPr>
            </w:pPr>
          </w:p>
          <w:p w14:paraId="62563FD6" w14:textId="77777777" w:rsidR="00DA6AF3" w:rsidRDefault="00DA6AF3" w:rsidP="00C36A44">
            <w:pPr>
              <w:rPr>
                <w:rFonts w:ascii="Mind Meridian" w:hAnsi="Mind Meridian" w:cs="Mind Meridian"/>
              </w:rPr>
            </w:pPr>
          </w:p>
          <w:p w14:paraId="63751EEB" w14:textId="77777777" w:rsidR="00AD39E4" w:rsidRPr="00945364" w:rsidRDefault="00AD39E4" w:rsidP="00AD39E4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>CV</w:t>
            </w:r>
            <w:r w:rsidRPr="00945364">
              <w:rPr>
                <w:rFonts w:ascii="Mind Meridian" w:hAnsi="Mind Meridian" w:cs="Mind Meridian"/>
              </w:rPr>
              <w:t>, interview</w:t>
            </w:r>
          </w:p>
          <w:p w14:paraId="760938DE" w14:textId="77777777" w:rsidR="00DA6AF3" w:rsidRDefault="00DA6AF3" w:rsidP="00947E0A">
            <w:pPr>
              <w:rPr>
                <w:rFonts w:ascii="Mind Meridian" w:hAnsi="Mind Meridian" w:cs="Mind Meridian"/>
              </w:rPr>
            </w:pPr>
          </w:p>
          <w:p w14:paraId="19E608C2" w14:textId="77777777" w:rsidR="009D03A4" w:rsidRDefault="009D03A4" w:rsidP="00947E0A">
            <w:pPr>
              <w:rPr>
                <w:rFonts w:ascii="Mind Meridian" w:hAnsi="Mind Meridian" w:cs="Mind Meridian"/>
              </w:rPr>
            </w:pPr>
          </w:p>
          <w:p w14:paraId="518CF3DE" w14:textId="77777777" w:rsidR="009D03A4" w:rsidRDefault="009D03A4" w:rsidP="00947E0A">
            <w:pPr>
              <w:rPr>
                <w:rFonts w:ascii="Mind Meridian" w:hAnsi="Mind Meridian" w:cs="Mind Meridian"/>
              </w:rPr>
            </w:pPr>
          </w:p>
          <w:p w14:paraId="080BE65D" w14:textId="77777777" w:rsidR="009D03A4" w:rsidRDefault="009D03A4" w:rsidP="00947E0A">
            <w:pPr>
              <w:rPr>
                <w:rFonts w:ascii="Mind Meridian" w:hAnsi="Mind Meridian" w:cs="Mind Meridian"/>
              </w:rPr>
            </w:pPr>
          </w:p>
          <w:p w14:paraId="4B913442" w14:textId="77777777" w:rsidR="009D03A4" w:rsidRPr="00945364" w:rsidRDefault="009D03A4" w:rsidP="009D03A4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>CV</w:t>
            </w:r>
            <w:r w:rsidRPr="00945364">
              <w:rPr>
                <w:rFonts w:ascii="Mind Meridian" w:hAnsi="Mind Meridian" w:cs="Mind Meridian"/>
              </w:rPr>
              <w:t>, interview</w:t>
            </w:r>
          </w:p>
          <w:p w14:paraId="352CA510" w14:textId="720A1671" w:rsidR="009D03A4" w:rsidRPr="00945364" w:rsidRDefault="009D03A4" w:rsidP="00947E0A">
            <w:pPr>
              <w:rPr>
                <w:rFonts w:ascii="Mind Meridian" w:hAnsi="Mind Meridian" w:cs="Mind Meridian"/>
              </w:rPr>
            </w:pPr>
          </w:p>
        </w:tc>
        <w:tc>
          <w:tcPr>
            <w:tcW w:w="2977" w:type="dxa"/>
            <w:shd w:val="clear" w:color="auto" w:fill="auto"/>
          </w:tcPr>
          <w:p w14:paraId="3CECEA31" w14:textId="77777777" w:rsidR="004666C3" w:rsidRPr="00945364" w:rsidRDefault="004666C3" w:rsidP="00E02BDE">
            <w:pPr>
              <w:rPr>
                <w:rFonts w:ascii="Mind Meridian" w:hAnsi="Mind Meridian" w:cs="Mind Meridian"/>
              </w:rPr>
            </w:pPr>
          </w:p>
          <w:p w14:paraId="069B21EC" w14:textId="50C108D8" w:rsidR="00D13A26" w:rsidRDefault="00E02BDE" w:rsidP="00E02BDE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 xml:space="preserve">Hold a valid </w:t>
            </w:r>
            <w:r w:rsidR="00E9595B" w:rsidRPr="00945364">
              <w:rPr>
                <w:rFonts w:ascii="Mind Meridian" w:hAnsi="Mind Meridian" w:cs="Mind Meridian"/>
              </w:rPr>
              <w:t>U</w:t>
            </w:r>
            <w:r w:rsidRPr="00945364">
              <w:rPr>
                <w:rFonts w:ascii="Mind Meridian" w:hAnsi="Mind Meridian" w:cs="Mind Meridian"/>
              </w:rPr>
              <w:t>K Driving license and have access to own car.</w:t>
            </w:r>
          </w:p>
          <w:p w14:paraId="6DC6CAFE" w14:textId="77777777" w:rsidR="00AB3E78" w:rsidRDefault="00AB3E78" w:rsidP="00AB3E78">
            <w:pPr>
              <w:rPr>
                <w:rFonts w:ascii="Mind Meridian" w:hAnsi="Mind Meridian" w:cs="Mind Meridian"/>
              </w:rPr>
            </w:pPr>
          </w:p>
          <w:p w14:paraId="584C9C24" w14:textId="5898822D" w:rsidR="00AB3E78" w:rsidRDefault="00AB3E78" w:rsidP="00AB3E78">
            <w:pPr>
              <w:rPr>
                <w:rFonts w:ascii="Mind Meridian" w:hAnsi="Mind Meridian" w:cs="Mind Meridian"/>
              </w:rPr>
            </w:pPr>
            <w:r w:rsidRPr="00AB3E78">
              <w:rPr>
                <w:rFonts w:ascii="Mind Meridian" w:hAnsi="Mind Meridian" w:cs="Mind Meridian"/>
              </w:rPr>
              <w:t>Experience in a comparable role working in the VCSE sector</w:t>
            </w:r>
            <w:r>
              <w:rPr>
                <w:rFonts w:ascii="Mind Meridian" w:hAnsi="Mind Meridian" w:cs="Mind Meridian"/>
              </w:rPr>
              <w:t>.</w:t>
            </w:r>
          </w:p>
          <w:p w14:paraId="6FACF024" w14:textId="77777777" w:rsidR="00AB3E78" w:rsidRDefault="00AB3E78" w:rsidP="00AB3E78">
            <w:pPr>
              <w:rPr>
                <w:rFonts w:ascii="Mind Meridian" w:hAnsi="Mind Meridian" w:cs="Mind Meridian"/>
              </w:rPr>
            </w:pPr>
          </w:p>
          <w:p w14:paraId="6909360D" w14:textId="6662D40A" w:rsidR="00AB3E78" w:rsidRDefault="00AB3E78" w:rsidP="00AB3E78">
            <w:pPr>
              <w:rPr>
                <w:rFonts w:ascii="Mind Meridian" w:hAnsi="Mind Meridian" w:cs="Mind Meridian"/>
              </w:rPr>
            </w:pPr>
            <w:r w:rsidRPr="00AB3E78">
              <w:rPr>
                <w:rFonts w:ascii="Mind Meridian" w:hAnsi="Mind Meridian" w:cs="Mind Meridian"/>
              </w:rPr>
              <w:t xml:space="preserve">Working knowledge and involvement in the VCSE sector in </w:t>
            </w:r>
            <w:r w:rsidR="00862244">
              <w:rPr>
                <w:rFonts w:ascii="Mind Meridian" w:hAnsi="Mind Meridian" w:cs="Mind Meridian"/>
              </w:rPr>
              <w:t>HMR &amp; Bury</w:t>
            </w:r>
            <w:r w:rsidRPr="00AB3E78">
              <w:rPr>
                <w:rFonts w:ascii="Mind Meridian" w:hAnsi="Mind Meridian" w:cs="Mind Meridian"/>
              </w:rPr>
              <w:t xml:space="preserve"> and surrounding areas</w:t>
            </w:r>
            <w:r>
              <w:rPr>
                <w:rFonts w:ascii="Mind Meridian" w:hAnsi="Mind Meridian" w:cs="Mind Meridian"/>
              </w:rPr>
              <w:t>.</w:t>
            </w:r>
          </w:p>
          <w:p w14:paraId="15B19471" w14:textId="77777777" w:rsidR="00AB3E78" w:rsidRDefault="00AB3E78" w:rsidP="00AB3E78">
            <w:pPr>
              <w:rPr>
                <w:rFonts w:ascii="Mind Meridian" w:hAnsi="Mind Meridian" w:cs="Mind Meridian"/>
              </w:rPr>
            </w:pPr>
          </w:p>
          <w:p w14:paraId="0EE3C059" w14:textId="5256D280" w:rsidR="00862244" w:rsidRDefault="00862244" w:rsidP="00AB3E78">
            <w:pPr>
              <w:rPr>
                <w:rFonts w:ascii="Mind Meridian" w:hAnsi="Mind Meridian" w:cs="Mind Meridian"/>
              </w:rPr>
            </w:pPr>
          </w:p>
          <w:p w14:paraId="67D64CDE" w14:textId="70B7B3C8" w:rsidR="00862244" w:rsidRDefault="00862244" w:rsidP="00AB3E78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lastRenderedPageBreak/>
              <w:t xml:space="preserve">Understanding of Mental Health and Emotional Wellbeing and </w:t>
            </w:r>
            <w:r w:rsidR="006E0237">
              <w:rPr>
                <w:rFonts w:ascii="Mind Meridian" w:hAnsi="Mind Meridian" w:cs="Mind Meridian"/>
              </w:rPr>
              <w:t>the use of appropriate language and cultural sensitivities.</w:t>
            </w:r>
          </w:p>
          <w:p w14:paraId="56CF29FE" w14:textId="648AD09C" w:rsidR="00862244" w:rsidRDefault="00862244" w:rsidP="00AB3E78">
            <w:pPr>
              <w:rPr>
                <w:rFonts w:ascii="Mind Meridian" w:hAnsi="Mind Meridian" w:cs="Mind Meridian"/>
              </w:rPr>
            </w:pPr>
          </w:p>
          <w:p w14:paraId="3C71DA9F" w14:textId="0DAAB709" w:rsidR="00862244" w:rsidRDefault="00862244" w:rsidP="00AB3E78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 xml:space="preserve">Knowledge of Mental Health and Emotional Wellbeing </w:t>
            </w:r>
            <w:r w:rsidR="006E0237">
              <w:rPr>
                <w:rFonts w:ascii="Mind Meridian" w:hAnsi="Mind Meridian" w:cs="Mind Meridian"/>
              </w:rPr>
              <w:t>days/ world events (</w:t>
            </w:r>
            <w:proofErr w:type="spellStart"/>
            <w:r w:rsidR="006E0237">
              <w:rPr>
                <w:rFonts w:ascii="Mind Meridian" w:hAnsi="Mind Meridian" w:cs="Mind Meridian"/>
              </w:rPr>
              <w:t>ie</w:t>
            </w:r>
            <w:proofErr w:type="spellEnd"/>
            <w:r w:rsidR="006E0237">
              <w:rPr>
                <w:rFonts w:ascii="Mind Meridian" w:hAnsi="Mind Meridian" w:cs="Mind Meridian"/>
              </w:rPr>
              <w:t>: Blue Monday)</w:t>
            </w:r>
          </w:p>
          <w:p w14:paraId="693C8BDD" w14:textId="52CE94F2" w:rsidR="00CF2B7E" w:rsidRDefault="00CF2B7E" w:rsidP="00AB3E78">
            <w:pPr>
              <w:rPr>
                <w:rFonts w:ascii="Mind Meridian" w:hAnsi="Mind Meridian" w:cs="Mind Meridian"/>
              </w:rPr>
            </w:pPr>
          </w:p>
          <w:p w14:paraId="5A34E4D3" w14:textId="30B4B987" w:rsidR="00CF2B7E" w:rsidRPr="00AB3E78" w:rsidRDefault="00C508CB" w:rsidP="00AB3E78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>K</w:t>
            </w:r>
            <w:r w:rsidRPr="005A0C04">
              <w:rPr>
                <w:rFonts w:ascii="Mind Meridian" w:hAnsi="Mind Meridian" w:cs="Mind Meridian"/>
              </w:rPr>
              <w:t xml:space="preserve">nowledge of </w:t>
            </w:r>
            <w:r w:rsidR="005A0C04" w:rsidRPr="005A0C04">
              <w:rPr>
                <w:rFonts w:ascii="Mind Meridian" w:hAnsi="Mind Meridian" w:cs="Mind Meridian"/>
              </w:rPr>
              <w:t xml:space="preserve">the importance of </w:t>
            </w:r>
            <w:r w:rsidRPr="005A0C04">
              <w:rPr>
                <w:rFonts w:ascii="Mind Meridian" w:hAnsi="Mind Meridian" w:cs="Mind Meridian"/>
              </w:rPr>
              <w:t>equality &amp; diversity</w:t>
            </w:r>
            <w:r w:rsidR="005A0C04" w:rsidRPr="005A0C04">
              <w:rPr>
                <w:rFonts w:ascii="Mind Meridian" w:hAnsi="Mind Meridian" w:cs="Mind Meridian"/>
              </w:rPr>
              <w:t xml:space="preserve">. </w:t>
            </w:r>
          </w:p>
          <w:p w14:paraId="0CC5154E" w14:textId="2C2008A8" w:rsidR="00AB3E78" w:rsidRPr="00945364" w:rsidRDefault="00AB3E78" w:rsidP="00E02BDE">
            <w:pPr>
              <w:rPr>
                <w:rFonts w:ascii="Mind Meridian" w:hAnsi="Mind Meridian" w:cs="Mind Meridian"/>
              </w:rPr>
            </w:pPr>
          </w:p>
        </w:tc>
        <w:tc>
          <w:tcPr>
            <w:tcW w:w="2326" w:type="dxa"/>
            <w:shd w:val="clear" w:color="auto" w:fill="auto"/>
          </w:tcPr>
          <w:p w14:paraId="7129D6C7" w14:textId="77777777" w:rsidR="00803A5C" w:rsidRDefault="00803A5C" w:rsidP="005A0C04">
            <w:pPr>
              <w:rPr>
                <w:rFonts w:ascii="Mind Meridian" w:hAnsi="Mind Meridian" w:cs="Mind Meridian"/>
              </w:rPr>
            </w:pPr>
          </w:p>
          <w:p w14:paraId="2F3B2DD0" w14:textId="565AB6F6" w:rsidR="005A0C04" w:rsidRDefault="00803A5C" w:rsidP="005A0C04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>CV</w:t>
            </w:r>
          </w:p>
          <w:p w14:paraId="7C496AEA" w14:textId="77777777" w:rsidR="00DE541A" w:rsidRDefault="00DE541A" w:rsidP="005A0C04">
            <w:pPr>
              <w:rPr>
                <w:rFonts w:ascii="Mind Meridian" w:hAnsi="Mind Meridian" w:cs="Mind Meridian"/>
              </w:rPr>
            </w:pPr>
          </w:p>
          <w:p w14:paraId="7C61D716" w14:textId="77777777" w:rsidR="00DE541A" w:rsidRDefault="00DE541A" w:rsidP="005A0C04">
            <w:pPr>
              <w:rPr>
                <w:rFonts w:ascii="Mind Meridian" w:hAnsi="Mind Meridian" w:cs="Mind Meridian"/>
              </w:rPr>
            </w:pPr>
          </w:p>
          <w:p w14:paraId="276D6B27" w14:textId="77777777" w:rsidR="00DE541A" w:rsidRDefault="00DE541A" w:rsidP="005A0C04">
            <w:pPr>
              <w:rPr>
                <w:rFonts w:ascii="Mind Meridian" w:hAnsi="Mind Meridian" w:cs="Mind Meridian"/>
              </w:rPr>
            </w:pPr>
          </w:p>
          <w:p w14:paraId="031223CE" w14:textId="77777777" w:rsidR="00DE541A" w:rsidRPr="00945364" w:rsidRDefault="00DE541A" w:rsidP="00DE541A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>CV</w:t>
            </w:r>
            <w:r w:rsidRPr="00945364">
              <w:rPr>
                <w:rFonts w:ascii="Mind Meridian" w:hAnsi="Mind Meridian" w:cs="Mind Meridian"/>
              </w:rPr>
              <w:t>, interview</w:t>
            </w:r>
          </w:p>
          <w:p w14:paraId="47E6FA03" w14:textId="77777777" w:rsidR="00DE541A" w:rsidRDefault="00DE541A" w:rsidP="005A0C04">
            <w:pPr>
              <w:rPr>
                <w:rFonts w:ascii="Mind Meridian" w:hAnsi="Mind Meridian" w:cs="Mind Meridian"/>
              </w:rPr>
            </w:pPr>
          </w:p>
          <w:p w14:paraId="19CAD63E" w14:textId="77777777" w:rsidR="00DE541A" w:rsidRDefault="00DE541A" w:rsidP="005A0C04">
            <w:pPr>
              <w:rPr>
                <w:rFonts w:ascii="Mind Meridian" w:hAnsi="Mind Meridian" w:cs="Mind Meridian"/>
              </w:rPr>
            </w:pPr>
          </w:p>
          <w:p w14:paraId="616E0D1E" w14:textId="77777777" w:rsidR="00DE541A" w:rsidRDefault="00DE541A" w:rsidP="005A0C04">
            <w:pPr>
              <w:rPr>
                <w:rFonts w:ascii="Mind Meridian" w:hAnsi="Mind Meridian" w:cs="Mind Meridian"/>
              </w:rPr>
            </w:pPr>
          </w:p>
          <w:p w14:paraId="2C528083" w14:textId="77777777" w:rsidR="00DE541A" w:rsidRPr="00945364" w:rsidRDefault="00DE541A" w:rsidP="00DE541A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>CV</w:t>
            </w:r>
            <w:r w:rsidRPr="00945364">
              <w:rPr>
                <w:rFonts w:ascii="Mind Meridian" w:hAnsi="Mind Meridian" w:cs="Mind Meridian"/>
              </w:rPr>
              <w:t>, interview</w:t>
            </w:r>
          </w:p>
          <w:p w14:paraId="6F10751A" w14:textId="77777777" w:rsidR="00DE541A" w:rsidRDefault="00DE541A" w:rsidP="005A0C04">
            <w:pPr>
              <w:rPr>
                <w:rFonts w:ascii="Mind Meridian" w:hAnsi="Mind Meridian" w:cs="Mind Meridian"/>
              </w:rPr>
            </w:pPr>
          </w:p>
          <w:p w14:paraId="5857487C" w14:textId="77777777" w:rsidR="00DE541A" w:rsidRDefault="00DE541A" w:rsidP="005A0C04">
            <w:pPr>
              <w:rPr>
                <w:rFonts w:ascii="Mind Meridian" w:hAnsi="Mind Meridian" w:cs="Mind Meridian"/>
              </w:rPr>
            </w:pPr>
          </w:p>
          <w:p w14:paraId="2504CF7C" w14:textId="77777777" w:rsidR="00DE541A" w:rsidRDefault="00DE541A" w:rsidP="005A0C04">
            <w:pPr>
              <w:rPr>
                <w:rFonts w:ascii="Mind Meridian" w:hAnsi="Mind Meridian" w:cs="Mind Meridian"/>
              </w:rPr>
            </w:pPr>
          </w:p>
          <w:p w14:paraId="2979CD56" w14:textId="77777777" w:rsidR="00DE541A" w:rsidRDefault="00DE541A" w:rsidP="005A0C04">
            <w:pPr>
              <w:rPr>
                <w:rFonts w:ascii="Mind Meridian" w:hAnsi="Mind Meridian" w:cs="Mind Meridian"/>
              </w:rPr>
            </w:pPr>
          </w:p>
          <w:p w14:paraId="3195C1CA" w14:textId="77777777" w:rsidR="00DE541A" w:rsidRDefault="00DE541A" w:rsidP="005A0C04">
            <w:pPr>
              <w:rPr>
                <w:rFonts w:ascii="Mind Meridian" w:hAnsi="Mind Meridian" w:cs="Mind Meridian"/>
              </w:rPr>
            </w:pPr>
          </w:p>
          <w:p w14:paraId="6F5C8AA1" w14:textId="77777777" w:rsidR="00DE541A" w:rsidRDefault="00DE541A" w:rsidP="005A0C04">
            <w:pPr>
              <w:rPr>
                <w:rFonts w:ascii="Mind Meridian" w:hAnsi="Mind Meridian" w:cs="Mind Meridian"/>
              </w:rPr>
            </w:pPr>
          </w:p>
          <w:p w14:paraId="5C70950C" w14:textId="77777777" w:rsidR="00DE541A" w:rsidRPr="00945364" w:rsidRDefault="00DE541A" w:rsidP="00DE541A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lastRenderedPageBreak/>
              <w:t>CV</w:t>
            </w:r>
            <w:r w:rsidRPr="00945364">
              <w:rPr>
                <w:rFonts w:ascii="Mind Meridian" w:hAnsi="Mind Meridian" w:cs="Mind Meridian"/>
              </w:rPr>
              <w:t>, interview</w:t>
            </w:r>
          </w:p>
          <w:p w14:paraId="2E67BAA8" w14:textId="77777777" w:rsidR="00DE541A" w:rsidRDefault="00DE541A" w:rsidP="005A0C04">
            <w:pPr>
              <w:rPr>
                <w:rFonts w:ascii="Mind Meridian" w:hAnsi="Mind Meridian" w:cs="Mind Meridian"/>
              </w:rPr>
            </w:pPr>
          </w:p>
          <w:p w14:paraId="0A8AB7E3" w14:textId="77777777" w:rsidR="00DE541A" w:rsidRDefault="00DE541A" w:rsidP="005A0C04">
            <w:pPr>
              <w:rPr>
                <w:rFonts w:ascii="Mind Meridian" w:hAnsi="Mind Meridian" w:cs="Mind Meridian"/>
              </w:rPr>
            </w:pPr>
          </w:p>
          <w:p w14:paraId="250A25B2" w14:textId="77777777" w:rsidR="00DE541A" w:rsidRDefault="00DE541A" w:rsidP="005A0C04">
            <w:pPr>
              <w:rPr>
                <w:rFonts w:ascii="Mind Meridian" w:hAnsi="Mind Meridian" w:cs="Mind Meridian"/>
              </w:rPr>
            </w:pPr>
          </w:p>
          <w:p w14:paraId="0251D0EE" w14:textId="77777777" w:rsidR="00DE541A" w:rsidRDefault="00DE541A" w:rsidP="005A0C04">
            <w:pPr>
              <w:rPr>
                <w:rFonts w:ascii="Mind Meridian" w:hAnsi="Mind Meridian" w:cs="Mind Meridian"/>
              </w:rPr>
            </w:pPr>
          </w:p>
          <w:p w14:paraId="2A23401C" w14:textId="77777777" w:rsidR="00DE541A" w:rsidRPr="00945364" w:rsidRDefault="00DE541A" w:rsidP="00DE541A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>CV</w:t>
            </w:r>
            <w:r w:rsidRPr="00945364">
              <w:rPr>
                <w:rFonts w:ascii="Mind Meridian" w:hAnsi="Mind Meridian" w:cs="Mind Meridian"/>
              </w:rPr>
              <w:t>, interview</w:t>
            </w:r>
          </w:p>
          <w:p w14:paraId="110C90FF" w14:textId="77777777" w:rsidR="00DE541A" w:rsidRDefault="00DE541A" w:rsidP="005A0C04">
            <w:pPr>
              <w:rPr>
                <w:rFonts w:ascii="Mind Meridian" w:hAnsi="Mind Meridian" w:cs="Mind Meridian"/>
              </w:rPr>
            </w:pPr>
          </w:p>
          <w:p w14:paraId="3FF060A5" w14:textId="77777777" w:rsidR="00DE541A" w:rsidRDefault="00DE541A" w:rsidP="005A0C04">
            <w:pPr>
              <w:rPr>
                <w:rFonts w:ascii="Mind Meridian" w:hAnsi="Mind Meridian" w:cs="Mind Meridian"/>
              </w:rPr>
            </w:pPr>
          </w:p>
          <w:p w14:paraId="555E5B6A" w14:textId="77777777" w:rsidR="00DE541A" w:rsidRDefault="00DE541A" w:rsidP="005A0C04">
            <w:pPr>
              <w:rPr>
                <w:rFonts w:ascii="Mind Meridian" w:hAnsi="Mind Meridian" w:cs="Mind Meridian"/>
              </w:rPr>
            </w:pPr>
          </w:p>
          <w:p w14:paraId="4FD34EB1" w14:textId="77777777" w:rsidR="00DE541A" w:rsidRDefault="00DE541A" w:rsidP="005A0C04">
            <w:pPr>
              <w:rPr>
                <w:rFonts w:ascii="Mind Meridian" w:hAnsi="Mind Meridian" w:cs="Mind Meridian"/>
              </w:rPr>
            </w:pPr>
          </w:p>
          <w:p w14:paraId="6D7E4ABA" w14:textId="77777777" w:rsidR="00DE541A" w:rsidRPr="00945364" w:rsidRDefault="00DE541A" w:rsidP="00DE541A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>CV</w:t>
            </w:r>
            <w:r w:rsidRPr="00945364">
              <w:rPr>
                <w:rFonts w:ascii="Mind Meridian" w:hAnsi="Mind Meridian" w:cs="Mind Meridian"/>
              </w:rPr>
              <w:t>, interview</w:t>
            </w:r>
          </w:p>
          <w:p w14:paraId="2EEDA276" w14:textId="77777777" w:rsidR="00DE541A" w:rsidRDefault="00DE541A" w:rsidP="005A0C04">
            <w:pPr>
              <w:rPr>
                <w:rFonts w:ascii="Mind Meridian" w:hAnsi="Mind Meridian" w:cs="Mind Meridian"/>
              </w:rPr>
            </w:pPr>
          </w:p>
          <w:p w14:paraId="7FCF178A" w14:textId="24F27970" w:rsidR="005A0C04" w:rsidRPr="00945364" w:rsidRDefault="005A0C04" w:rsidP="005A0C04">
            <w:pPr>
              <w:rPr>
                <w:rFonts w:ascii="Mind Meridian" w:hAnsi="Mind Meridian" w:cs="Mind Meridian"/>
              </w:rPr>
            </w:pPr>
          </w:p>
        </w:tc>
      </w:tr>
      <w:tr w:rsidR="003E6C6B" w:rsidRPr="00945364" w14:paraId="4D4732A3" w14:textId="77777777" w:rsidTr="0075223E">
        <w:trPr>
          <w:trHeight w:val="454"/>
        </w:trPr>
        <w:tc>
          <w:tcPr>
            <w:tcW w:w="13128" w:type="dxa"/>
            <w:gridSpan w:val="4"/>
            <w:shd w:val="clear" w:color="auto" w:fill="1300C1"/>
            <w:vAlign w:val="center"/>
          </w:tcPr>
          <w:p w14:paraId="00C9802F" w14:textId="49B12DDC" w:rsidR="003E6C6B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 Display" w:hAnsi="Mind Meridian Display" w:cs="Mind Meridian Display"/>
                <w:bCs/>
                <w:color w:val="FFFFFF"/>
                <w:sz w:val="28"/>
                <w:szCs w:val="28"/>
              </w:rPr>
              <w:lastRenderedPageBreak/>
              <w:t>Skills and Abilities</w:t>
            </w:r>
          </w:p>
        </w:tc>
      </w:tr>
      <w:tr w:rsidR="00945364" w:rsidRPr="00945364" w14:paraId="7B603EB0" w14:textId="77777777" w:rsidTr="00C845FE">
        <w:trPr>
          <w:trHeight w:val="454"/>
        </w:trPr>
        <w:tc>
          <w:tcPr>
            <w:tcW w:w="4725" w:type="dxa"/>
            <w:shd w:val="clear" w:color="auto" w:fill="auto"/>
            <w:vAlign w:val="center"/>
          </w:tcPr>
          <w:p w14:paraId="3121AC8B" w14:textId="5D78CA02" w:rsidR="00185A2A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Essential Criteria</w:t>
            </w:r>
          </w:p>
        </w:tc>
        <w:tc>
          <w:tcPr>
            <w:tcW w:w="3100" w:type="dxa"/>
            <w:shd w:val="clear" w:color="auto" w:fill="auto"/>
            <w:vAlign w:val="center"/>
          </w:tcPr>
          <w:p w14:paraId="73E5186D" w14:textId="7DEA96F3" w:rsidR="00185A2A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How Identified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36E6F5D3" w14:textId="2BADDB85" w:rsidR="00185A2A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Desirable Criteria</w:t>
            </w:r>
          </w:p>
        </w:tc>
        <w:tc>
          <w:tcPr>
            <w:tcW w:w="2326" w:type="dxa"/>
            <w:shd w:val="clear" w:color="auto" w:fill="auto"/>
            <w:vAlign w:val="center"/>
          </w:tcPr>
          <w:p w14:paraId="55716C9A" w14:textId="47CB3EE1" w:rsidR="00185A2A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How Identified</w:t>
            </w:r>
          </w:p>
        </w:tc>
      </w:tr>
      <w:tr w:rsidR="00945364" w:rsidRPr="00945364" w14:paraId="47E09962" w14:textId="77777777" w:rsidTr="00C845FE">
        <w:tc>
          <w:tcPr>
            <w:tcW w:w="4725" w:type="dxa"/>
            <w:shd w:val="clear" w:color="auto" w:fill="auto"/>
          </w:tcPr>
          <w:p w14:paraId="315334BC" w14:textId="3A415E9E" w:rsidR="007B73BD" w:rsidRPr="00945364" w:rsidRDefault="007B73BD" w:rsidP="007B73BD">
            <w:pPr>
              <w:rPr>
                <w:rFonts w:ascii="Mind Meridian" w:hAnsi="Mind Meridian" w:cs="Mind Meridian"/>
              </w:rPr>
            </w:pPr>
          </w:p>
          <w:p w14:paraId="0679DCF9" w14:textId="045428AD" w:rsidR="00993240" w:rsidRPr="00993240" w:rsidRDefault="00AB3E78" w:rsidP="00EA632D">
            <w:pPr>
              <w:numPr>
                <w:ilvl w:val="0"/>
                <w:numId w:val="6"/>
              </w:numPr>
              <w:spacing w:after="240"/>
              <w:ind w:left="0"/>
              <w:rPr>
                <w:rFonts w:ascii="Mind Meridian" w:hAnsi="Mind Meridian" w:cs="Mind Meridian"/>
              </w:rPr>
            </w:pPr>
            <w:r w:rsidRPr="00993240">
              <w:rPr>
                <w:rFonts w:ascii="Mind Meridian" w:hAnsi="Mind Meridian" w:cs="Mind Meridian"/>
                <w:szCs w:val="22"/>
              </w:rPr>
              <w:t xml:space="preserve">Excellent interpersonal skills with the ability to communicate effectively with a diverse range of individuals, </w:t>
            </w:r>
            <w:proofErr w:type="gramStart"/>
            <w:r w:rsidRPr="00993240">
              <w:rPr>
                <w:rFonts w:ascii="Mind Meridian" w:hAnsi="Mind Meridian" w:cs="Mind Meridian"/>
                <w:szCs w:val="22"/>
              </w:rPr>
              <w:t>organisations</w:t>
            </w:r>
            <w:proofErr w:type="gramEnd"/>
            <w:r w:rsidRPr="00993240">
              <w:rPr>
                <w:rFonts w:ascii="Mind Meridian" w:hAnsi="Mind Meridian" w:cs="Mind Meridian"/>
                <w:szCs w:val="22"/>
              </w:rPr>
              <w:t xml:space="preserve"> and agencies (internal and external) </w:t>
            </w:r>
            <w:r w:rsidR="00993240" w:rsidRPr="00993240">
              <w:rPr>
                <w:rFonts w:ascii="Mind Meridian" w:hAnsi="Mind Meridian" w:cs="Mind Meridian"/>
                <w:szCs w:val="22"/>
              </w:rPr>
              <w:t xml:space="preserve">through </w:t>
            </w:r>
            <w:r w:rsidRPr="00993240">
              <w:rPr>
                <w:rFonts w:ascii="Mind Meridian" w:hAnsi="Mind Meridian" w:cs="Mind Meridian"/>
                <w:szCs w:val="22"/>
              </w:rPr>
              <w:t xml:space="preserve">telephone and email communications through to </w:t>
            </w:r>
            <w:r w:rsidR="00993240" w:rsidRPr="00993240">
              <w:rPr>
                <w:rFonts w:ascii="Mind Meridian" w:hAnsi="Mind Meridian" w:cs="Mind Meridian"/>
                <w:szCs w:val="22"/>
              </w:rPr>
              <w:t>attending supplier contract meetings</w:t>
            </w:r>
            <w:r w:rsidR="00271371">
              <w:rPr>
                <w:rFonts w:ascii="Mind Meridian" w:hAnsi="Mind Meridian" w:cs="Mind Meridian"/>
                <w:szCs w:val="22"/>
              </w:rPr>
              <w:t>.</w:t>
            </w:r>
          </w:p>
          <w:p w14:paraId="6BCBF6CA" w14:textId="3B104746" w:rsidR="001351F7" w:rsidRPr="00C845FE" w:rsidRDefault="00AB3E78" w:rsidP="001351F7">
            <w:pPr>
              <w:numPr>
                <w:ilvl w:val="0"/>
                <w:numId w:val="6"/>
              </w:numPr>
              <w:spacing w:after="240"/>
              <w:ind w:left="0"/>
              <w:rPr>
                <w:rFonts w:ascii="Mind Meridian" w:hAnsi="Mind Meridian" w:cs="Mind Meridian"/>
                <w:szCs w:val="22"/>
              </w:rPr>
            </w:pPr>
            <w:r w:rsidRPr="005056D3">
              <w:rPr>
                <w:rFonts w:ascii="Mind Meridian" w:hAnsi="Mind Meridian" w:cs="Mind Meridian"/>
                <w:szCs w:val="22"/>
              </w:rPr>
              <w:t>Ability to work flexibly with colleagues and</w:t>
            </w:r>
            <w:r w:rsidR="005056D3" w:rsidRPr="005056D3">
              <w:rPr>
                <w:rFonts w:ascii="Mind Meridian" w:hAnsi="Mind Meridian" w:cs="Mind Meridian"/>
                <w:szCs w:val="22"/>
              </w:rPr>
              <w:t xml:space="preserve"> help develop a culture of learning and development with ICT systems.</w:t>
            </w:r>
          </w:p>
          <w:p w14:paraId="24C9C65F" w14:textId="0AC790C8" w:rsidR="001351F7" w:rsidRDefault="001351F7" w:rsidP="001351F7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>Knowledge and skills to perform market research into ICT developments measured against the needs of the organisation.</w:t>
            </w:r>
          </w:p>
          <w:p w14:paraId="4E0824E5" w14:textId="77777777" w:rsidR="001351F7" w:rsidRDefault="001351F7" w:rsidP="001351F7">
            <w:pPr>
              <w:rPr>
                <w:rFonts w:ascii="Mind Meridian" w:hAnsi="Mind Meridian" w:cs="Mind Meridian"/>
                <w:szCs w:val="22"/>
              </w:rPr>
            </w:pPr>
          </w:p>
          <w:p w14:paraId="27A79684" w14:textId="6485769F" w:rsidR="00AB3E78" w:rsidRPr="00A05A65" w:rsidRDefault="00AB3E78" w:rsidP="00A05A65">
            <w:pPr>
              <w:numPr>
                <w:ilvl w:val="0"/>
                <w:numId w:val="6"/>
              </w:numPr>
              <w:ind w:left="0"/>
              <w:rPr>
                <w:rFonts w:ascii="Mind Meridian" w:hAnsi="Mind Meridian" w:cs="Mind Meridian"/>
                <w:szCs w:val="22"/>
              </w:rPr>
            </w:pPr>
            <w:r w:rsidRPr="00AB3E78">
              <w:rPr>
                <w:rFonts w:ascii="Mind Meridian" w:hAnsi="Mind Meridian" w:cs="Mind Meridian"/>
                <w:szCs w:val="22"/>
              </w:rPr>
              <w:lastRenderedPageBreak/>
              <w:t>A highly organised individual who is methodical and accurate and able to</w:t>
            </w:r>
            <w:r w:rsidR="00C160B9">
              <w:rPr>
                <w:rFonts w:ascii="Mind Meridian" w:hAnsi="Mind Meridian" w:cs="Mind Meridian"/>
                <w:szCs w:val="22"/>
              </w:rPr>
              <w:t xml:space="preserve"> plan</w:t>
            </w:r>
            <w:r w:rsidR="00714857">
              <w:rPr>
                <w:rFonts w:ascii="Mind Meridian" w:hAnsi="Mind Meridian" w:cs="Mind Meridian"/>
                <w:szCs w:val="22"/>
              </w:rPr>
              <w:t xml:space="preserve"> and coordinate</w:t>
            </w:r>
            <w:r w:rsidR="00203D79">
              <w:rPr>
                <w:rFonts w:ascii="Mind Meridian" w:hAnsi="Mind Meridian" w:cs="Mind Meridian"/>
                <w:szCs w:val="22"/>
              </w:rPr>
              <w:t xml:space="preserve"> </w:t>
            </w:r>
            <w:r w:rsidR="00F158BA">
              <w:rPr>
                <w:rFonts w:ascii="Mind Meridian" w:hAnsi="Mind Meridian" w:cs="Mind Meridian"/>
                <w:szCs w:val="22"/>
              </w:rPr>
              <w:t>internal ICT training to colleagues</w:t>
            </w:r>
            <w:r w:rsidR="00714857">
              <w:rPr>
                <w:rFonts w:ascii="Mind Meridian" w:hAnsi="Mind Meridian" w:cs="Mind Meridian"/>
                <w:szCs w:val="22"/>
              </w:rPr>
              <w:t>.</w:t>
            </w:r>
          </w:p>
          <w:p w14:paraId="224EF1A5" w14:textId="77777777" w:rsidR="00AB3E78" w:rsidRDefault="00AB3E78" w:rsidP="00AB3E78">
            <w:pPr>
              <w:numPr>
                <w:ilvl w:val="0"/>
                <w:numId w:val="6"/>
              </w:numPr>
              <w:ind w:left="0"/>
              <w:rPr>
                <w:rFonts w:ascii="Mind Meridian" w:hAnsi="Mind Meridian" w:cs="Mind Meridian"/>
                <w:szCs w:val="22"/>
              </w:rPr>
            </w:pPr>
          </w:p>
          <w:p w14:paraId="5AA5C62F" w14:textId="4F34B3E2" w:rsidR="007B73BD" w:rsidRDefault="00862244" w:rsidP="007B73BD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>A</w:t>
            </w:r>
            <w:r w:rsidR="00D13A26">
              <w:rPr>
                <w:rFonts w:ascii="Mind Meridian" w:hAnsi="Mind Meridian" w:cs="Mind Meridian"/>
              </w:rPr>
              <w:t>bility to develop strong and effective working relations.</w:t>
            </w:r>
          </w:p>
          <w:p w14:paraId="15E83937" w14:textId="08E7BAFE" w:rsidR="00A05A65" w:rsidRDefault="00A05A65" w:rsidP="007B73BD">
            <w:pPr>
              <w:rPr>
                <w:rFonts w:ascii="Mind Meridian" w:hAnsi="Mind Meridian" w:cs="Mind Meridian"/>
              </w:rPr>
            </w:pPr>
          </w:p>
          <w:p w14:paraId="5B42F5C7" w14:textId="0F9C1C4D" w:rsidR="00A05A65" w:rsidRDefault="00A05A65" w:rsidP="00A05A65">
            <w:pPr>
              <w:numPr>
                <w:ilvl w:val="0"/>
                <w:numId w:val="6"/>
              </w:numPr>
              <w:ind w:left="0"/>
              <w:rPr>
                <w:rFonts w:ascii="Mind Meridian" w:hAnsi="Mind Meridian" w:cs="Mind Meridian"/>
                <w:szCs w:val="22"/>
              </w:rPr>
            </w:pPr>
            <w:r w:rsidRPr="00AB3E78">
              <w:rPr>
                <w:rFonts w:ascii="Mind Meridian" w:hAnsi="Mind Meridian" w:cs="Mind Meridian"/>
                <w:szCs w:val="22"/>
              </w:rPr>
              <w:t>Highly computer literate with excellent working knowledge of a range of Office software</w:t>
            </w:r>
            <w:r w:rsidR="00271371">
              <w:rPr>
                <w:rFonts w:ascii="Mind Meridian" w:hAnsi="Mind Meridian" w:cs="Mind Meridian"/>
                <w:szCs w:val="22"/>
              </w:rPr>
              <w:t xml:space="preserve">, Power </w:t>
            </w:r>
            <w:proofErr w:type="gramStart"/>
            <w:r w:rsidR="00271371">
              <w:rPr>
                <w:rFonts w:ascii="Mind Meridian" w:hAnsi="Mind Meridian" w:cs="Mind Meridian"/>
                <w:szCs w:val="22"/>
              </w:rPr>
              <w:t>Bi</w:t>
            </w:r>
            <w:proofErr w:type="gramEnd"/>
            <w:r w:rsidR="00271371">
              <w:rPr>
                <w:rFonts w:ascii="Mind Meridian" w:hAnsi="Mind Meridian" w:cs="Mind Meridian"/>
                <w:szCs w:val="22"/>
              </w:rPr>
              <w:t xml:space="preserve"> and </w:t>
            </w:r>
            <w:r w:rsidR="00C845FE">
              <w:rPr>
                <w:rFonts w:ascii="Mind Meridian" w:hAnsi="Mind Meridian" w:cs="Mind Meridian"/>
                <w:szCs w:val="22"/>
              </w:rPr>
              <w:t>CRM systems</w:t>
            </w:r>
            <w:r w:rsidR="00287F23">
              <w:rPr>
                <w:rFonts w:ascii="Mind Meridian" w:hAnsi="Mind Meridian" w:cs="Mind Meridian"/>
                <w:szCs w:val="22"/>
              </w:rPr>
              <w:t>.</w:t>
            </w:r>
          </w:p>
          <w:p w14:paraId="4B0FCADF" w14:textId="77777777" w:rsidR="00AA7D06" w:rsidRPr="00AA7D06" w:rsidRDefault="00AA7D06" w:rsidP="00AA7D06">
            <w:pPr>
              <w:numPr>
                <w:ilvl w:val="0"/>
                <w:numId w:val="6"/>
              </w:numPr>
              <w:ind w:left="0"/>
              <w:rPr>
                <w:rFonts w:ascii="Mind Meridian" w:hAnsi="Mind Meridian" w:cs="Mind Meridian"/>
                <w:szCs w:val="22"/>
              </w:rPr>
            </w:pPr>
          </w:p>
          <w:p w14:paraId="679F5637" w14:textId="32B1BD44" w:rsidR="00AA7D06" w:rsidRPr="00AA7D06" w:rsidRDefault="00994C2F" w:rsidP="00256801">
            <w:pPr>
              <w:numPr>
                <w:ilvl w:val="0"/>
                <w:numId w:val="6"/>
              </w:numPr>
              <w:ind w:left="0"/>
              <w:rPr>
                <w:rFonts w:ascii="Mind Meridian" w:hAnsi="Mind Meridian" w:cs="Mind Meridian"/>
                <w:szCs w:val="22"/>
              </w:rPr>
            </w:pPr>
            <w:r>
              <w:rPr>
                <w:rFonts w:ascii="Mind Meridian" w:hAnsi="Mind Meridian" w:cs="Mind Meridian"/>
                <w:szCs w:val="22"/>
              </w:rPr>
              <w:t xml:space="preserve">Excellent </w:t>
            </w:r>
            <w:r w:rsidR="00AA7D06" w:rsidRPr="00AA7D06">
              <w:rPr>
                <w:rFonts w:ascii="Mind Meridian" w:hAnsi="Mind Meridian" w:cs="Mind Meridian"/>
                <w:szCs w:val="22"/>
              </w:rPr>
              <w:t>technical</w:t>
            </w:r>
            <w:r w:rsidR="00666F85">
              <w:rPr>
                <w:rFonts w:ascii="Mind Meridian" w:hAnsi="Mind Meridian" w:cs="Mind Meridian"/>
                <w:szCs w:val="22"/>
              </w:rPr>
              <w:t xml:space="preserve"> knowledge</w:t>
            </w:r>
            <w:r w:rsidR="00AA7D06" w:rsidRPr="00AA7D06">
              <w:rPr>
                <w:rFonts w:ascii="Mind Meridian" w:hAnsi="Mind Meridian" w:cs="Mind Meridian"/>
                <w:szCs w:val="22"/>
              </w:rPr>
              <w:t>, with ability to pick up new tools and software quickly</w:t>
            </w:r>
            <w:r w:rsidR="00AA7D06">
              <w:rPr>
                <w:rFonts w:ascii="Mind Meridian" w:hAnsi="Mind Meridian" w:cs="Mind Meridian"/>
                <w:szCs w:val="22"/>
              </w:rPr>
              <w:t>.</w:t>
            </w:r>
          </w:p>
          <w:p w14:paraId="7159D130" w14:textId="77777777" w:rsidR="00D13A26" w:rsidRPr="00AA7D06" w:rsidRDefault="00D13A26" w:rsidP="00AA7D06">
            <w:pPr>
              <w:numPr>
                <w:ilvl w:val="0"/>
                <w:numId w:val="6"/>
              </w:numPr>
              <w:ind w:left="0"/>
              <w:rPr>
                <w:rFonts w:ascii="Mind Meridian" w:hAnsi="Mind Meridian" w:cs="Mind Meridian"/>
                <w:szCs w:val="22"/>
              </w:rPr>
            </w:pPr>
          </w:p>
          <w:p w14:paraId="27A58466" w14:textId="37B24DE1" w:rsidR="00F85E52" w:rsidRPr="006F7358" w:rsidRDefault="00D13A26" w:rsidP="00497CB6">
            <w:pPr>
              <w:tabs>
                <w:tab w:val="left" w:pos="709"/>
                <w:tab w:val="left" w:pos="795"/>
              </w:tabs>
              <w:rPr>
                <w:rFonts w:ascii="Mind Meridian" w:hAnsi="Mind Meridian" w:cs="Mind Meridian"/>
                <w:szCs w:val="22"/>
              </w:rPr>
            </w:pPr>
            <w:r w:rsidRPr="00001269">
              <w:rPr>
                <w:rFonts w:ascii="Mind Meridian" w:hAnsi="Mind Meridian" w:cs="Mind Meridian"/>
                <w:szCs w:val="22"/>
              </w:rPr>
              <w:t>Experience of working with confidential data.</w:t>
            </w:r>
          </w:p>
          <w:p w14:paraId="13D51147" w14:textId="77777777" w:rsidR="00F85E52" w:rsidRPr="006F7358" w:rsidRDefault="00F85E52" w:rsidP="00F85E52">
            <w:pPr>
              <w:rPr>
                <w:rFonts w:ascii="Mind Meridian" w:hAnsi="Mind Meridian" w:cs="Mind Meridian"/>
                <w:szCs w:val="22"/>
              </w:rPr>
            </w:pPr>
          </w:p>
          <w:p w14:paraId="05001353" w14:textId="2FBF4405" w:rsidR="00F85E52" w:rsidRDefault="00F85E52" w:rsidP="00F85E52">
            <w:pPr>
              <w:rPr>
                <w:rFonts w:ascii="Mind Meridian" w:hAnsi="Mind Meridian" w:cs="Mind Meridian"/>
                <w:szCs w:val="22"/>
              </w:rPr>
            </w:pPr>
            <w:r w:rsidRPr="006F7358">
              <w:rPr>
                <w:rFonts w:ascii="Mind Meridian" w:hAnsi="Mind Meridian" w:cs="Mind Meridian"/>
                <w:szCs w:val="22"/>
              </w:rPr>
              <w:t>Ability to work under pressure and to manage</w:t>
            </w:r>
            <w:r>
              <w:rPr>
                <w:rFonts w:ascii="Mind Meridian" w:hAnsi="Mind Meridian" w:cs="Mind Meridian"/>
                <w:szCs w:val="22"/>
              </w:rPr>
              <w:t xml:space="preserve"> own workload </w:t>
            </w:r>
            <w:r w:rsidRPr="006F7358">
              <w:rPr>
                <w:rFonts w:ascii="Mind Meridian" w:hAnsi="Mind Meridian" w:cs="Mind Meridian"/>
                <w:szCs w:val="22"/>
              </w:rPr>
              <w:t>according to demands placed on you by the senior staff.</w:t>
            </w:r>
          </w:p>
          <w:p w14:paraId="255489D3" w14:textId="77777777" w:rsidR="00F85E52" w:rsidRPr="006F7358" w:rsidRDefault="00F85E52" w:rsidP="00F85E52">
            <w:pPr>
              <w:rPr>
                <w:rFonts w:ascii="Mind Meridian" w:hAnsi="Mind Meridian" w:cs="Mind Meridian"/>
                <w:szCs w:val="22"/>
              </w:rPr>
            </w:pPr>
          </w:p>
          <w:p w14:paraId="6EF20EE5" w14:textId="77777777" w:rsidR="00F85E52" w:rsidRPr="006F7358" w:rsidRDefault="00F85E52" w:rsidP="00F85E52">
            <w:pPr>
              <w:rPr>
                <w:rFonts w:ascii="Mind Meridian" w:hAnsi="Mind Meridian" w:cs="Mind Meridian"/>
                <w:szCs w:val="22"/>
              </w:rPr>
            </w:pPr>
            <w:r w:rsidRPr="006F7358">
              <w:rPr>
                <w:rFonts w:ascii="Mind Meridian" w:hAnsi="Mind Meridian" w:cs="Mind Meridian"/>
                <w:szCs w:val="22"/>
              </w:rPr>
              <w:t>Ability to work with colleagues, service users and members of the public in a welcoming and professional manner.</w:t>
            </w:r>
          </w:p>
          <w:p w14:paraId="57326CCA" w14:textId="77777777" w:rsidR="00F85E52" w:rsidRPr="007303A5" w:rsidRDefault="00F85E52" w:rsidP="007303A5">
            <w:pPr>
              <w:rPr>
                <w:rFonts w:ascii="Mind Meridian" w:hAnsi="Mind Meridian" w:cs="Mind Meridian"/>
                <w:szCs w:val="22"/>
              </w:rPr>
            </w:pPr>
          </w:p>
          <w:p w14:paraId="44845620" w14:textId="77777777" w:rsidR="00F85E52" w:rsidRDefault="00F85E52" w:rsidP="00F85E52">
            <w:pPr>
              <w:rPr>
                <w:rFonts w:ascii="Mind Meridian" w:hAnsi="Mind Meridian" w:cs="Mind Meridian"/>
                <w:szCs w:val="22"/>
              </w:rPr>
            </w:pPr>
            <w:r w:rsidRPr="006F7358">
              <w:rPr>
                <w:rFonts w:ascii="Mind Meridian" w:hAnsi="Mind Meridian" w:cs="Mind Meridian"/>
                <w:szCs w:val="22"/>
              </w:rPr>
              <w:t>Ability to communicate at all levels in person, by telephone and in writing.</w:t>
            </w:r>
          </w:p>
          <w:p w14:paraId="23E8F42D" w14:textId="77777777" w:rsidR="00F85E52" w:rsidRPr="006F7358" w:rsidRDefault="00F85E52" w:rsidP="00F85E52">
            <w:pPr>
              <w:rPr>
                <w:rFonts w:ascii="Mind Meridian" w:hAnsi="Mind Meridian" w:cs="Mind Meridian"/>
                <w:szCs w:val="22"/>
              </w:rPr>
            </w:pPr>
          </w:p>
          <w:p w14:paraId="114E2502" w14:textId="77777777" w:rsidR="00F85E52" w:rsidRPr="00945364" w:rsidRDefault="00F85E52" w:rsidP="007B73BD">
            <w:pPr>
              <w:rPr>
                <w:rFonts w:ascii="Mind Meridian" w:hAnsi="Mind Meridian" w:cs="Mind Meridian"/>
              </w:rPr>
            </w:pPr>
          </w:p>
          <w:p w14:paraId="2DCF4314" w14:textId="77777777" w:rsidR="004666C3" w:rsidRDefault="004666C3" w:rsidP="007B73BD">
            <w:pPr>
              <w:rPr>
                <w:rFonts w:ascii="Mind Meridian" w:hAnsi="Mind Meridian" w:cs="Mind Meridian"/>
              </w:rPr>
            </w:pPr>
          </w:p>
          <w:p w14:paraId="40EB281F" w14:textId="77777777" w:rsidR="00C845FE" w:rsidRDefault="00C845FE" w:rsidP="007B73BD">
            <w:pPr>
              <w:rPr>
                <w:rFonts w:ascii="Mind Meridian" w:hAnsi="Mind Meridian" w:cs="Mind Meridian"/>
              </w:rPr>
            </w:pPr>
          </w:p>
          <w:p w14:paraId="771CD15C" w14:textId="77777777" w:rsidR="00C845FE" w:rsidRDefault="00C845FE" w:rsidP="007B73BD">
            <w:pPr>
              <w:rPr>
                <w:rFonts w:ascii="Mind Meridian" w:hAnsi="Mind Meridian" w:cs="Mind Meridian"/>
              </w:rPr>
            </w:pPr>
          </w:p>
          <w:p w14:paraId="24A677B6" w14:textId="77777777" w:rsidR="00C845FE" w:rsidRDefault="00C845FE" w:rsidP="007B73BD">
            <w:pPr>
              <w:rPr>
                <w:rFonts w:ascii="Mind Meridian" w:hAnsi="Mind Meridian" w:cs="Mind Meridian"/>
              </w:rPr>
            </w:pPr>
          </w:p>
          <w:p w14:paraId="0E6F7B31" w14:textId="27989C07" w:rsidR="00C845FE" w:rsidRPr="00945364" w:rsidRDefault="00C845FE" w:rsidP="007B73BD">
            <w:pPr>
              <w:rPr>
                <w:rFonts w:ascii="Mind Meridian" w:hAnsi="Mind Meridian" w:cs="Mind Meridian"/>
              </w:rPr>
            </w:pPr>
          </w:p>
        </w:tc>
        <w:tc>
          <w:tcPr>
            <w:tcW w:w="3100" w:type="dxa"/>
            <w:shd w:val="clear" w:color="auto" w:fill="auto"/>
          </w:tcPr>
          <w:p w14:paraId="3562EBBB" w14:textId="2EFA2B25" w:rsidR="00FF6F3C" w:rsidRDefault="00FF6F3C" w:rsidP="00E16EE9">
            <w:pPr>
              <w:rPr>
                <w:rFonts w:ascii="Mind Meridian" w:hAnsi="Mind Meridian" w:cs="Mind Meridian"/>
              </w:rPr>
            </w:pPr>
          </w:p>
          <w:p w14:paraId="0C6D0AC2" w14:textId="1FD6F8B6" w:rsidR="0014764F" w:rsidRDefault="00B70775" w:rsidP="0014764F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>CV</w:t>
            </w:r>
            <w:r w:rsidR="0014764F" w:rsidRPr="00945364">
              <w:rPr>
                <w:rFonts w:ascii="Mind Meridian" w:hAnsi="Mind Meridian" w:cs="Mind Meridian"/>
              </w:rPr>
              <w:t>, interview</w:t>
            </w:r>
          </w:p>
          <w:p w14:paraId="121074F0" w14:textId="1C62C79F" w:rsidR="00DA6AF3" w:rsidRDefault="00DA6AF3" w:rsidP="00FF6F3C">
            <w:pPr>
              <w:rPr>
                <w:rFonts w:ascii="Mind Meridian" w:hAnsi="Mind Meridian" w:cs="Mind Meridian"/>
              </w:rPr>
            </w:pPr>
          </w:p>
          <w:p w14:paraId="1490ED97" w14:textId="16F770A2" w:rsidR="00DA6AF3" w:rsidRDefault="00DA6AF3" w:rsidP="00FF6F3C">
            <w:pPr>
              <w:rPr>
                <w:rFonts w:ascii="Mind Meridian" w:hAnsi="Mind Meridian" w:cs="Mind Meridian"/>
              </w:rPr>
            </w:pPr>
          </w:p>
          <w:p w14:paraId="03F82473" w14:textId="77777777" w:rsidR="00666F85" w:rsidRDefault="00666F85" w:rsidP="00DA6AF3">
            <w:pPr>
              <w:rPr>
                <w:rFonts w:ascii="Mind Meridian" w:hAnsi="Mind Meridian" w:cs="Mind Meridian"/>
              </w:rPr>
            </w:pPr>
          </w:p>
          <w:p w14:paraId="7122676E" w14:textId="77777777" w:rsidR="00B70775" w:rsidRDefault="00B70775" w:rsidP="00DA6AF3">
            <w:pPr>
              <w:rPr>
                <w:rFonts w:ascii="Mind Meridian" w:hAnsi="Mind Meridian" w:cs="Mind Meridian"/>
              </w:rPr>
            </w:pPr>
          </w:p>
          <w:p w14:paraId="643156C4" w14:textId="77777777" w:rsidR="00B70775" w:rsidRDefault="00B70775" w:rsidP="00DA6AF3">
            <w:pPr>
              <w:rPr>
                <w:rFonts w:ascii="Mind Meridian" w:hAnsi="Mind Meridian" w:cs="Mind Meridian"/>
              </w:rPr>
            </w:pPr>
          </w:p>
          <w:p w14:paraId="7FD64A00" w14:textId="77777777" w:rsidR="00B70775" w:rsidRDefault="00B70775" w:rsidP="00DA6AF3">
            <w:pPr>
              <w:rPr>
                <w:rFonts w:ascii="Mind Meridian" w:hAnsi="Mind Meridian" w:cs="Mind Meridian"/>
              </w:rPr>
            </w:pPr>
          </w:p>
          <w:p w14:paraId="257C2467" w14:textId="77777777" w:rsidR="00B70775" w:rsidRDefault="00B70775" w:rsidP="00DA6AF3">
            <w:pPr>
              <w:rPr>
                <w:rFonts w:ascii="Mind Meridian" w:hAnsi="Mind Meridian" w:cs="Mind Meridian"/>
              </w:rPr>
            </w:pPr>
          </w:p>
          <w:p w14:paraId="40998F2F" w14:textId="1BB0B669" w:rsidR="00DA6AF3" w:rsidRPr="00945364" w:rsidRDefault="00B70775" w:rsidP="00DA6AF3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>CV</w:t>
            </w:r>
            <w:r w:rsidRPr="00945364">
              <w:rPr>
                <w:rFonts w:ascii="Mind Meridian" w:hAnsi="Mind Meridian" w:cs="Mind Meridian"/>
              </w:rPr>
              <w:t xml:space="preserve">, </w:t>
            </w:r>
            <w:r w:rsidR="00DA6AF3" w:rsidRPr="00945364">
              <w:rPr>
                <w:rFonts w:ascii="Mind Meridian" w:hAnsi="Mind Meridian" w:cs="Mind Meridian"/>
              </w:rPr>
              <w:t>interview</w:t>
            </w:r>
          </w:p>
          <w:p w14:paraId="13329829" w14:textId="77777777" w:rsidR="00B70775" w:rsidRDefault="00B70775" w:rsidP="00E16EE9">
            <w:pPr>
              <w:rPr>
                <w:rFonts w:ascii="Mind Meridian" w:hAnsi="Mind Meridian" w:cs="Mind Meridian"/>
              </w:rPr>
            </w:pPr>
          </w:p>
          <w:p w14:paraId="11B880E7" w14:textId="77777777" w:rsidR="00B70775" w:rsidRDefault="00B70775" w:rsidP="00E16EE9">
            <w:pPr>
              <w:rPr>
                <w:rFonts w:ascii="Mind Meridian" w:hAnsi="Mind Meridian" w:cs="Mind Meridian"/>
              </w:rPr>
            </w:pPr>
          </w:p>
          <w:p w14:paraId="23163133" w14:textId="77777777" w:rsidR="00B70775" w:rsidRDefault="00B70775" w:rsidP="00E16EE9">
            <w:pPr>
              <w:rPr>
                <w:rFonts w:ascii="Mind Meridian" w:hAnsi="Mind Meridian" w:cs="Mind Meridian"/>
              </w:rPr>
            </w:pPr>
          </w:p>
          <w:p w14:paraId="0E7515A9" w14:textId="77777777" w:rsidR="00B70775" w:rsidRPr="00945364" w:rsidRDefault="00B70775" w:rsidP="00B70775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>CV</w:t>
            </w:r>
            <w:r w:rsidRPr="00945364">
              <w:rPr>
                <w:rFonts w:ascii="Mind Meridian" w:hAnsi="Mind Meridian" w:cs="Mind Meridian"/>
              </w:rPr>
              <w:t>, interview</w:t>
            </w:r>
          </w:p>
          <w:p w14:paraId="690A6B49" w14:textId="7A8B23D7" w:rsidR="00B70775" w:rsidRDefault="00B70775" w:rsidP="00E16EE9">
            <w:pPr>
              <w:rPr>
                <w:rFonts w:ascii="Mind Meridian" w:hAnsi="Mind Meridian" w:cs="Mind Meridian"/>
              </w:rPr>
            </w:pPr>
          </w:p>
          <w:p w14:paraId="46EAE006" w14:textId="77777777" w:rsidR="00C845FE" w:rsidRDefault="00C845FE" w:rsidP="00E16EE9">
            <w:pPr>
              <w:rPr>
                <w:rFonts w:ascii="Mind Meridian" w:hAnsi="Mind Meridian" w:cs="Mind Meridian"/>
              </w:rPr>
            </w:pPr>
          </w:p>
          <w:p w14:paraId="7C40C510" w14:textId="77777777" w:rsidR="00B70775" w:rsidRDefault="00B70775" w:rsidP="00E16EE9">
            <w:pPr>
              <w:rPr>
                <w:rFonts w:ascii="Mind Meridian" w:hAnsi="Mind Meridian" w:cs="Mind Meridian"/>
              </w:rPr>
            </w:pPr>
          </w:p>
          <w:p w14:paraId="116BE4EE" w14:textId="77777777" w:rsidR="00B70775" w:rsidRDefault="00B70775" w:rsidP="00E16EE9">
            <w:pPr>
              <w:rPr>
                <w:rFonts w:ascii="Mind Meridian" w:hAnsi="Mind Meridian" w:cs="Mind Meridian"/>
              </w:rPr>
            </w:pPr>
          </w:p>
          <w:p w14:paraId="3E4372BC" w14:textId="77777777" w:rsidR="00B70775" w:rsidRPr="00945364" w:rsidRDefault="00B70775" w:rsidP="00B70775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lastRenderedPageBreak/>
              <w:t>CV</w:t>
            </w:r>
            <w:r w:rsidRPr="00945364">
              <w:rPr>
                <w:rFonts w:ascii="Mind Meridian" w:hAnsi="Mind Meridian" w:cs="Mind Meridian"/>
              </w:rPr>
              <w:t>, interview</w:t>
            </w:r>
          </w:p>
          <w:p w14:paraId="74244730" w14:textId="77777777" w:rsidR="00B70775" w:rsidRDefault="00B70775" w:rsidP="00E16EE9">
            <w:pPr>
              <w:rPr>
                <w:rFonts w:ascii="Mind Meridian" w:hAnsi="Mind Meridian" w:cs="Mind Meridian"/>
              </w:rPr>
            </w:pPr>
          </w:p>
          <w:p w14:paraId="60188ECF" w14:textId="77777777" w:rsidR="00B70775" w:rsidRDefault="00B70775" w:rsidP="00E16EE9">
            <w:pPr>
              <w:rPr>
                <w:rFonts w:ascii="Mind Meridian" w:hAnsi="Mind Meridian" w:cs="Mind Meridian"/>
              </w:rPr>
            </w:pPr>
          </w:p>
          <w:p w14:paraId="07044678" w14:textId="77777777" w:rsidR="00B70775" w:rsidRDefault="00B70775" w:rsidP="00E16EE9">
            <w:pPr>
              <w:rPr>
                <w:rFonts w:ascii="Mind Meridian" w:hAnsi="Mind Meridian" w:cs="Mind Meridian"/>
              </w:rPr>
            </w:pPr>
          </w:p>
          <w:p w14:paraId="64C28988" w14:textId="77777777" w:rsidR="00B70775" w:rsidRDefault="00B70775" w:rsidP="00E16EE9">
            <w:pPr>
              <w:rPr>
                <w:rFonts w:ascii="Mind Meridian" w:hAnsi="Mind Meridian" w:cs="Mind Meridian"/>
              </w:rPr>
            </w:pPr>
          </w:p>
          <w:p w14:paraId="162313F4" w14:textId="77777777" w:rsidR="00B70775" w:rsidRPr="00945364" w:rsidRDefault="00B70775" w:rsidP="00B70775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>CV</w:t>
            </w:r>
            <w:r w:rsidRPr="00945364">
              <w:rPr>
                <w:rFonts w:ascii="Mind Meridian" w:hAnsi="Mind Meridian" w:cs="Mind Meridian"/>
              </w:rPr>
              <w:t>, interview</w:t>
            </w:r>
          </w:p>
          <w:p w14:paraId="6D0477C5" w14:textId="77777777" w:rsidR="00B70775" w:rsidRDefault="00B70775" w:rsidP="00E16EE9">
            <w:pPr>
              <w:rPr>
                <w:rFonts w:ascii="Mind Meridian" w:hAnsi="Mind Meridian" w:cs="Mind Meridian"/>
              </w:rPr>
            </w:pPr>
          </w:p>
          <w:p w14:paraId="756F660E" w14:textId="77777777" w:rsidR="00B70775" w:rsidRDefault="00B70775" w:rsidP="00E16EE9">
            <w:pPr>
              <w:rPr>
                <w:rFonts w:ascii="Mind Meridian" w:hAnsi="Mind Meridian" w:cs="Mind Meridian"/>
              </w:rPr>
            </w:pPr>
          </w:p>
          <w:p w14:paraId="26429CC9" w14:textId="77777777" w:rsidR="00B70775" w:rsidRPr="00945364" w:rsidRDefault="00B70775" w:rsidP="00B70775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>CV</w:t>
            </w:r>
            <w:r w:rsidRPr="00945364">
              <w:rPr>
                <w:rFonts w:ascii="Mind Meridian" w:hAnsi="Mind Meridian" w:cs="Mind Meridian"/>
              </w:rPr>
              <w:t>, interview</w:t>
            </w:r>
          </w:p>
          <w:p w14:paraId="05435EFC" w14:textId="77777777" w:rsidR="00B70775" w:rsidRDefault="00B70775" w:rsidP="00E16EE9">
            <w:pPr>
              <w:rPr>
                <w:rFonts w:ascii="Mind Meridian" w:hAnsi="Mind Meridian" w:cs="Mind Meridian"/>
              </w:rPr>
            </w:pPr>
          </w:p>
          <w:p w14:paraId="78CDF291" w14:textId="77777777" w:rsidR="00B70775" w:rsidRDefault="00B70775" w:rsidP="00E16EE9">
            <w:pPr>
              <w:rPr>
                <w:rFonts w:ascii="Mind Meridian" w:hAnsi="Mind Meridian" w:cs="Mind Meridian"/>
              </w:rPr>
            </w:pPr>
          </w:p>
          <w:p w14:paraId="101310F1" w14:textId="77777777" w:rsidR="00B70775" w:rsidRDefault="00B70775" w:rsidP="00E16EE9">
            <w:pPr>
              <w:rPr>
                <w:rFonts w:ascii="Mind Meridian" w:hAnsi="Mind Meridian" w:cs="Mind Meridian"/>
              </w:rPr>
            </w:pPr>
          </w:p>
          <w:p w14:paraId="4A489AE5" w14:textId="77777777" w:rsidR="00B70775" w:rsidRPr="00945364" w:rsidRDefault="00B70775" w:rsidP="00B70775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>CV</w:t>
            </w:r>
            <w:r w:rsidRPr="00945364">
              <w:rPr>
                <w:rFonts w:ascii="Mind Meridian" w:hAnsi="Mind Meridian" w:cs="Mind Meridian"/>
              </w:rPr>
              <w:t>, interview</w:t>
            </w:r>
          </w:p>
          <w:p w14:paraId="5F5DEF5E" w14:textId="77777777" w:rsidR="00B70775" w:rsidRDefault="00B70775" w:rsidP="00E16EE9">
            <w:pPr>
              <w:rPr>
                <w:rFonts w:ascii="Mind Meridian" w:hAnsi="Mind Meridian" w:cs="Mind Meridian"/>
              </w:rPr>
            </w:pPr>
          </w:p>
          <w:p w14:paraId="005B420F" w14:textId="77777777" w:rsidR="00B70775" w:rsidRDefault="00B70775" w:rsidP="00E16EE9">
            <w:pPr>
              <w:rPr>
                <w:rFonts w:ascii="Mind Meridian" w:hAnsi="Mind Meridian" w:cs="Mind Meridian"/>
              </w:rPr>
            </w:pPr>
          </w:p>
          <w:p w14:paraId="4801E402" w14:textId="77777777" w:rsidR="00B70775" w:rsidRPr="00945364" w:rsidRDefault="00B70775" w:rsidP="00B70775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>CV</w:t>
            </w:r>
            <w:r w:rsidRPr="00945364">
              <w:rPr>
                <w:rFonts w:ascii="Mind Meridian" w:hAnsi="Mind Meridian" w:cs="Mind Meridian"/>
              </w:rPr>
              <w:t>, interview</w:t>
            </w:r>
          </w:p>
          <w:p w14:paraId="3A7D4A7C" w14:textId="77777777" w:rsidR="00B70775" w:rsidRDefault="00B70775" w:rsidP="00E16EE9">
            <w:pPr>
              <w:rPr>
                <w:rFonts w:ascii="Mind Meridian" w:hAnsi="Mind Meridian" w:cs="Mind Meridian"/>
              </w:rPr>
            </w:pPr>
          </w:p>
          <w:p w14:paraId="41DDA6EA" w14:textId="77777777" w:rsidR="00B70775" w:rsidRDefault="00B70775" w:rsidP="00E16EE9">
            <w:pPr>
              <w:rPr>
                <w:rFonts w:ascii="Mind Meridian" w:hAnsi="Mind Meridian" w:cs="Mind Meridian"/>
              </w:rPr>
            </w:pPr>
          </w:p>
          <w:p w14:paraId="6F592AC2" w14:textId="77777777" w:rsidR="00B70775" w:rsidRPr="00945364" w:rsidRDefault="00B70775" w:rsidP="00B70775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>CV</w:t>
            </w:r>
            <w:r w:rsidRPr="00945364">
              <w:rPr>
                <w:rFonts w:ascii="Mind Meridian" w:hAnsi="Mind Meridian" w:cs="Mind Meridian"/>
              </w:rPr>
              <w:t>, interview</w:t>
            </w:r>
          </w:p>
          <w:p w14:paraId="1E882D12" w14:textId="77777777" w:rsidR="00B70775" w:rsidRDefault="00B70775" w:rsidP="00E16EE9">
            <w:pPr>
              <w:rPr>
                <w:rFonts w:ascii="Mind Meridian" w:hAnsi="Mind Meridian" w:cs="Mind Meridian"/>
              </w:rPr>
            </w:pPr>
          </w:p>
          <w:p w14:paraId="4FF056FA" w14:textId="77777777" w:rsidR="00B70775" w:rsidRDefault="00B70775" w:rsidP="00E16EE9">
            <w:pPr>
              <w:rPr>
                <w:rFonts w:ascii="Mind Meridian" w:hAnsi="Mind Meridian" w:cs="Mind Meridian"/>
              </w:rPr>
            </w:pPr>
          </w:p>
          <w:p w14:paraId="501D2AF9" w14:textId="77777777" w:rsidR="00B70775" w:rsidRDefault="00B70775" w:rsidP="00E16EE9">
            <w:pPr>
              <w:rPr>
                <w:rFonts w:ascii="Mind Meridian" w:hAnsi="Mind Meridian" w:cs="Mind Meridian"/>
              </w:rPr>
            </w:pPr>
          </w:p>
          <w:p w14:paraId="0A067404" w14:textId="77777777" w:rsidR="00B70775" w:rsidRPr="00945364" w:rsidRDefault="00B70775" w:rsidP="00B70775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>CV</w:t>
            </w:r>
            <w:r w:rsidRPr="00945364">
              <w:rPr>
                <w:rFonts w:ascii="Mind Meridian" w:hAnsi="Mind Meridian" w:cs="Mind Meridian"/>
              </w:rPr>
              <w:t>, interview</w:t>
            </w:r>
          </w:p>
          <w:p w14:paraId="7DB363FC" w14:textId="77777777" w:rsidR="00B70775" w:rsidRDefault="00B70775" w:rsidP="00E16EE9">
            <w:pPr>
              <w:rPr>
                <w:rFonts w:ascii="Mind Meridian" w:hAnsi="Mind Meridian" w:cs="Mind Meridian"/>
              </w:rPr>
            </w:pPr>
          </w:p>
          <w:p w14:paraId="03DB30BE" w14:textId="77777777" w:rsidR="00B70775" w:rsidRDefault="00B70775" w:rsidP="00E16EE9">
            <w:pPr>
              <w:rPr>
                <w:rFonts w:ascii="Mind Meridian" w:hAnsi="Mind Meridian" w:cs="Mind Meridian"/>
              </w:rPr>
            </w:pPr>
          </w:p>
          <w:p w14:paraId="4036BFE3" w14:textId="77777777" w:rsidR="00B70775" w:rsidRDefault="00B70775" w:rsidP="00E16EE9">
            <w:pPr>
              <w:rPr>
                <w:rFonts w:ascii="Mind Meridian" w:hAnsi="Mind Meridian" w:cs="Mind Meridian"/>
              </w:rPr>
            </w:pPr>
          </w:p>
          <w:p w14:paraId="0F6C38FD" w14:textId="77777777" w:rsidR="00B70775" w:rsidRPr="00945364" w:rsidRDefault="00B70775" w:rsidP="00B70775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>CV</w:t>
            </w:r>
            <w:r w:rsidRPr="00945364">
              <w:rPr>
                <w:rFonts w:ascii="Mind Meridian" w:hAnsi="Mind Meridian" w:cs="Mind Meridian"/>
              </w:rPr>
              <w:t>, interview</w:t>
            </w:r>
          </w:p>
          <w:p w14:paraId="5F153209" w14:textId="77777777" w:rsidR="00B70775" w:rsidRDefault="00B70775" w:rsidP="00E16EE9">
            <w:pPr>
              <w:rPr>
                <w:rFonts w:ascii="Mind Meridian" w:hAnsi="Mind Meridian" w:cs="Mind Meridian"/>
              </w:rPr>
            </w:pPr>
          </w:p>
          <w:p w14:paraId="2A957C17" w14:textId="77777777" w:rsidR="00B70775" w:rsidRDefault="00B70775" w:rsidP="00E16EE9">
            <w:pPr>
              <w:rPr>
                <w:rFonts w:ascii="Mind Meridian" w:hAnsi="Mind Meridian" w:cs="Mind Meridian"/>
              </w:rPr>
            </w:pPr>
          </w:p>
          <w:p w14:paraId="65D5AF56" w14:textId="5530C0AB" w:rsidR="00B70775" w:rsidRPr="00945364" w:rsidRDefault="00B70775" w:rsidP="00E16EE9">
            <w:pPr>
              <w:rPr>
                <w:rFonts w:ascii="Mind Meridian" w:hAnsi="Mind Meridian" w:cs="Mind Meridian"/>
              </w:rPr>
            </w:pPr>
          </w:p>
        </w:tc>
        <w:tc>
          <w:tcPr>
            <w:tcW w:w="2977" w:type="dxa"/>
            <w:shd w:val="clear" w:color="auto" w:fill="auto"/>
          </w:tcPr>
          <w:p w14:paraId="10347EAD" w14:textId="77777777" w:rsidR="004D5317" w:rsidRDefault="004D5317" w:rsidP="002E1623">
            <w:pPr>
              <w:rPr>
                <w:rFonts w:ascii="Mind Meridian" w:hAnsi="Mind Meridian" w:cs="Mind Meridian"/>
              </w:rPr>
            </w:pPr>
          </w:p>
          <w:p w14:paraId="51B45A58" w14:textId="1CE0B9D8" w:rsidR="00C845FE" w:rsidRPr="00945364" w:rsidRDefault="00C845FE" w:rsidP="002E1623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>Working on and developing Views database system.</w:t>
            </w:r>
          </w:p>
        </w:tc>
        <w:tc>
          <w:tcPr>
            <w:tcW w:w="2326" w:type="dxa"/>
            <w:shd w:val="clear" w:color="auto" w:fill="auto"/>
          </w:tcPr>
          <w:p w14:paraId="2F423EBC" w14:textId="77777777" w:rsidR="00C845FE" w:rsidRDefault="00C845FE" w:rsidP="00C845FE">
            <w:pPr>
              <w:rPr>
                <w:rFonts w:ascii="Mind Meridian" w:hAnsi="Mind Meridian" w:cs="Mind Meridian"/>
              </w:rPr>
            </w:pPr>
          </w:p>
          <w:p w14:paraId="1B6D7164" w14:textId="77777777" w:rsidR="00C845FE" w:rsidRDefault="00C845FE" w:rsidP="00C845FE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>CV</w:t>
            </w:r>
            <w:r w:rsidRPr="00945364">
              <w:rPr>
                <w:rFonts w:ascii="Mind Meridian" w:hAnsi="Mind Meridian" w:cs="Mind Meridian"/>
              </w:rPr>
              <w:t>, interview</w:t>
            </w:r>
          </w:p>
          <w:p w14:paraId="0EFAD596" w14:textId="4031831E" w:rsidR="00FB5A9E" w:rsidRPr="00945364" w:rsidRDefault="00FB5A9E" w:rsidP="002E1623">
            <w:pPr>
              <w:jc w:val="center"/>
              <w:rPr>
                <w:rFonts w:ascii="Mind Meridian" w:hAnsi="Mind Meridian" w:cs="Mind Meridian"/>
              </w:rPr>
            </w:pPr>
          </w:p>
        </w:tc>
      </w:tr>
      <w:tr w:rsidR="00185A2A" w:rsidRPr="00945364" w14:paraId="79AE8420" w14:textId="77777777" w:rsidTr="0075223E">
        <w:trPr>
          <w:trHeight w:val="510"/>
        </w:trPr>
        <w:tc>
          <w:tcPr>
            <w:tcW w:w="13128" w:type="dxa"/>
            <w:gridSpan w:val="4"/>
            <w:shd w:val="clear" w:color="auto" w:fill="1300C1"/>
            <w:vAlign w:val="center"/>
          </w:tcPr>
          <w:p w14:paraId="1B7BDBDE" w14:textId="00BEC4E2" w:rsidR="00185A2A" w:rsidRPr="00945364" w:rsidRDefault="00185A2A" w:rsidP="00945364">
            <w:pPr>
              <w:jc w:val="center"/>
              <w:rPr>
                <w:rFonts w:ascii="Mind Meridian Display" w:hAnsi="Mind Meridian Display" w:cs="Mind Meridian Display"/>
                <w:bCs/>
                <w:color w:val="FFFFFF"/>
                <w:sz w:val="28"/>
                <w:szCs w:val="28"/>
              </w:rPr>
            </w:pPr>
            <w:r w:rsidRPr="00945364">
              <w:rPr>
                <w:rFonts w:ascii="Mind Meridian Display" w:hAnsi="Mind Meridian Display" w:cs="Mind Meridian Display"/>
                <w:bCs/>
                <w:color w:val="FFFFFF"/>
                <w:sz w:val="28"/>
                <w:szCs w:val="28"/>
              </w:rPr>
              <w:lastRenderedPageBreak/>
              <w:t>Personal Qualities</w:t>
            </w:r>
          </w:p>
        </w:tc>
      </w:tr>
      <w:tr w:rsidR="00945364" w:rsidRPr="00945364" w14:paraId="15726385" w14:textId="77777777" w:rsidTr="00C845FE">
        <w:trPr>
          <w:trHeight w:val="454"/>
        </w:trPr>
        <w:tc>
          <w:tcPr>
            <w:tcW w:w="4725" w:type="dxa"/>
            <w:shd w:val="clear" w:color="auto" w:fill="auto"/>
            <w:vAlign w:val="center"/>
          </w:tcPr>
          <w:p w14:paraId="5D8E7998" w14:textId="5D9A5026" w:rsidR="00185A2A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Essential Criteria</w:t>
            </w:r>
          </w:p>
        </w:tc>
        <w:tc>
          <w:tcPr>
            <w:tcW w:w="3100" w:type="dxa"/>
            <w:shd w:val="clear" w:color="auto" w:fill="auto"/>
            <w:vAlign w:val="center"/>
          </w:tcPr>
          <w:p w14:paraId="3DDB96A8" w14:textId="0401AED4" w:rsidR="00185A2A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How Identified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2C2F8E17" w14:textId="4F9CB981" w:rsidR="00185A2A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Desirable Criteria</w:t>
            </w:r>
          </w:p>
        </w:tc>
        <w:tc>
          <w:tcPr>
            <w:tcW w:w="2326" w:type="dxa"/>
            <w:shd w:val="clear" w:color="auto" w:fill="auto"/>
            <w:vAlign w:val="center"/>
          </w:tcPr>
          <w:p w14:paraId="376AC0C7" w14:textId="4A85766F" w:rsidR="00185A2A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How Identified</w:t>
            </w:r>
          </w:p>
        </w:tc>
      </w:tr>
      <w:tr w:rsidR="00945364" w:rsidRPr="00945364" w14:paraId="14D0B984" w14:textId="77777777" w:rsidTr="00C845FE">
        <w:tc>
          <w:tcPr>
            <w:tcW w:w="4725" w:type="dxa"/>
            <w:shd w:val="clear" w:color="auto" w:fill="auto"/>
          </w:tcPr>
          <w:p w14:paraId="2C283BC3" w14:textId="77777777" w:rsidR="00AB3E78" w:rsidRDefault="00AB3E78" w:rsidP="00AB3E78">
            <w:pPr>
              <w:numPr>
                <w:ilvl w:val="0"/>
                <w:numId w:val="6"/>
              </w:numPr>
              <w:ind w:left="0"/>
              <w:rPr>
                <w:rFonts w:ascii="Mind Meridian" w:hAnsi="Mind Meridian" w:cs="Mind Meridian"/>
                <w:szCs w:val="22"/>
              </w:rPr>
            </w:pPr>
          </w:p>
          <w:p w14:paraId="4B57C7F2" w14:textId="77777777" w:rsidR="00F85E52" w:rsidRPr="00945364" w:rsidRDefault="00F85E52" w:rsidP="00F85E52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Excellent self-reflection skills.</w:t>
            </w:r>
          </w:p>
          <w:p w14:paraId="019E6709" w14:textId="77777777" w:rsidR="00F85E52" w:rsidRPr="00945364" w:rsidRDefault="00F85E52" w:rsidP="00F85E52">
            <w:pPr>
              <w:rPr>
                <w:rFonts w:ascii="Mind Meridian" w:hAnsi="Mind Meridian" w:cs="Mind Meridian"/>
              </w:rPr>
            </w:pPr>
          </w:p>
          <w:p w14:paraId="3753E635" w14:textId="72F67E5A" w:rsidR="00F85E52" w:rsidRDefault="00F85E52" w:rsidP="00F85E52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Able to listen and take on board constructive feedback.</w:t>
            </w:r>
          </w:p>
          <w:p w14:paraId="755A2E5D" w14:textId="1FB1A6BD" w:rsidR="00C845FE" w:rsidRDefault="00C845FE" w:rsidP="00F85E52">
            <w:pPr>
              <w:rPr>
                <w:rFonts w:ascii="Mind Meridian" w:hAnsi="Mind Meridian" w:cs="Mind Meridian"/>
              </w:rPr>
            </w:pPr>
          </w:p>
          <w:p w14:paraId="7D566B5C" w14:textId="36037FE8" w:rsidR="00C845FE" w:rsidRPr="00945364" w:rsidRDefault="00C845FE" w:rsidP="00F85E52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>Able to hold critical friend conversations with any staff/volunteers falling under this role.</w:t>
            </w:r>
          </w:p>
          <w:p w14:paraId="28B35DED" w14:textId="77777777" w:rsidR="00F85E52" w:rsidRPr="00945364" w:rsidRDefault="00F85E52" w:rsidP="00F85E52">
            <w:pPr>
              <w:rPr>
                <w:rFonts w:ascii="Mind Meridian" w:hAnsi="Mind Meridian" w:cs="Mind Meridian"/>
              </w:rPr>
            </w:pPr>
          </w:p>
          <w:p w14:paraId="04272704" w14:textId="77777777" w:rsidR="00F85E52" w:rsidRPr="00945364" w:rsidRDefault="00F85E52" w:rsidP="00F85E52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Strong ethics and boundaries.</w:t>
            </w:r>
          </w:p>
          <w:p w14:paraId="6D1076BA" w14:textId="77777777" w:rsidR="00F85E52" w:rsidRPr="00945364" w:rsidRDefault="00F85E52" w:rsidP="00F85E52">
            <w:pPr>
              <w:rPr>
                <w:rFonts w:ascii="Mind Meridian" w:hAnsi="Mind Meridian" w:cs="Mind Meridian"/>
              </w:rPr>
            </w:pPr>
          </w:p>
          <w:p w14:paraId="2BA7B934" w14:textId="6775DFA1" w:rsidR="00F85E52" w:rsidRPr="00945364" w:rsidRDefault="00F85E52" w:rsidP="00F85E52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 xml:space="preserve">Able to maintain good working relationships and </w:t>
            </w:r>
            <w:r w:rsidR="000B271A">
              <w:rPr>
                <w:rFonts w:ascii="Mind Meridian" w:hAnsi="Mind Meridian" w:cs="Mind Meridian"/>
              </w:rPr>
              <w:t>work as part of an effective team</w:t>
            </w:r>
            <w:r w:rsidRPr="00945364">
              <w:rPr>
                <w:rFonts w:ascii="Mind Meridian" w:hAnsi="Mind Meridian" w:cs="Mind Meridian"/>
              </w:rPr>
              <w:t>.</w:t>
            </w:r>
          </w:p>
          <w:p w14:paraId="5C78CEA4" w14:textId="77777777" w:rsidR="00F85E52" w:rsidRPr="00945364" w:rsidRDefault="00F85E52" w:rsidP="00F85E52">
            <w:pPr>
              <w:rPr>
                <w:rFonts w:ascii="Mind Meridian" w:hAnsi="Mind Meridian" w:cs="Mind Meridian"/>
              </w:rPr>
            </w:pPr>
          </w:p>
          <w:p w14:paraId="219C3FBF" w14:textId="1090523B" w:rsidR="00F85E52" w:rsidRPr="00945364" w:rsidRDefault="00F85E52" w:rsidP="00F85E52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 xml:space="preserve">Able to work in a pressured environment </w:t>
            </w:r>
            <w:r w:rsidR="0056462F">
              <w:rPr>
                <w:rFonts w:ascii="Mind Meridian" w:hAnsi="Mind Meridian" w:cs="Mind Meridian"/>
              </w:rPr>
              <w:t>and to show</w:t>
            </w:r>
            <w:r w:rsidRPr="00945364">
              <w:rPr>
                <w:rFonts w:ascii="Mind Meridian" w:hAnsi="Mind Meridian" w:cs="Mind Meridian"/>
              </w:rPr>
              <w:t xml:space="preserve"> strong resilience.</w:t>
            </w:r>
          </w:p>
          <w:p w14:paraId="024657E2" w14:textId="77777777" w:rsidR="00F85E52" w:rsidRPr="00945364" w:rsidRDefault="00F85E52" w:rsidP="00F85E52">
            <w:pPr>
              <w:rPr>
                <w:rFonts w:ascii="Mind Meridian" w:hAnsi="Mind Meridian" w:cs="Mind Meridian"/>
              </w:rPr>
            </w:pPr>
          </w:p>
          <w:p w14:paraId="5FA6363E" w14:textId="77777777" w:rsidR="00F85E52" w:rsidRPr="00945364" w:rsidRDefault="00F85E52" w:rsidP="00F85E52">
            <w:pPr>
              <w:rPr>
                <w:rFonts w:ascii="Mind Meridian" w:hAnsi="Mind Meridian" w:cs="Mind Meridian"/>
                <w:szCs w:val="22"/>
              </w:rPr>
            </w:pPr>
            <w:r w:rsidRPr="00945364">
              <w:rPr>
                <w:rFonts w:ascii="Mind Meridian" w:hAnsi="Mind Meridian" w:cs="Mind Meridian"/>
                <w:szCs w:val="22"/>
              </w:rPr>
              <w:t>Ability to handle sensitive information in a confidential and professional manner.</w:t>
            </w:r>
          </w:p>
          <w:p w14:paraId="3AF566EE" w14:textId="77777777" w:rsidR="00F85E52" w:rsidRPr="00AB3E78" w:rsidRDefault="00F85E52" w:rsidP="00AB3E78">
            <w:pPr>
              <w:numPr>
                <w:ilvl w:val="0"/>
                <w:numId w:val="6"/>
              </w:numPr>
              <w:ind w:left="0"/>
              <w:rPr>
                <w:rFonts w:ascii="Mind Meridian" w:hAnsi="Mind Meridian" w:cs="Mind Meridian"/>
                <w:szCs w:val="22"/>
              </w:rPr>
            </w:pPr>
          </w:p>
          <w:p w14:paraId="5AE1DA1C" w14:textId="37EE8A8E" w:rsidR="007F28DF" w:rsidRPr="00945364" w:rsidRDefault="007F28DF" w:rsidP="00C36A44">
            <w:pPr>
              <w:rPr>
                <w:rFonts w:ascii="Mind Meridian" w:hAnsi="Mind Meridian" w:cs="Mind Meridian"/>
              </w:rPr>
            </w:pPr>
          </w:p>
        </w:tc>
        <w:tc>
          <w:tcPr>
            <w:tcW w:w="3100" w:type="dxa"/>
            <w:shd w:val="clear" w:color="auto" w:fill="auto"/>
          </w:tcPr>
          <w:p w14:paraId="6A06FAFE" w14:textId="77777777" w:rsidR="00867A93" w:rsidRDefault="00867A93" w:rsidP="002E1623">
            <w:pPr>
              <w:rPr>
                <w:rFonts w:ascii="Mind Meridian" w:hAnsi="Mind Meridian" w:cs="Mind Meridian"/>
              </w:rPr>
            </w:pPr>
          </w:p>
          <w:p w14:paraId="28D7CA33" w14:textId="77777777" w:rsidR="002E1623" w:rsidRPr="00945364" w:rsidRDefault="002E1623" w:rsidP="002E1623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>CV</w:t>
            </w:r>
            <w:r w:rsidRPr="00945364">
              <w:rPr>
                <w:rFonts w:ascii="Mind Meridian" w:hAnsi="Mind Meridian" w:cs="Mind Meridian"/>
              </w:rPr>
              <w:t>, interview</w:t>
            </w:r>
          </w:p>
          <w:p w14:paraId="6DA5CA56" w14:textId="77777777" w:rsidR="002E1623" w:rsidRDefault="002E1623" w:rsidP="002E1623">
            <w:pPr>
              <w:rPr>
                <w:rFonts w:ascii="Mind Meridian" w:hAnsi="Mind Meridian" w:cs="Mind Meridian"/>
              </w:rPr>
            </w:pPr>
          </w:p>
          <w:p w14:paraId="41814F1E" w14:textId="77777777" w:rsidR="002E1623" w:rsidRPr="00945364" w:rsidRDefault="002E1623" w:rsidP="002E1623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>CV</w:t>
            </w:r>
            <w:r w:rsidRPr="00945364">
              <w:rPr>
                <w:rFonts w:ascii="Mind Meridian" w:hAnsi="Mind Meridian" w:cs="Mind Meridian"/>
              </w:rPr>
              <w:t>, interview</w:t>
            </w:r>
          </w:p>
          <w:p w14:paraId="11AD37EF" w14:textId="77777777" w:rsidR="002E1623" w:rsidRDefault="002E1623" w:rsidP="002E1623">
            <w:pPr>
              <w:rPr>
                <w:rFonts w:ascii="Mind Meridian" w:hAnsi="Mind Meridian" w:cs="Mind Meridian"/>
              </w:rPr>
            </w:pPr>
          </w:p>
          <w:p w14:paraId="7DD9BCE3" w14:textId="77777777" w:rsidR="002E1623" w:rsidRDefault="002E1623" w:rsidP="002E1623">
            <w:pPr>
              <w:rPr>
                <w:rFonts w:ascii="Mind Meridian" w:hAnsi="Mind Meridian" w:cs="Mind Meridian"/>
              </w:rPr>
            </w:pPr>
          </w:p>
          <w:p w14:paraId="25304ECC" w14:textId="77777777" w:rsidR="002E1623" w:rsidRPr="00945364" w:rsidRDefault="002E1623" w:rsidP="002E1623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>CV</w:t>
            </w:r>
            <w:r w:rsidRPr="00945364">
              <w:rPr>
                <w:rFonts w:ascii="Mind Meridian" w:hAnsi="Mind Meridian" w:cs="Mind Meridian"/>
              </w:rPr>
              <w:t>, interview</w:t>
            </w:r>
          </w:p>
          <w:p w14:paraId="21B0A90B" w14:textId="77777777" w:rsidR="002E1623" w:rsidRDefault="002E1623" w:rsidP="002E1623">
            <w:pPr>
              <w:rPr>
                <w:rFonts w:ascii="Mind Meridian" w:hAnsi="Mind Meridian" w:cs="Mind Meridian"/>
              </w:rPr>
            </w:pPr>
          </w:p>
          <w:p w14:paraId="5DE294BE" w14:textId="77777777" w:rsidR="00C845FE" w:rsidRDefault="00C845FE" w:rsidP="002E1623">
            <w:pPr>
              <w:rPr>
                <w:rFonts w:ascii="Mind Meridian" w:hAnsi="Mind Meridian" w:cs="Mind Meridian"/>
              </w:rPr>
            </w:pPr>
          </w:p>
          <w:p w14:paraId="06CBBF59" w14:textId="77777777" w:rsidR="00C845FE" w:rsidRDefault="00C845FE" w:rsidP="002E1623">
            <w:pPr>
              <w:rPr>
                <w:rFonts w:ascii="Mind Meridian" w:hAnsi="Mind Meridian" w:cs="Mind Meridian"/>
              </w:rPr>
            </w:pPr>
          </w:p>
          <w:p w14:paraId="471F05D3" w14:textId="58711F54" w:rsidR="002E1623" w:rsidRPr="00945364" w:rsidRDefault="002E1623" w:rsidP="002E1623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>CV</w:t>
            </w:r>
            <w:r w:rsidRPr="00945364">
              <w:rPr>
                <w:rFonts w:ascii="Mind Meridian" w:hAnsi="Mind Meridian" w:cs="Mind Meridian"/>
              </w:rPr>
              <w:t>, interview</w:t>
            </w:r>
          </w:p>
          <w:p w14:paraId="6673E9BB" w14:textId="77777777" w:rsidR="002E1623" w:rsidRDefault="002E1623" w:rsidP="002E1623">
            <w:pPr>
              <w:rPr>
                <w:rFonts w:ascii="Mind Meridian" w:hAnsi="Mind Meridian" w:cs="Mind Meridian"/>
              </w:rPr>
            </w:pPr>
          </w:p>
          <w:p w14:paraId="23CCE8C6" w14:textId="77777777" w:rsidR="002E1623" w:rsidRPr="00945364" w:rsidRDefault="002E1623" w:rsidP="002E1623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>CV</w:t>
            </w:r>
            <w:r w:rsidRPr="00945364">
              <w:rPr>
                <w:rFonts w:ascii="Mind Meridian" w:hAnsi="Mind Meridian" w:cs="Mind Meridian"/>
              </w:rPr>
              <w:t>, interview</w:t>
            </w:r>
          </w:p>
          <w:p w14:paraId="11519C8E" w14:textId="77777777" w:rsidR="002E1623" w:rsidRDefault="002E1623" w:rsidP="002E1623">
            <w:pPr>
              <w:rPr>
                <w:rFonts w:ascii="Mind Meridian" w:hAnsi="Mind Meridian" w:cs="Mind Meridian"/>
              </w:rPr>
            </w:pPr>
          </w:p>
          <w:p w14:paraId="3E0E6C50" w14:textId="77777777" w:rsidR="002E1623" w:rsidRDefault="002E1623" w:rsidP="002E1623">
            <w:pPr>
              <w:rPr>
                <w:rFonts w:ascii="Mind Meridian" w:hAnsi="Mind Meridian" w:cs="Mind Meridian"/>
              </w:rPr>
            </w:pPr>
          </w:p>
          <w:p w14:paraId="22A27B52" w14:textId="77777777" w:rsidR="002E1623" w:rsidRPr="00945364" w:rsidRDefault="002E1623" w:rsidP="002E1623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>CV</w:t>
            </w:r>
            <w:r w:rsidRPr="00945364">
              <w:rPr>
                <w:rFonts w:ascii="Mind Meridian" w:hAnsi="Mind Meridian" w:cs="Mind Meridian"/>
              </w:rPr>
              <w:t>, interview</w:t>
            </w:r>
          </w:p>
          <w:p w14:paraId="43F9F4D2" w14:textId="77777777" w:rsidR="002E1623" w:rsidRDefault="002E1623" w:rsidP="002E1623">
            <w:pPr>
              <w:rPr>
                <w:rFonts w:ascii="Mind Meridian" w:hAnsi="Mind Meridian" w:cs="Mind Meridian"/>
              </w:rPr>
            </w:pPr>
          </w:p>
          <w:p w14:paraId="026BA549" w14:textId="77777777" w:rsidR="00C845FE" w:rsidRDefault="00C845FE" w:rsidP="002E1623">
            <w:pPr>
              <w:rPr>
                <w:rFonts w:ascii="Mind Meridian" w:hAnsi="Mind Meridian" w:cs="Mind Meridian"/>
              </w:rPr>
            </w:pPr>
          </w:p>
          <w:p w14:paraId="76B094D8" w14:textId="77777777" w:rsidR="00C845FE" w:rsidRPr="00945364" w:rsidRDefault="00C845FE" w:rsidP="00C845FE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>CV</w:t>
            </w:r>
            <w:r w:rsidRPr="00945364">
              <w:rPr>
                <w:rFonts w:ascii="Mind Meridian" w:hAnsi="Mind Meridian" w:cs="Mind Meridian"/>
              </w:rPr>
              <w:t>, interview</w:t>
            </w:r>
          </w:p>
          <w:p w14:paraId="25794FB2" w14:textId="6731F407" w:rsidR="00C845FE" w:rsidRPr="00945364" w:rsidRDefault="00C845FE" w:rsidP="002E1623">
            <w:pPr>
              <w:rPr>
                <w:rFonts w:ascii="Mind Meridian" w:hAnsi="Mind Meridian" w:cs="Mind Meridian"/>
              </w:rPr>
            </w:pPr>
          </w:p>
        </w:tc>
        <w:tc>
          <w:tcPr>
            <w:tcW w:w="2977" w:type="dxa"/>
            <w:shd w:val="clear" w:color="auto" w:fill="auto"/>
          </w:tcPr>
          <w:p w14:paraId="39F32C3E" w14:textId="77777777" w:rsidR="004666C3" w:rsidRPr="00945364" w:rsidRDefault="004666C3" w:rsidP="00945364">
            <w:pPr>
              <w:jc w:val="center"/>
              <w:rPr>
                <w:rFonts w:ascii="Mind Meridian" w:hAnsi="Mind Meridian" w:cs="Mind Meridian"/>
              </w:rPr>
            </w:pPr>
          </w:p>
        </w:tc>
        <w:tc>
          <w:tcPr>
            <w:tcW w:w="2326" w:type="dxa"/>
            <w:shd w:val="clear" w:color="auto" w:fill="auto"/>
          </w:tcPr>
          <w:p w14:paraId="40F5126D" w14:textId="77777777" w:rsidR="004666C3" w:rsidRPr="00945364" w:rsidRDefault="004666C3" w:rsidP="00945364">
            <w:pPr>
              <w:jc w:val="center"/>
              <w:rPr>
                <w:rFonts w:ascii="Mind Meridian" w:hAnsi="Mind Meridian" w:cs="Mind Meridian"/>
              </w:rPr>
            </w:pPr>
          </w:p>
        </w:tc>
      </w:tr>
      <w:tr w:rsidR="00AC3F13" w:rsidRPr="00945364" w14:paraId="65CF2CD6" w14:textId="77777777" w:rsidTr="0075223E">
        <w:trPr>
          <w:trHeight w:val="510"/>
        </w:trPr>
        <w:tc>
          <w:tcPr>
            <w:tcW w:w="13128" w:type="dxa"/>
            <w:gridSpan w:val="4"/>
            <w:shd w:val="clear" w:color="auto" w:fill="1300C1"/>
            <w:vAlign w:val="center"/>
          </w:tcPr>
          <w:p w14:paraId="4212C9A9" w14:textId="3A521D52" w:rsidR="00AC3F13" w:rsidRPr="00945364" w:rsidRDefault="00AC3F13" w:rsidP="00945364">
            <w:pPr>
              <w:jc w:val="center"/>
              <w:rPr>
                <w:rFonts w:ascii="Mind Meridian" w:hAnsi="Mind Meridian" w:cs="Mind Meridian"/>
                <w:color w:val="FFFFFF"/>
              </w:rPr>
            </w:pPr>
            <w:r w:rsidRPr="00945364">
              <w:rPr>
                <w:rFonts w:ascii="Mind Meridian Display" w:hAnsi="Mind Meridian Display" w:cs="Mind Meridian Display"/>
                <w:bCs/>
                <w:color w:val="FFFFFF"/>
                <w:sz w:val="28"/>
                <w:szCs w:val="28"/>
              </w:rPr>
              <w:t>Special Working Conditions</w:t>
            </w:r>
          </w:p>
        </w:tc>
      </w:tr>
      <w:tr w:rsidR="00945364" w:rsidRPr="00945364" w14:paraId="0C80D11E" w14:textId="77777777" w:rsidTr="00C845FE">
        <w:trPr>
          <w:trHeight w:val="454"/>
        </w:trPr>
        <w:tc>
          <w:tcPr>
            <w:tcW w:w="4725" w:type="dxa"/>
            <w:shd w:val="clear" w:color="auto" w:fill="auto"/>
            <w:vAlign w:val="center"/>
          </w:tcPr>
          <w:p w14:paraId="4B16B55D" w14:textId="25515998" w:rsidR="00AC3F13" w:rsidRPr="00945364" w:rsidRDefault="00AC3F13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Essential Criteria</w:t>
            </w:r>
          </w:p>
        </w:tc>
        <w:tc>
          <w:tcPr>
            <w:tcW w:w="3100" w:type="dxa"/>
            <w:shd w:val="clear" w:color="auto" w:fill="auto"/>
            <w:vAlign w:val="center"/>
          </w:tcPr>
          <w:p w14:paraId="413884DB" w14:textId="3CE6CFC5" w:rsidR="00AC3F13" w:rsidRPr="00945364" w:rsidRDefault="00AC3F13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How Identified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304D97C2" w14:textId="7DBD9134" w:rsidR="00AC3F13" w:rsidRPr="00945364" w:rsidRDefault="00AC3F13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Desirable Criteria</w:t>
            </w:r>
          </w:p>
        </w:tc>
        <w:tc>
          <w:tcPr>
            <w:tcW w:w="2326" w:type="dxa"/>
            <w:shd w:val="clear" w:color="auto" w:fill="auto"/>
            <w:vAlign w:val="center"/>
          </w:tcPr>
          <w:p w14:paraId="2BC3AAEB" w14:textId="6C787385" w:rsidR="00AC3F13" w:rsidRPr="00945364" w:rsidRDefault="00AC3F13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How Identified</w:t>
            </w:r>
          </w:p>
        </w:tc>
      </w:tr>
      <w:tr w:rsidR="00945364" w:rsidRPr="00945364" w14:paraId="2146FC89" w14:textId="77777777" w:rsidTr="00C845FE">
        <w:tc>
          <w:tcPr>
            <w:tcW w:w="4725" w:type="dxa"/>
            <w:shd w:val="clear" w:color="auto" w:fill="auto"/>
          </w:tcPr>
          <w:p w14:paraId="1A286B52" w14:textId="0C1086A7" w:rsidR="004666C3" w:rsidRPr="00945364" w:rsidRDefault="004666C3" w:rsidP="00AD7D65">
            <w:pPr>
              <w:rPr>
                <w:rFonts w:ascii="Mind Meridian" w:hAnsi="Mind Meridian" w:cs="Mind Meridian"/>
              </w:rPr>
            </w:pPr>
          </w:p>
          <w:p w14:paraId="1BA9D96C" w14:textId="23713ED5" w:rsidR="00AD7D65" w:rsidRPr="00945364" w:rsidRDefault="00AD7D65" w:rsidP="00AD7D65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Preparedness to work flexibly, as negotiated</w:t>
            </w:r>
            <w:r w:rsidR="009C1113">
              <w:rPr>
                <w:rFonts w:ascii="Mind Meridian" w:hAnsi="Mind Meridian" w:cs="Mind Meridian"/>
              </w:rPr>
              <w:t>.</w:t>
            </w:r>
          </w:p>
          <w:p w14:paraId="5E06B34A" w14:textId="77777777" w:rsidR="00AD7D65" w:rsidRPr="00945364" w:rsidRDefault="00AD7D65" w:rsidP="00AD7D65">
            <w:pPr>
              <w:rPr>
                <w:rFonts w:ascii="Mind Meridian" w:hAnsi="Mind Meridian" w:cs="Mind Meridian"/>
              </w:rPr>
            </w:pPr>
          </w:p>
          <w:p w14:paraId="4218FA6B" w14:textId="77777777" w:rsidR="00AD7D65" w:rsidRPr="00945364" w:rsidRDefault="00AD7D65" w:rsidP="00AD7D65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Will be required to undertake some travelling which would be reimbursed in accordance with local terms and conditions.</w:t>
            </w:r>
          </w:p>
          <w:p w14:paraId="534BC139" w14:textId="77777777" w:rsidR="00AD7D65" w:rsidRPr="00945364" w:rsidRDefault="00AD7D65" w:rsidP="00AD7D65">
            <w:pPr>
              <w:rPr>
                <w:rFonts w:ascii="Mind Meridian" w:hAnsi="Mind Meridian" w:cs="Mind Meridian"/>
              </w:rPr>
            </w:pPr>
          </w:p>
          <w:p w14:paraId="1C408632" w14:textId="77777777" w:rsidR="00AD7D65" w:rsidRPr="00945364" w:rsidRDefault="00AD7D65" w:rsidP="00AD7D65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Demonstrate a commitment to equality and diversity and anti-discriminatory practise.</w:t>
            </w:r>
          </w:p>
          <w:p w14:paraId="653FD4B1" w14:textId="79AA6D1A" w:rsidR="00AD7D65" w:rsidRPr="00945364" w:rsidRDefault="00AD7D65" w:rsidP="00AD7D65">
            <w:pPr>
              <w:rPr>
                <w:rFonts w:ascii="Mind Meridian" w:hAnsi="Mind Meridian" w:cs="Mind Meridian"/>
              </w:rPr>
            </w:pPr>
          </w:p>
        </w:tc>
        <w:tc>
          <w:tcPr>
            <w:tcW w:w="3100" w:type="dxa"/>
            <w:shd w:val="clear" w:color="auto" w:fill="auto"/>
          </w:tcPr>
          <w:p w14:paraId="7ACAEB98" w14:textId="77777777" w:rsidR="00991844" w:rsidRDefault="00991844" w:rsidP="002E1623">
            <w:pPr>
              <w:rPr>
                <w:rFonts w:ascii="Mind Meridian" w:hAnsi="Mind Meridian" w:cs="Mind Meridian"/>
              </w:rPr>
            </w:pPr>
          </w:p>
          <w:p w14:paraId="55BD22AC" w14:textId="77777777" w:rsidR="002E1623" w:rsidRPr="00945364" w:rsidRDefault="002E1623" w:rsidP="002E1623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>CV</w:t>
            </w:r>
            <w:r w:rsidRPr="00945364">
              <w:rPr>
                <w:rFonts w:ascii="Mind Meridian" w:hAnsi="Mind Meridian" w:cs="Mind Meridian"/>
              </w:rPr>
              <w:t>, interview</w:t>
            </w:r>
          </w:p>
          <w:p w14:paraId="32E80963" w14:textId="77777777" w:rsidR="002E1623" w:rsidRDefault="002E1623" w:rsidP="002E1623">
            <w:pPr>
              <w:rPr>
                <w:rFonts w:ascii="Mind Meridian" w:hAnsi="Mind Meridian" w:cs="Mind Meridian"/>
              </w:rPr>
            </w:pPr>
          </w:p>
          <w:p w14:paraId="61630036" w14:textId="77777777" w:rsidR="002E1623" w:rsidRDefault="002E1623" w:rsidP="002E1623">
            <w:pPr>
              <w:rPr>
                <w:rFonts w:ascii="Mind Meridian" w:hAnsi="Mind Meridian" w:cs="Mind Meridian"/>
              </w:rPr>
            </w:pPr>
          </w:p>
          <w:p w14:paraId="2E0BF37B" w14:textId="77777777" w:rsidR="002E1623" w:rsidRPr="00945364" w:rsidRDefault="002E1623" w:rsidP="002E1623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>CV</w:t>
            </w:r>
            <w:r w:rsidRPr="00945364">
              <w:rPr>
                <w:rFonts w:ascii="Mind Meridian" w:hAnsi="Mind Meridian" w:cs="Mind Meridian"/>
              </w:rPr>
              <w:t>, interview</w:t>
            </w:r>
          </w:p>
          <w:p w14:paraId="39A00A37" w14:textId="77777777" w:rsidR="002E1623" w:rsidRDefault="002E1623" w:rsidP="002E1623">
            <w:pPr>
              <w:rPr>
                <w:rFonts w:ascii="Mind Meridian" w:hAnsi="Mind Meridian" w:cs="Mind Meridian"/>
              </w:rPr>
            </w:pPr>
          </w:p>
          <w:p w14:paraId="6D44163D" w14:textId="77777777" w:rsidR="002E1623" w:rsidRDefault="002E1623" w:rsidP="002E1623">
            <w:pPr>
              <w:rPr>
                <w:rFonts w:ascii="Mind Meridian" w:hAnsi="Mind Meridian" w:cs="Mind Meridian"/>
              </w:rPr>
            </w:pPr>
          </w:p>
          <w:p w14:paraId="513D9326" w14:textId="77777777" w:rsidR="002E1623" w:rsidRDefault="002E1623" w:rsidP="002E1623">
            <w:pPr>
              <w:rPr>
                <w:rFonts w:ascii="Mind Meridian" w:hAnsi="Mind Meridian" w:cs="Mind Meridian"/>
              </w:rPr>
            </w:pPr>
          </w:p>
          <w:p w14:paraId="42430227" w14:textId="77777777" w:rsidR="002E1623" w:rsidRPr="00945364" w:rsidRDefault="002E1623" w:rsidP="002E1623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>CV</w:t>
            </w:r>
            <w:r w:rsidRPr="00945364">
              <w:rPr>
                <w:rFonts w:ascii="Mind Meridian" w:hAnsi="Mind Meridian" w:cs="Mind Meridian"/>
              </w:rPr>
              <w:t>, interview</w:t>
            </w:r>
          </w:p>
          <w:p w14:paraId="5CCF6411" w14:textId="4FCEF298" w:rsidR="002E1623" w:rsidRPr="00945364" w:rsidRDefault="002E1623" w:rsidP="002E1623">
            <w:pPr>
              <w:rPr>
                <w:rFonts w:ascii="Mind Meridian" w:hAnsi="Mind Meridian" w:cs="Mind Meridian"/>
              </w:rPr>
            </w:pPr>
          </w:p>
        </w:tc>
        <w:tc>
          <w:tcPr>
            <w:tcW w:w="2977" w:type="dxa"/>
            <w:shd w:val="clear" w:color="auto" w:fill="auto"/>
          </w:tcPr>
          <w:p w14:paraId="1B3EC1E3" w14:textId="77777777" w:rsidR="004666C3" w:rsidRPr="00945364" w:rsidRDefault="004666C3" w:rsidP="00945364">
            <w:pPr>
              <w:jc w:val="center"/>
              <w:rPr>
                <w:rFonts w:ascii="Mind Meridian" w:hAnsi="Mind Meridian" w:cs="Mind Meridian"/>
              </w:rPr>
            </w:pPr>
          </w:p>
        </w:tc>
        <w:tc>
          <w:tcPr>
            <w:tcW w:w="2326" w:type="dxa"/>
            <w:shd w:val="clear" w:color="auto" w:fill="auto"/>
          </w:tcPr>
          <w:p w14:paraId="51A0CF8C" w14:textId="77777777" w:rsidR="004666C3" w:rsidRPr="00945364" w:rsidRDefault="004666C3" w:rsidP="00945364">
            <w:pPr>
              <w:jc w:val="center"/>
              <w:rPr>
                <w:rFonts w:ascii="Mind Meridian" w:hAnsi="Mind Meridian" w:cs="Mind Meridian"/>
              </w:rPr>
            </w:pPr>
          </w:p>
        </w:tc>
      </w:tr>
    </w:tbl>
    <w:p w14:paraId="35A0F3B8" w14:textId="77777777" w:rsidR="000E2A65" w:rsidRPr="00A7734F" w:rsidRDefault="000E2A65">
      <w:pPr>
        <w:ind w:left="720" w:hanging="720"/>
        <w:jc w:val="center"/>
        <w:rPr>
          <w:rFonts w:ascii="Mind Meridian" w:hAnsi="Mind Meridian" w:cs="Mind Meridian"/>
        </w:rPr>
      </w:pPr>
    </w:p>
    <w:sectPr w:rsidR="000E2A65" w:rsidRPr="00A7734F" w:rsidSect="00826CC7">
      <w:pgSz w:w="16840" w:h="11907" w:orient="landscape" w:code="9"/>
      <w:pgMar w:top="1134" w:right="1797" w:bottom="851" w:left="1797" w:header="720" w:footer="720" w:gutter="0"/>
      <w:paperSrc w:first="11" w:other="1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10EA5D" w14:textId="77777777" w:rsidR="005E2465" w:rsidRDefault="005E2465">
      <w:r>
        <w:separator/>
      </w:r>
    </w:p>
  </w:endnote>
  <w:endnote w:type="continuationSeparator" w:id="0">
    <w:p w14:paraId="130C796B" w14:textId="77777777" w:rsidR="005E2465" w:rsidRDefault="005E24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d Meridian">
    <w:altName w:val="Calibri"/>
    <w:panose1 w:val="020B0503030507020204"/>
    <w:charset w:val="00"/>
    <w:family w:val="swiss"/>
    <w:notTrueType/>
    <w:pitch w:val="variable"/>
    <w:sig w:usb0="A00000EF" w:usb1="5000606B" w:usb2="00000008" w:usb3="00000000" w:csb0="00000093" w:csb1="00000000"/>
  </w:font>
  <w:font w:name="Mind Meridian Display">
    <w:altName w:val="Calibri"/>
    <w:panose1 w:val="020B0803030507020204"/>
    <w:charset w:val="00"/>
    <w:family w:val="swiss"/>
    <w:notTrueType/>
    <w:pitch w:val="variable"/>
    <w:sig w:usb0="A00000EF" w:usb1="5000606B" w:usb2="00000008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" w:fontKey="{D2173CCC-E49C-432E-A7B2-A8720D65B74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D08C853-B9E2-46FF-9DD5-EE15B2CC45C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78439C" w14:textId="77777777" w:rsidR="005E2465" w:rsidRDefault="005E2465">
      <w:r>
        <w:separator/>
      </w:r>
    </w:p>
  </w:footnote>
  <w:footnote w:type="continuationSeparator" w:id="0">
    <w:p w14:paraId="38A0B690" w14:textId="77777777" w:rsidR="005E2465" w:rsidRDefault="005E24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97C28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A313B35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1C272A56"/>
    <w:multiLevelType w:val="hybridMultilevel"/>
    <w:tmpl w:val="9268414A"/>
    <w:lvl w:ilvl="0" w:tplc="4ECE945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971851"/>
    <w:multiLevelType w:val="multilevel"/>
    <w:tmpl w:val="FE34CFC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69BB09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7A4E578E"/>
    <w:multiLevelType w:val="hybridMultilevel"/>
    <w:tmpl w:val="227A1934"/>
    <w:lvl w:ilvl="0" w:tplc="4B2409B8">
      <w:start w:val="1"/>
      <w:numFmt w:val="lowerLetter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16247884">
    <w:abstractNumId w:val="0"/>
  </w:num>
  <w:num w:numId="2" w16cid:durableId="1034355003">
    <w:abstractNumId w:val="4"/>
  </w:num>
  <w:num w:numId="3" w16cid:durableId="1324695724">
    <w:abstractNumId w:val="1"/>
  </w:num>
  <w:num w:numId="4" w16cid:durableId="1234468447">
    <w:abstractNumId w:val="5"/>
  </w:num>
  <w:num w:numId="5" w16cid:durableId="2052879028">
    <w:abstractNumId w:val="3"/>
  </w:num>
  <w:num w:numId="6" w16cid:durableId="707876957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 w16cid:durableId="13760007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0CDB"/>
    <w:rsid w:val="0002259E"/>
    <w:rsid w:val="000237A1"/>
    <w:rsid w:val="0003502D"/>
    <w:rsid w:val="00063DF7"/>
    <w:rsid w:val="00093F0F"/>
    <w:rsid w:val="00096DF3"/>
    <w:rsid w:val="000A60BA"/>
    <w:rsid w:val="000B1207"/>
    <w:rsid w:val="000B271A"/>
    <w:rsid w:val="000E2A65"/>
    <w:rsid w:val="000E3227"/>
    <w:rsid w:val="000E361D"/>
    <w:rsid w:val="000E48F7"/>
    <w:rsid w:val="000F2863"/>
    <w:rsid w:val="00123B26"/>
    <w:rsid w:val="001351F7"/>
    <w:rsid w:val="0014764F"/>
    <w:rsid w:val="0015698D"/>
    <w:rsid w:val="001716FA"/>
    <w:rsid w:val="00185A2A"/>
    <w:rsid w:val="0019479C"/>
    <w:rsid w:val="001A3E03"/>
    <w:rsid w:val="001B74E5"/>
    <w:rsid w:val="001F34BB"/>
    <w:rsid w:val="00203D79"/>
    <w:rsid w:val="00260CDB"/>
    <w:rsid w:val="002641AA"/>
    <w:rsid w:val="00265A01"/>
    <w:rsid w:val="00271371"/>
    <w:rsid w:val="00287F23"/>
    <w:rsid w:val="00291F8F"/>
    <w:rsid w:val="002B0888"/>
    <w:rsid w:val="002B1E9D"/>
    <w:rsid w:val="002B20F0"/>
    <w:rsid w:val="002B6EB3"/>
    <w:rsid w:val="002C08EA"/>
    <w:rsid w:val="002D6C95"/>
    <w:rsid w:val="002E1623"/>
    <w:rsid w:val="002E3FE1"/>
    <w:rsid w:val="002E6102"/>
    <w:rsid w:val="003266AE"/>
    <w:rsid w:val="00372870"/>
    <w:rsid w:val="00374C20"/>
    <w:rsid w:val="0038200C"/>
    <w:rsid w:val="003933F8"/>
    <w:rsid w:val="00393BE2"/>
    <w:rsid w:val="00395630"/>
    <w:rsid w:val="003A1618"/>
    <w:rsid w:val="003D18D7"/>
    <w:rsid w:val="003D5DF9"/>
    <w:rsid w:val="003E0342"/>
    <w:rsid w:val="003E6C6B"/>
    <w:rsid w:val="00406691"/>
    <w:rsid w:val="00410356"/>
    <w:rsid w:val="00422A05"/>
    <w:rsid w:val="00424AF4"/>
    <w:rsid w:val="0045220C"/>
    <w:rsid w:val="00457114"/>
    <w:rsid w:val="004666C3"/>
    <w:rsid w:val="00471CCE"/>
    <w:rsid w:val="004753F4"/>
    <w:rsid w:val="00497CB6"/>
    <w:rsid w:val="004B7C69"/>
    <w:rsid w:val="004C03B8"/>
    <w:rsid w:val="004C232F"/>
    <w:rsid w:val="004C4159"/>
    <w:rsid w:val="004D5317"/>
    <w:rsid w:val="004D7BB8"/>
    <w:rsid w:val="004E3E85"/>
    <w:rsid w:val="005015AC"/>
    <w:rsid w:val="005056D3"/>
    <w:rsid w:val="00514458"/>
    <w:rsid w:val="005315D0"/>
    <w:rsid w:val="00531716"/>
    <w:rsid w:val="00540075"/>
    <w:rsid w:val="0054272B"/>
    <w:rsid w:val="00542911"/>
    <w:rsid w:val="00555AAA"/>
    <w:rsid w:val="0056462F"/>
    <w:rsid w:val="00572C6E"/>
    <w:rsid w:val="00586588"/>
    <w:rsid w:val="005902F2"/>
    <w:rsid w:val="005A0C04"/>
    <w:rsid w:val="005B1A02"/>
    <w:rsid w:val="005D2F72"/>
    <w:rsid w:val="005D7CF7"/>
    <w:rsid w:val="005E22CC"/>
    <w:rsid w:val="005E2465"/>
    <w:rsid w:val="005E30F6"/>
    <w:rsid w:val="00611B22"/>
    <w:rsid w:val="00631F8C"/>
    <w:rsid w:val="00666040"/>
    <w:rsid w:val="00666F85"/>
    <w:rsid w:val="00681394"/>
    <w:rsid w:val="00695744"/>
    <w:rsid w:val="006A1631"/>
    <w:rsid w:val="006A2A83"/>
    <w:rsid w:val="006B2C92"/>
    <w:rsid w:val="006C3EA3"/>
    <w:rsid w:val="006C5369"/>
    <w:rsid w:val="006E0237"/>
    <w:rsid w:val="006E4A8F"/>
    <w:rsid w:val="00707B04"/>
    <w:rsid w:val="00714857"/>
    <w:rsid w:val="007303A5"/>
    <w:rsid w:val="00735AE8"/>
    <w:rsid w:val="007362AD"/>
    <w:rsid w:val="0073769F"/>
    <w:rsid w:val="0075223E"/>
    <w:rsid w:val="00754CBA"/>
    <w:rsid w:val="007676EC"/>
    <w:rsid w:val="007708BE"/>
    <w:rsid w:val="00774397"/>
    <w:rsid w:val="007744C2"/>
    <w:rsid w:val="00796E62"/>
    <w:rsid w:val="007B73BD"/>
    <w:rsid w:val="007C183F"/>
    <w:rsid w:val="007C6D9E"/>
    <w:rsid w:val="007D0C30"/>
    <w:rsid w:val="007D5DA2"/>
    <w:rsid w:val="007D66C5"/>
    <w:rsid w:val="007E068C"/>
    <w:rsid w:val="007F28DF"/>
    <w:rsid w:val="00803A5C"/>
    <w:rsid w:val="00812EE1"/>
    <w:rsid w:val="00824F85"/>
    <w:rsid w:val="00826CC7"/>
    <w:rsid w:val="00833EAA"/>
    <w:rsid w:val="00847E37"/>
    <w:rsid w:val="00852C32"/>
    <w:rsid w:val="008550D3"/>
    <w:rsid w:val="00862244"/>
    <w:rsid w:val="00867A93"/>
    <w:rsid w:val="00872536"/>
    <w:rsid w:val="00886BB9"/>
    <w:rsid w:val="008C14B5"/>
    <w:rsid w:val="008D1C04"/>
    <w:rsid w:val="008D5744"/>
    <w:rsid w:val="008D7C86"/>
    <w:rsid w:val="008F6985"/>
    <w:rsid w:val="00923217"/>
    <w:rsid w:val="00945364"/>
    <w:rsid w:val="00945BBB"/>
    <w:rsid w:val="00947E0A"/>
    <w:rsid w:val="00961CD1"/>
    <w:rsid w:val="0097679E"/>
    <w:rsid w:val="00991844"/>
    <w:rsid w:val="00993240"/>
    <w:rsid w:val="00994C2F"/>
    <w:rsid w:val="009A5A0F"/>
    <w:rsid w:val="009C1113"/>
    <w:rsid w:val="009C7CEB"/>
    <w:rsid w:val="009D03A4"/>
    <w:rsid w:val="009F4F97"/>
    <w:rsid w:val="00A05A65"/>
    <w:rsid w:val="00A300B8"/>
    <w:rsid w:val="00A31C05"/>
    <w:rsid w:val="00A32A76"/>
    <w:rsid w:val="00A62003"/>
    <w:rsid w:val="00A7734F"/>
    <w:rsid w:val="00A80F32"/>
    <w:rsid w:val="00A9715E"/>
    <w:rsid w:val="00AA7D06"/>
    <w:rsid w:val="00AB3E78"/>
    <w:rsid w:val="00AC39C4"/>
    <w:rsid w:val="00AC3F13"/>
    <w:rsid w:val="00AD39E4"/>
    <w:rsid w:val="00AD6F74"/>
    <w:rsid w:val="00AD7D65"/>
    <w:rsid w:val="00B21FD9"/>
    <w:rsid w:val="00B43B6A"/>
    <w:rsid w:val="00B532AE"/>
    <w:rsid w:val="00B637C7"/>
    <w:rsid w:val="00B63D32"/>
    <w:rsid w:val="00B70775"/>
    <w:rsid w:val="00B71C76"/>
    <w:rsid w:val="00B87EDE"/>
    <w:rsid w:val="00B9324E"/>
    <w:rsid w:val="00B96889"/>
    <w:rsid w:val="00BA001F"/>
    <w:rsid w:val="00BA3311"/>
    <w:rsid w:val="00BB0ACF"/>
    <w:rsid w:val="00BB3087"/>
    <w:rsid w:val="00BE7870"/>
    <w:rsid w:val="00BF2188"/>
    <w:rsid w:val="00C02FBB"/>
    <w:rsid w:val="00C160B9"/>
    <w:rsid w:val="00C1721A"/>
    <w:rsid w:val="00C35340"/>
    <w:rsid w:val="00C36A44"/>
    <w:rsid w:val="00C508CB"/>
    <w:rsid w:val="00C81FF6"/>
    <w:rsid w:val="00C845FE"/>
    <w:rsid w:val="00C90008"/>
    <w:rsid w:val="00C95CA5"/>
    <w:rsid w:val="00CB57D7"/>
    <w:rsid w:val="00CB6F87"/>
    <w:rsid w:val="00CC2AE6"/>
    <w:rsid w:val="00CE5780"/>
    <w:rsid w:val="00CF2B7E"/>
    <w:rsid w:val="00D13A26"/>
    <w:rsid w:val="00D16BF0"/>
    <w:rsid w:val="00D33630"/>
    <w:rsid w:val="00D365DC"/>
    <w:rsid w:val="00D37B48"/>
    <w:rsid w:val="00D4002D"/>
    <w:rsid w:val="00D7222D"/>
    <w:rsid w:val="00D74B49"/>
    <w:rsid w:val="00D7751F"/>
    <w:rsid w:val="00D84519"/>
    <w:rsid w:val="00DA6AF3"/>
    <w:rsid w:val="00DC211F"/>
    <w:rsid w:val="00DD60C1"/>
    <w:rsid w:val="00DE4B58"/>
    <w:rsid w:val="00DE541A"/>
    <w:rsid w:val="00E02BDE"/>
    <w:rsid w:val="00E12BE1"/>
    <w:rsid w:val="00E16EE9"/>
    <w:rsid w:val="00E36618"/>
    <w:rsid w:val="00E377AE"/>
    <w:rsid w:val="00E41F92"/>
    <w:rsid w:val="00E52964"/>
    <w:rsid w:val="00E71562"/>
    <w:rsid w:val="00E9595B"/>
    <w:rsid w:val="00E96D4C"/>
    <w:rsid w:val="00EA3641"/>
    <w:rsid w:val="00EA411C"/>
    <w:rsid w:val="00EF07E7"/>
    <w:rsid w:val="00EF094A"/>
    <w:rsid w:val="00EF5A37"/>
    <w:rsid w:val="00F158BA"/>
    <w:rsid w:val="00F3424B"/>
    <w:rsid w:val="00F7273C"/>
    <w:rsid w:val="00F842C6"/>
    <w:rsid w:val="00F85E52"/>
    <w:rsid w:val="00FB5A9E"/>
    <w:rsid w:val="00FD78EB"/>
    <w:rsid w:val="00FF6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6084EE"/>
  <w15:chartTrackingRefBased/>
  <w15:docId w15:val="{BC2B0BD9-880C-4A0C-B337-960775501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845FE"/>
    <w:rPr>
      <w:sz w:val="22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Indent">
    <w:name w:val="Body Text Indent"/>
    <w:basedOn w:val="Normal"/>
    <w:pPr>
      <w:tabs>
        <w:tab w:val="left" w:pos="360"/>
        <w:tab w:val="left" w:pos="1418"/>
      </w:tabs>
      <w:ind w:left="709" w:hanging="709"/>
    </w:pPr>
    <w:rPr>
      <w:rFonts w:ascii="Arial" w:hAnsi="Arial"/>
    </w:rPr>
  </w:style>
  <w:style w:type="table" w:styleId="TableGrid">
    <w:name w:val="Table Grid"/>
    <w:basedOn w:val="TableNormal"/>
    <w:rsid w:val="004666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B3E78"/>
    <w:pPr>
      <w:ind w:left="720"/>
    </w:pPr>
  </w:style>
  <w:style w:type="character" w:styleId="CommentReference">
    <w:name w:val="annotation reference"/>
    <w:basedOn w:val="DefaultParagraphFont"/>
    <w:rsid w:val="00886BB9"/>
    <w:rPr>
      <w:sz w:val="16"/>
      <w:szCs w:val="16"/>
    </w:rPr>
  </w:style>
  <w:style w:type="paragraph" w:styleId="CommentText">
    <w:name w:val="annotation text"/>
    <w:basedOn w:val="Normal"/>
    <w:link w:val="CommentTextChar"/>
    <w:rsid w:val="00886BB9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886BB9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86B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86BB9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68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7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8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Temporary%20Internet%20Files\Content.IE5\XHK273YG\Blank%20JD%20and%20PS%20(1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3BF50B43848040B867B303EB14198C" ma:contentTypeVersion="2" ma:contentTypeDescription="Create a new document." ma:contentTypeScope="" ma:versionID="288314b95cc29f05bc21cbb1c232215e">
  <xsd:schema xmlns:xsd="http://www.w3.org/2001/XMLSchema" xmlns:xs="http://www.w3.org/2001/XMLSchema" xmlns:p="http://schemas.microsoft.com/office/2006/metadata/properties" xmlns:ns2="4496b01c-ae40-45e3-abfd-7310f5867d79" targetNamespace="http://schemas.microsoft.com/office/2006/metadata/properties" ma:root="true" ma:fieldsID="7f610937aa1ea2665816a7a7dcb549e8" ns2:_="">
    <xsd:import namespace="4496b01c-ae40-45e3-abfd-7310f5867d7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96b01c-ae40-45e3-abfd-7310f5867d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EE78A52-E191-429A-B931-5338A0FBEF61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F3882A2F-6651-428C-8B0C-CC6D04731AA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6519601-9582-43E4-82CB-099AEB0235FA}">
  <ds:schemaRefs>
    <ds:schemaRef ds:uri="http://schemas.microsoft.com/office/2006/metadata/properties"/>
    <ds:schemaRef ds:uri="http://schemas.microsoft.com/office/infopath/2007/PartnerControls"/>
    <ds:schemaRef ds:uri="f919f6e6-bc7f-4218-b319-57d87f5a4527"/>
    <ds:schemaRef ds:uri="24408d61-9588-42a1-b694-c0276e85ef77"/>
  </ds:schemaRefs>
</ds:datastoreItem>
</file>

<file path=customXml/itemProps4.xml><?xml version="1.0" encoding="utf-8"?>
<ds:datastoreItem xmlns:ds="http://schemas.openxmlformats.org/officeDocument/2006/customXml" ds:itemID="{8E96A98F-97B2-4F26-AAE4-568A60A15155}"/>
</file>

<file path=docProps/app.xml><?xml version="1.0" encoding="utf-8"?>
<Properties xmlns="http://schemas.openxmlformats.org/officeDocument/2006/extended-properties" xmlns:vt="http://schemas.openxmlformats.org/officeDocument/2006/docPropsVTypes">
  <Template>Blank JD and PS (1)</Template>
  <TotalTime>5</TotalTime>
  <Pages>5</Pages>
  <Words>673</Words>
  <Characters>4060</Characters>
  <Application>Microsoft Office Word</Application>
  <DocSecurity>4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Gateway</Company>
  <LinksUpToDate>false</LinksUpToDate>
  <CharactersWithSpaces>4724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Parrish</dc:creator>
  <cp:keywords/>
  <cp:lastModifiedBy>Hayley Price</cp:lastModifiedBy>
  <cp:revision>2</cp:revision>
  <cp:lastPrinted>2003-06-04T12:59:00Z</cp:lastPrinted>
  <dcterms:created xsi:type="dcterms:W3CDTF">2023-03-07T10:51:00Z</dcterms:created>
  <dcterms:modified xsi:type="dcterms:W3CDTF">2023-03-07T10:51:00Z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Rebecca Steele</vt:lpwstr>
  </property>
  <property fmtid="{D5CDD505-2E9C-101B-9397-08002B2CF9AE}" pid="3" name="Order">
    <vt:lpwstr>110600.000000000</vt:lpwstr>
  </property>
  <property fmtid="{D5CDD505-2E9C-101B-9397-08002B2CF9AE}" pid="4" name="display_urn:schemas-microsoft-com:office:office#Author">
    <vt:lpwstr>Rebecca Steele</vt:lpwstr>
  </property>
  <property fmtid="{D5CDD505-2E9C-101B-9397-08002B2CF9AE}" pid="5" name="ContentTypeId">
    <vt:lpwstr>0x010100963BF50B43848040B867B303EB14198C</vt:lpwstr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MediaServiceImageTags">
    <vt:lpwstr/>
  </property>
</Properties>
</file>