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281DF" w14:textId="4ED9285B" w:rsidR="000E2A65" w:rsidRPr="00A7734F" w:rsidRDefault="001A3E03">
      <w:pPr>
        <w:ind w:left="720" w:hanging="720"/>
        <w:rPr>
          <w:rFonts w:ascii="Mind Meridian" w:hAnsi="Mind Meridian" w:cs="Mind Meridian"/>
        </w:rPr>
      </w:pPr>
      <w:r>
        <w:rPr>
          <w:rFonts w:ascii="Mind Meridian" w:hAnsi="Mind Meridian" w:cs="Mind Meridian"/>
          <w:b/>
          <w:noProof/>
          <w:lang w:eastAsia="en-GB"/>
        </w:rPr>
        <w:drawing>
          <wp:anchor distT="0" distB="0" distL="114300" distR="114300" simplePos="0" relativeHeight="251657728" behindDoc="1" locked="0" layoutInCell="1" allowOverlap="1" wp14:anchorId="2A98B7DB" wp14:editId="2DCA8EE8">
            <wp:simplePos x="0" y="0"/>
            <wp:positionH relativeFrom="margin">
              <wp:posOffset>1337945</wp:posOffset>
            </wp:positionH>
            <wp:positionV relativeFrom="paragraph">
              <wp:posOffset>-401320</wp:posOffset>
            </wp:positionV>
            <wp:extent cx="5734050" cy="76517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03721" w14:textId="77777777" w:rsidR="00CB57D7" w:rsidRPr="00A7734F" w:rsidRDefault="00CB57D7">
      <w:pPr>
        <w:ind w:left="720" w:hanging="720"/>
        <w:jc w:val="center"/>
        <w:rPr>
          <w:rFonts w:ascii="Mind Meridian" w:hAnsi="Mind Meridian" w:cs="Mind Meridian"/>
          <w:b/>
          <w:sz w:val="24"/>
          <w:u w:val="single"/>
        </w:rPr>
      </w:pPr>
    </w:p>
    <w:p w14:paraId="316D21B4" w14:textId="17DF3544" w:rsidR="000E2A65" w:rsidRPr="008550D3" w:rsidRDefault="000E2A65" w:rsidP="00EF5A37">
      <w:pPr>
        <w:jc w:val="center"/>
        <w:rPr>
          <w:rFonts w:ascii="Mind Meridian Display" w:hAnsi="Mind Meridian Display" w:cs="Mind Meridian Display"/>
          <w:bCs/>
          <w:color w:val="1300C1"/>
          <w:sz w:val="48"/>
          <w:szCs w:val="48"/>
        </w:rPr>
      </w:pP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erson</w:t>
      </w:r>
      <w:r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 xml:space="preserve"> S</w:t>
      </w:r>
      <w:r w:rsidR="008C14B5" w:rsidRPr="008550D3">
        <w:rPr>
          <w:rFonts w:ascii="Mind Meridian Display" w:hAnsi="Mind Meridian Display" w:cs="Mind Meridian Display"/>
          <w:bCs/>
          <w:color w:val="1300C1"/>
          <w:sz w:val="48"/>
          <w:szCs w:val="48"/>
        </w:rPr>
        <w:t>pecification</w:t>
      </w:r>
    </w:p>
    <w:p w14:paraId="42B2BA20" w14:textId="77777777" w:rsidR="000E2A65" w:rsidRPr="00A7734F" w:rsidRDefault="000E2A65">
      <w:pPr>
        <w:ind w:left="720" w:hanging="720"/>
        <w:rPr>
          <w:rFonts w:ascii="Mind Meridian" w:hAnsi="Mind Meridian" w:cs="Mind Meridian"/>
          <w:b/>
        </w:rPr>
      </w:pPr>
    </w:p>
    <w:tbl>
      <w:tblPr>
        <w:tblW w:w="17764" w:type="dxa"/>
        <w:tblLayout w:type="fixed"/>
        <w:tblLook w:val="0000" w:firstRow="0" w:lastRow="0" w:firstColumn="0" w:lastColumn="0" w:noHBand="0" w:noVBand="0"/>
      </w:tblPr>
      <w:tblGrid>
        <w:gridCol w:w="7230"/>
        <w:gridCol w:w="7326"/>
        <w:gridCol w:w="3208"/>
      </w:tblGrid>
      <w:tr w:rsidR="000E2A65" w:rsidRPr="00BF2188" w14:paraId="5636E071" w14:textId="77777777" w:rsidTr="007C183F">
        <w:tc>
          <w:tcPr>
            <w:tcW w:w="7230" w:type="dxa"/>
          </w:tcPr>
          <w:p w14:paraId="5D9B3F41" w14:textId="0BE2F8C0" w:rsidR="009A5A0F" w:rsidRPr="00BF2188" w:rsidRDefault="00872536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P</w:t>
            </w:r>
            <w:r w:rsidR="003E0342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ost: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AB3E78">
              <w:rPr>
                <w:rFonts w:ascii="Mind Meridian" w:hAnsi="Mind Meridian" w:cs="Mind Meridian"/>
                <w:b/>
                <w:sz w:val="28"/>
                <w:szCs w:val="28"/>
              </w:rPr>
              <w:t>Marketing, Events and Engagement Coordinator</w:t>
            </w:r>
          </w:p>
          <w:p w14:paraId="27D69474" w14:textId="77777777" w:rsidR="000E2A65" w:rsidRPr="00BF2188" w:rsidRDefault="000E2A65" w:rsidP="001B74E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  <w:tc>
          <w:tcPr>
            <w:tcW w:w="7326" w:type="dxa"/>
          </w:tcPr>
          <w:p w14:paraId="6E09F8EF" w14:textId="017A31E8" w:rsidR="000E2A65" w:rsidRPr="00BF2188" w:rsidRDefault="003D5DF9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  <w:r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Location</w:t>
            </w:r>
            <w:r w:rsidR="00F3424B" w:rsidRPr="00BF2188">
              <w:rPr>
                <w:rFonts w:ascii="Mind Meridian Display" w:hAnsi="Mind Meridian Display" w:cs="Mind Meridian Display"/>
                <w:bCs/>
                <w:color w:val="1300C1"/>
                <w:sz w:val="28"/>
                <w:szCs w:val="28"/>
              </w:rPr>
              <w:t>:</w:t>
            </w:r>
            <w:r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  Rochdale</w:t>
            </w:r>
            <w:r w:rsidR="00F3424B" w:rsidRPr="00BF2188">
              <w:rPr>
                <w:rFonts w:ascii="Mind Meridian" w:hAnsi="Mind Meridian" w:cs="Mind Meridian"/>
                <w:b/>
                <w:sz w:val="28"/>
                <w:szCs w:val="28"/>
              </w:rPr>
              <w:t>, Middleton, Heywood</w:t>
            </w:r>
            <w:r w:rsidR="000E2A65" w:rsidRPr="00BF2188">
              <w:rPr>
                <w:rFonts w:ascii="Mind Meridian" w:hAnsi="Mind Meridian" w:cs="Mind Meridian"/>
                <w:b/>
                <w:sz w:val="28"/>
                <w:szCs w:val="28"/>
              </w:rPr>
              <w:t xml:space="preserve"> </w:t>
            </w:r>
            <w:r w:rsidR="00D365DC">
              <w:rPr>
                <w:rFonts w:ascii="Mind Meridian" w:hAnsi="Mind Meridian" w:cs="Mind Meridian"/>
                <w:b/>
                <w:sz w:val="28"/>
                <w:szCs w:val="28"/>
              </w:rPr>
              <w:t>&amp; Bury</w:t>
            </w:r>
          </w:p>
        </w:tc>
        <w:tc>
          <w:tcPr>
            <w:tcW w:w="3208" w:type="dxa"/>
          </w:tcPr>
          <w:p w14:paraId="0F9FDE04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  <w:p w14:paraId="0314F63B" w14:textId="77777777" w:rsidR="000E2A65" w:rsidRPr="00BF2188" w:rsidRDefault="000E2A65">
            <w:pPr>
              <w:rPr>
                <w:rFonts w:ascii="Mind Meridian" w:hAnsi="Mind Meridian" w:cs="Mind Meridian"/>
                <w:b/>
                <w:sz w:val="28"/>
                <w:szCs w:val="28"/>
              </w:rPr>
            </w:pPr>
          </w:p>
        </w:tc>
      </w:tr>
    </w:tbl>
    <w:p w14:paraId="124D32F0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  <w:u w:val="single"/>
        </w:rPr>
        <w:t>Note to Applicants</w:t>
      </w:r>
      <w:r w:rsidRPr="00A7734F">
        <w:rPr>
          <w:rFonts w:ascii="Mind Meridian" w:hAnsi="Mind Meridian" w:cs="Mind Meridian"/>
        </w:rPr>
        <w:t>:</w:t>
      </w:r>
    </w:p>
    <w:p w14:paraId="36A7CA2D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p w14:paraId="5E03E189" w14:textId="1A00E73B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Essential Criteria are the qualifications, experience, </w:t>
      </w:r>
      <w:proofErr w:type="gramStart"/>
      <w:r w:rsidRPr="00A7734F">
        <w:rPr>
          <w:rFonts w:ascii="Mind Meridian" w:hAnsi="Mind Meridian" w:cs="Mind Meridian"/>
        </w:rPr>
        <w:t>skills</w:t>
      </w:r>
      <w:proofErr w:type="gramEnd"/>
      <w:r w:rsidRPr="00A7734F">
        <w:rPr>
          <w:rFonts w:ascii="Mind Meridian" w:hAnsi="Mind Meridian" w:cs="Mind Meridian"/>
        </w:rPr>
        <w:t xml:space="preserve"> or knowledge you</w:t>
      </w:r>
      <w:r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 Display" w:hAnsi="Mind Meridian Display" w:cs="Mind Meridian Display"/>
          <w:bCs/>
          <w:color w:val="1300C1"/>
        </w:rPr>
        <w:t>must</w:t>
      </w:r>
      <w:r w:rsidR="00F3424B" w:rsidRPr="00A7734F">
        <w:rPr>
          <w:rFonts w:ascii="Mind Meridian" w:hAnsi="Mind Meridian" w:cs="Mind Meridian"/>
          <w:b/>
        </w:rPr>
        <w:t xml:space="preserve"> </w:t>
      </w:r>
      <w:r w:rsidR="00F3424B" w:rsidRPr="00A7734F">
        <w:rPr>
          <w:rFonts w:ascii="Mind Meridian" w:hAnsi="Mind Meridian" w:cs="Mind Meridian"/>
          <w:bCs/>
        </w:rPr>
        <w:t>show you have</w:t>
      </w:r>
      <w:r w:rsidRPr="00A7734F">
        <w:rPr>
          <w:rFonts w:ascii="Mind Meridian" w:hAnsi="Mind Meridian" w:cs="Mind Meridian"/>
        </w:rPr>
        <w:t xml:space="preserve"> to be considered for the job.</w:t>
      </w:r>
    </w:p>
    <w:p w14:paraId="77FB5688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>The Desirable Criteria are used to help decide between candidates who meet ALL the Essential Criteria.</w:t>
      </w:r>
    </w:p>
    <w:p w14:paraId="5488178F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The How </w:t>
      </w:r>
      <w:r w:rsidR="005B1A02" w:rsidRPr="00A7734F">
        <w:rPr>
          <w:rFonts w:ascii="Mind Meridian" w:hAnsi="Mind Meridian" w:cs="Mind Meridian"/>
        </w:rPr>
        <w:t>Identified column</w:t>
      </w:r>
      <w:r w:rsidRPr="00A7734F">
        <w:rPr>
          <w:rFonts w:ascii="Mind Meridian" w:hAnsi="Mind Meridian" w:cs="Mind Meridian"/>
        </w:rPr>
        <w:t xml:space="preserve"> shows how</w:t>
      </w:r>
      <w:r w:rsidR="004C232F" w:rsidRPr="00A7734F">
        <w:rPr>
          <w:rFonts w:ascii="Mind Meridian" w:hAnsi="Mind Meridian" w:cs="Mind Meridian"/>
        </w:rPr>
        <w:t xml:space="preserve"> we</w:t>
      </w:r>
      <w:r w:rsidRPr="00A7734F">
        <w:rPr>
          <w:rFonts w:ascii="Mind Meridian" w:hAnsi="Mind Meridian" w:cs="Mind Meridian"/>
        </w:rPr>
        <w:t xml:space="preserve"> will obtain the necessary information about you.</w:t>
      </w:r>
    </w:p>
    <w:p w14:paraId="1108FC66" w14:textId="6B94C086" w:rsidR="000E2A65" w:rsidRPr="00A7734F" w:rsidRDefault="000E2A65">
      <w:pPr>
        <w:rPr>
          <w:rFonts w:ascii="Mind Meridian" w:hAnsi="Mind Meridian" w:cs="Mind Meridian"/>
        </w:rPr>
      </w:pPr>
      <w:r w:rsidRPr="00A7734F">
        <w:rPr>
          <w:rFonts w:ascii="Mind Meridian" w:hAnsi="Mind Meridian" w:cs="Mind Meridian"/>
        </w:rPr>
        <w:t xml:space="preserve">If the How Identified column says the </w:t>
      </w:r>
      <w:r w:rsidRPr="00C90008">
        <w:rPr>
          <w:rFonts w:ascii="Mind Meridian Display" w:hAnsi="Mind Meridian Display" w:cs="Mind Meridian Display"/>
          <w:bCs/>
        </w:rPr>
        <w:t>Application Form</w:t>
      </w:r>
      <w:r w:rsidRPr="00A7734F">
        <w:rPr>
          <w:rFonts w:ascii="Mind Meridian" w:hAnsi="Mind Meridian" w:cs="Mind Meridian"/>
        </w:rPr>
        <w:t xml:space="preserve"> next to an Essential Criteria or a Desirable Criteria, you </w:t>
      </w:r>
      <w:r w:rsidR="00A7734F" w:rsidRPr="00A7734F">
        <w:rPr>
          <w:rFonts w:ascii="Mind Meridian Display" w:hAnsi="Mind Meridian Display" w:cs="Mind Meridian Display"/>
          <w:color w:val="1300C1"/>
        </w:rPr>
        <w:t>must</w:t>
      </w:r>
      <w:r w:rsidRPr="00A7734F">
        <w:rPr>
          <w:rFonts w:ascii="Mind Meridian" w:hAnsi="Mind Meridian" w:cs="Mind Meridian"/>
        </w:rPr>
        <w:t xml:space="preserve"> include in your application enough information to show </w:t>
      </w:r>
      <w:r w:rsidRPr="00C90008">
        <w:rPr>
          <w:rFonts w:ascii="Mind Meridian Display" w:hAnsi="Mind Meridian Display" w:cs="Mind Meridian Display"/>
          <w:bCs/>
          <w:color w:val="1300C1"/>
        </w:rPr>
        <w:t>how</w:t>
      </w:r>
      <w:r w:rsidRPr="00A7734F">
        <w:rPr>
          <w:rFonts w:ascii="Mind Meridian" w:hAnsi="Mind Meridian" w:cs="Mind Meridian"/>
        </w:rPr>
        <w:t xml:space="preserve"> you meet </w:t>
      </w:r>
      <w:r w:rsidR="004C232F" w:rsidRPr="00A7734F">
        <w:rPr>
          <w:rFonts w:ascii="Mind Meridian" w:hAnsi="Mind Meridian" w:cs="Mind Meridian"/>
        </w:rPr>
        <w:t>these criteria</w:t>
      </w:r>
      <w:r w:rsidRPr="00A7734F">
        <w:rPr>
          <w:rFonts w:ascii="Mind Meridian" w:hAnsi="Mind Meridian" w:cs="Mind Meridian"/>
        </w:rPr>
        <w:t>. You should include examples from your paid or voluntary work.</w:t>
      </w:r>
    </w:p>
    <w:p w14:paraId="20C77F04" w14:textId="77777777" w:rsidR="000E2A65" w:rsidRPr="00A7734F" w:rsidRDefault="000E2A65">
      <w:pPr>
        <w:ind w:left="720" w:hanging="720"/>
        <w:rPr>
          <w:rFonts w:ascii="Mind Meridian" w:hAnsi="Mind Meridian" w:cs="Mind Meridian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5"/>
        <w:gridCol w:w="3100"/>
        <w:gridCol w:w="2760"/>
        <w:gridCol w:w="217"/>
        <w:gridCol w:w="2326"/>
      </w:tblGrid>
      <w:tr w:rsidR="004666C3" w:rsidRPr="00945364" w14:paraId="262A1BCF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547BA307" w14:textId="15960DB6" w:rsidR="004666C3" w:rsidRPr="00945364" w:rsidRDefault="008D1C04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t>Qualifications and Experience</w:t>
            </w:r>
          </w:p>
        </w:tc>
      </w:tr>
      <w:tr w:rsidR="00945364" w:rsidRPr="00945364" w14:paraId="0A25A3B3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879ACFD" w14:textId="55AF740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2EEE491E" w14:textId="47032AAD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677CA43" w14:textId="5F890B88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326" w:type="dxa"/>
            <w:shd w:val="clear" w:color="auto" w:fill="auto"/>
            <w:vAlign w:val="center"/>
          </w:tcPr>
          <w:p w14:paraId="3C970EF5" w14:textId="278C54B2" w:rsidR="006E4A8F" w:rsidRPr="00945364" w:rsidRDefault="006E4A8F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6C710E7" w14:textId="77777777" w:rsidTr="0075223E">
        <w:tc>
          <w:tcPr>
            <w:tcW w:w="4725" w:type="dxa"/>
            <w:shd w:val="clear" w:color="auto" w:fill="auto"/>
          </w:tcPr>
          <w:p w14:paraId="66B8B3F7" w14:textId="77777777" w:rsidR="00923217" w:rsidRPr="00AB3E78" w:rsidRDefault="00923217" w:rsidP="007744C2">
            <w:pPr>
              <w:rPr>
                <w:rFonts w:ascii="Mind Meridian" w:hAnsi="Mind Meridian" w:cs="Mind Meridian"/>
              </w:rPr>
            </w:pPr>
          </w:p>
          <w:p w14:paraId="391145D1" w14:textId="148471C5" w:rsidR="00D13A26" w:rsidRDefault="00862244" w:rsidP="00D13A26">
            <w:pPr>
              <w:tabs>
                <w:tab w:val="left" w:pos="709"/>
              </w:tabs>
              <w:rPr>
                <w:rFonts w:ascii="Mind Meridian" w:hAnsi="Mind Meridian" w:cs="Mind Meridian"/>
                <w:szCs w:val="22"/>
              </w:rPr>
            </w:pPr>
            <w:r>
              <w:rPr>
                <w:rFonts w:ascii="Mind Meridian" w:hAnsi="Mind Meridian" w:cs="Mind Meridian"/>
                <w:szCs w:val="22"/>
              </w:rPr>
              <w:t>G</w:t>
            </w:r>
            <w:r w:rsidR="00D13A26" w:rsidRPr="00001269">
              <w:rPr>
                <w:rFonts w:ascii="Mind Meridian" w:hAnsi="Mind Meridian" w:cs="Mind Meridian"/>
                <w:szCs w:val="22"/>
              </w:rPr>
              <w:t>ood standard of education including at least 5 GCSE’s A-C including English and Maths</w:t>
            </w:r>
            <w:r w:rsidR="00D13A26">
              <w:rPr>
                <w:rFonts w:ascii="Mind Meridian" w:hAnsi="Mind Meridian" w:cs="Mind Meridian"/>
                <w:szCs w:val="22"/>
              </w:rPr>
              <w:t>.</w:t>
            </w:r>
            <w:r w:rsidR="00D13A26" w:rsidRPr="00001269">
              <w:rPr>
                <w:rFonts w:ascii="Mind Meridian" w:hAnsi="Mind Meridian" w:cs="Mind Meridian"/>
                <w:szCs w:val="22"/>
              </w:rPr>
              <w:t xml:space="preserve"> </w:t>
            </w:r>
          </w:p>
          <w:p w14:paraId="20B30FC2" w14:textId="77777777" w:rsidR="002E6102" w:rsidRDefault="002E6102" w:rsidP="00D13A26">
            <w:pPr>
              <w:tabs>
                <w:tab w:val="left" w:pos="709"/>
              </w:tabs>
              <w:rPr>
                <w:rFonts w:ascii="Mind Meridian" w:hAnsi="Mind Meridian" w:cs="Mind Meridian"/>
                <w:szCs w:val="22"/>
              </w:rPr>
            </w:pPr>
          </w:p>
          <w:p w14:paraId="5EFDECB8" w14:textId="1ACBD8BF" w:rsidR="00D13A26" w:rsidRDefault="00D13A26" w:rsidP="00D13A26">
            <w:pPr>
              <w:tabs>
                <w:tab w:val="left" w:pos="709"/>
              </w:tabs>
              <w:rPr>
                <w:rFonts w:ascii="Mind Meridian" w:hAnsi="Mind Meridian" w:cs="Mind Meridian"/>
                <w:szCs w:val="22"/>
              </w:rPr>
            </w:pPr>
            <w:r w:rsidRPr="00001269">
              <w:rPr>
                <w:rFonts w:ascii="Mind Meridian" w:hAnsi="Mind Meridian" w:cs="Mind Meridian"/>
                <w:szCs w:val="22"/>
              </w:rPr>
              <w:t>NVQ level 3</w:t>
            </w:r>
            <w:r w:rsidR="00862244">
              <w:rPr>
                <w:rFonts w:ascii="Mind Meridian" w:hAnsi="Mind Meridian" w:cs="Mind Meridian"/>
                <w:szCs w:val="22"/>
              </w:rPr>
              <w:t>,</w:t>
            </w:r>
            <w:r w:rsidRPr="00001269">
              <w:rPr>
                <w:rFonts w:ascii="Mind Meridian" w:hAnsi="Mind Meridian" w:cs="Mind Meridian"/>
                <w:szCs w:val="22"/>
              </w:rPr>
              <w:t xml:space="preserve"> EDCL or equivalent ICT</w:t>
            </w:r>
            <w:r w:rsidR="00862244">
              <w:rPr>
                <w:rFonts w:ascii="Mind Meridian" w:hAnsi="Mind Meridian" w:cs="Mind Meridian"/>
                <w:szCs w:val="22"/>
              </w:rPr>
              <w:t>/</w:t>
            </w:r>
            <w:r>
              <w:rPr>
                <w:rFonts w:ascii="Mind Meridian" w:hAnsi="Mind Meridian" w:cs="Mind Meridian"/>
                <w:szCs w:val="22"/>
              </w:rPr>
              <w:t xml:space="preserve"> Marketing </w:t>
            </w:r>
            <w:r w:rsidRPr="00001269">
              <w:rPr>
                <w:rFonts w:ascii="Mind Meridian" w:hAnsi="Mind Meridian" w:cs="Mind Meridian"/>
                <w:szCs w:val="22"/>
              </w:rPr>
              <w:t>qualification</w:t>
            </w:r>
            <w:r>
              <w:rPr>
                <w:rFonts w:ascii="Mind Meridian" w:hAnsi="Mind Meridian" w:cs="Mind Meridian"/>
                <w:szCs w:val="22"/>
              </w:rPr>
              <w:t xml:space="preserve"> or </w:t>
            </w:r>
            <w:r w:rsidR="008D7C86">
              <w:rPr>
                <w:rFonts w:ascii="Mind Meridian" w:hAnsi="Mind Meridian" w:cs="Mind Meridian"/>
                <w:szCs w:val="22"/>
              </w:rPr>
              <w:t xml:space="preserve">relevant </w:t>
            </w:r>
            <w:r>
              <w:rPr>
                <w:rFonts w:ascii="Mind Meridian" w:hAnsi="Mind Meridian" w:cs="Mind Meridian"/>
                <w:szCs w:val="22"/>
              </w:rPr>
              <w:t>experience in marketing</w:t>
            </w:r>
            <w:r w:rsidRPr="00001269">
              <w:rPr>
                <w:rFonts w:ascii="Mind Meridian" w:hAnsi="Mind Meridian" w:cs="Mind Meridian"/>
                <w:szCs w:val="22"/>
              </w:rPr>
              <w:t>.</w:t>
            </w:r>
          </w:p>
          <w:p w14:paraId="681F45A1" w14:textId="77777777" w:rsidR="00D13A26" w:rsidRDefault="00D13A26" w:rsidP="00D13A26">
            <w:pPr>
              <w:tabs>
                <w:tab w:val="left" w:pos="709"/>
              </w:tabs>
              <w:rPr>
                <w:rFonts w:ascii="Mind Meridian" w:hAnsi="Mind Meridian" w:cs="Mind Meridian"/>
                <w:szCs w:val="22"/>
              </w:rPr>
            </w:pPr>
          </w:p>
          <w:p w14:paraId="5C73DAD7" w14:textId="1817A3B7" w:rsidR="00AB3E78" w:rsidRPr="00AB3E78" w:rsidRDefault="00AB3E78" w:rsidP="00AB3E78">
            <w:pPr>
              <w:numPr>
                <w:ilvl w:val="0"/>
                <w:numId w:val="6"/>
              </w:numPr>
              <w:spacing w:after="240"/>
              <w:ind w:left="0"/>
              <w:rPr>
                <w:rFonts w:ascii="Mind Meridian" w:hAnsi="Mind Meridian" w:cs="Mind Meridian"/>
                <w:szCs w:val="22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t xml:space="preserve">Experience of developing and delivering </w:t>
            </w:r>
            <w:r w:rsidR="00862244">
              <w:rPr>
                <w:rFonts w:ascii="Mind Meridian" w:hAnsi="Mind Meridian" w:cs="Mind Meridian"/>
                <w:szCs w:val="22"/>
              </w:rPr>
              <w:t>an</w:t>
            </w:r>
            <w:r w:rsidR="00847E37">
              <w:rPr>
                <w:rFonts w:ascii="Mind Meridian" w:hAnsi="Mind Meridian" w:cs="Mind Meridian"/>
                <w:szCs w:val="22"/>
              </w:rPr>
              <w:t xml:space="preserve"> </w:t>
            </w:r>
            <w:r w:rsidRPr="00AB3E78">
              <w:rPr>
                <w:rFonts w:ascii="Mind Meridian" w:hAnsi="Mind Meridian" w:cs="Mind Meridian"/>
                <w:szCs w:val="22"/>
              </w:rPr>
              <w:t>effective information, marketing and communication strategy including marketing campaigns.</w:t>
            </w:r>
          </w:p>
          <w:p w14:paraId="314311D2" w14:textId="49A55333" w:rsidR="00AB3E78" w:rsidRPr="007C6D9E" w:rsidRDefault="00AB3E78" w:rsidP="007C6D9E">
            <w:pPr>
              <w:numPr>
                <w:ilvl w:val="0"/>
                <w:numId w:val="6"/>
              </w:numPr>
              <w:spacing w:after="240"/>
              <w:ind w:left="0"/>
              <w:rPr>
                <w:rFonts w:ascii="Mind Meridian" w:hAnsi="Mind Meridian" w:cs="Mind Meridian"/>
                <w:szCs w:val="22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lastRenderedPageBreak/>
              <w:t>Experience and working knowledge of running digital marketing media campaigns.</w:t>
            </w:r>
          </w:p>
          <w:p w14:paraId="6105C392" w14:textId="531A91CC" w:rsidR="007744C2" w:rsidRPr="00945364" w:rsidRDefault="007744C2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0A359CEF" w14:textId="77777777" w:rsidR="004666C3" w:rsidRPr="00945364" w:rsidRDefault="004666C3" w:rsidP="001F34BB">
            <w:pPr>
              <w:rPr>
                <w:rFonts w:ascii="Mind Meridian" w:hAnsi="Mind Meridian" w:cs="Mind Meridian"/>
              </w:rPr>
            </w:pPr>
          </w:p>
          <w:p w14:paraId="45D22789" w14:textId="77777777" w:rsidR="001F34BB" w:rsidRPr="00945364" w:rsidRDefault="001F34BB" w:rsidP="001F34BB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A437AC7" w14:textId="10703B0E" w:rsidR="001F34BB" w:rsidRDefault="001F34BB" w:rsidP="001F34BB">
            <w:pPr>
              <w:rPr>
                <w:rFonts w:ascii="Mind Meridian" w:hAnsi="Mind Meridian" w:cs="Mind Meridian"/>
              </w:rPr>
            </w:pPr>
          </w:p>
          <w:p w14:paraId="3C9636B1" w14:textId="77777777" w:rsidR="002E6102" w:rsidRPr="00945364" w:rsidRDefault="002E6102" w:rsidP="001F34BB">
            <w:pPr>
              <w:rPr>
                <w:rFonts w:ascii="Mind Meridian" w:hAnsi="Mind Meridian" w:cs="Mind Meridian"/>
              </w:rPr>
            </w:pPr>
          </w:p>
          <w:p w14:paraId="1C5825A1" w14:textId="77777777" w:rsidR="0075223E" w:rsidRDefault="0075223E" w:rsidP="001F34BB">
            <w:pPr>
              <w:rPr>
                <w:rFonts w:ascii="Mind Meridian" w:hAnsi="Mind Meridian" w:cs="Mind Meridian"/>
              </w:rPr>
            </w:pPr>
          </w:p>
          <w:p w14:paraId="5A8E8E31" w14:textId="77777777" w:rsidR="002E6102" w:rsidRPr="00945364" w:rsidRDefault="002E6102" w:rsidP="002E610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9F1E071" w14:textId="77777777" w:rsidR="002E6102" w:rsidRPr="00945364" w:rsidRDefault="002E6102" w:rsidP="002E6102">
            <w:pPr>
              <w:rPr>
                <w:rFonts w:ascii="Mind Meridian" w:hAnsi="Mind Meridian" w:cs="Mind Meridian"/>
              </w:rPr>
            </w:pPr>
          </w:p>
          <w:p w14:paraId="1251BE0C" w14:textId="77777777" w:rsidR="00586588" w:rsidRDefault="00586588" w:rsidP="00C36A44">
            <w:pPr>
              <w:rPr>
                <w:rFonts w:ascii="Mind Meridian" w:hAnsi="Mind Meridian" w:cs="Mind Meridian"/>
              </w:rPr>
            </w:pPr>
          </w:p>
          <w:p w14:paraId="141B3047" w14:textId="77777777" w:rsidR="002E6102" w:rsidRDefault="002E6102" w:rsidP="00C36A44">
            <w:pPr>
              <w:rPr>
                <w:rFonts w:ascii="Mind Meridian" w:hAnsi="Mind Meridian" w:cs="Mind Meridian"/>
              </w:rPr>
            </w:pPr>
          </w:p>
          <w:p w14:paraId="7217DC65" w14:textId="77777777" w:rsidR="002E6102" w:rsidRPr="00945364" w:rsidRDefault="002E6102" w:rsidP="002E610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86F0F45" w14:textId="77777777" w:rsidR="002E6102" w:rsidRPr="00945364" w:rsidRDefault="002E6102" w:rsidP="002E6102">
            <w:pPr>
              <w:rPr>
                <w:rFonts w:ascii="Mind Meridian" w:hAnsi="Mind Meridian" w:cs="Mind Meridian"/>
              </w:rPr>
            </w:pPr>
          </w:p>
          <w:p w14:paraId="55668EA0" w14:textId="77777777" w:rsidR="002E6102" w:rsidRDefault="002E6102" w:rsidP="00C36A44">
            <w:pPr>
              <w:rPr>
                <w:rFonts w:ascii="Mind Meridian" w:hAnsi="Mind Meridian" w:cs="Mind Meridian"/>
              </w:rPr>
            </w:pPr>
          </w:p>
          <w:p w14:paraId="295EEAF1" w14:textId="77777777" w:rsidR="00DA6AF3" w:rsidRDefault="00DA6AF3" w:rsidP="00C36A44">
            <w:pPr>
              <w:rPr>
                <w:rFonts w:ascii="Mind Meridian" w:hAnsi="Mind Meridian" w:cs="Mind Meridian"/>
              </w:rPr>
            </w:pPr>
          </w:p>
          <w:p w14:paraId="62563FD6" w14:textId="77777777" w:rsidR="00DA6AF3" w:rsidRDefault="00DA6AF3" w:rsidP="00C36A44">
            <w:pPr>
              <w:rPr>
                <w:rFonts w:ascii="Mind Meridian" w:hAnsi="Mind Meridian" w:cs="Mind Meridian"/>
              </w:rPr>
            </w:pPr>
          </w:p>
          <w:p w14:paraId="4B7C4091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lastRenderedPageBreak/>
              <w:t>Application form, interview</w:t>
            </w:r>
          </w:p>
          <w:p w14:paraId="78C5DCC1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</w:p>
          <w:p w14:paraId="352CA510" w14:textId="21DBF2C6" w:rsidR="00DA6AF3" w:rsidRPr="00945364" w:rsidRDefault="00DA6AF3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977" w:type="dxa"/>
            <w:gridSpan w:val="2"/>
            <w:shd w:val="clear" w:color="auto" w:fill="auto"/>
          </w:tcPr>
          <w:p w14:paraId="3CECEA31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069B21EC" w14:textId="50C108D8" w:rsidR="00D13A26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Hold a valid </w:t>
            </w:r>
            <w:r w:rsidR="00E9595B" w:rsidRPr="00945364">
              <w:rPr>
                <w:rFonts w:ascii="Mind Meridian" w:hAnsi="Mind Meridian" w:cs="Mind Meridian"/>
              </w:rPr>
              <w:t>U</w:t>
            </w:r>
            <w:r w:rsidRPr="00945364">
              <w:rPr>
                <w:rFonts w:ascii="Mind Meridian" w:hAnsi="Mind Meridian" w:cs="Mind Meridian"/>
              </w:rPr>
              <w:t>K Driving license and have access to own car.</w:t>
            </w:r>
          </w:p>
          <w:p w14:paraId="6DC6CAFE" w14:textId="77777777" w:rsidR="00AB3E78" w:rsidRDefault="00AB3E78" w:rsidP="00AB3E78">
            <w:pPr>
              <w:rPr>
                <w:rFonts w:ascii="Mind Meridian" w:hAnsi="Mind Meridian" w:cs="Mind Meridian"/>
              </w:rPr>
            </w:pPr>
          </w:p>
          <w:p w14:paraId="584C9C24" w14:textId="5898822D" w:rsidR="00AB3E78" w:rsidRDefault="00AB3E78" w:rsidP="00AB3E78">
            <w:pPr>
              <w:rPr>
                <w:rFonts w:ascii="Mind Meridian" w:hAnsi="Mind Meridian" w:cs="Mind Meridian"/>
              </w:rPr>
            </w:pPr>
            <w:r w:rsidRPr="00AB3E78">
              <w:rPr>
                <w:rFonts w:ascii="Mind Meridian" w:hAnsi="Mind Meridian" w:cs="Mind Meridian"/>
              </w:rPr>
              <w:t>Experience in a comparable role working in the VCSE sector</w:t>
            </w:r>
            <w:r>
              <w:rPr>
                <w:rFonts w:ascii="Mind Meridian" w:hAnsi="Mind Meridian" w:cs="Mind Meridian"/>
              </w:rPr>
              <w:t>.</w:t>
            </w:r>
          </w:p>
          <w:p w14:paraId="6FACF024" w14:textId="77777777" w:rsidR="00AB3E78" w:rsidRDefault="00AB3E78" w:rsidP="00AB3E78">
            <w:pPr>
              <w:rPr>
                <w:rFonts w:ascii="Mind Meridian" w:hAnsi="Mind Meridian" w:cs="Mind Meridian"/>
              </w:rPr>
            </w:pPr>
          </w:p>
          <w:p w14:paraId="6909360D" w14:textId="6662D40A" w:rsidR="00AB3E78" w:rsidRDefault="00AB3E78" w:rsidP="00AB3E78">
            <w:pPr>
              <w:rPr>
                <w:rFonts w:ascii="Mind Meridian" w:hAnsi="Mind Meridian" w:cs="Mind Meridian"/>
              </w:rPr>
            </w:pPr>
            <w:r w:rsidRPr="00AB3E78">
              <w:rPr>
                <w:rFonts w:ascii="Mind Meridian" w:hAnsi="Mind Meridian" w:cs="Mind Meridian"/>
              </w:rPr>
              <w:t xml:space="preserve">Working knowledge and involvement in the VCSE sector in </w:t>
            </w:r>
            <w:r w:rsidR="00862244">
              <w:rPr>
                <w:rFonts w:ascii="Mind Meridian" w:hAnsi="Mind Meridian" w:cs="Mind Meridian"/>
              </w:rPr>
              <w:t>HMR &amp; Bury</w:t>
            </w:r>
            <w:r w:rsidRPr="00AB3E78">
              <w:rPr>
                <w:rFonts w:ascii="Mind Meridian" w:hAnsi="Mind Meridian" w:cs="Mind Meridian"/>
              </w:rPr>
              <w:t xml:space="preserve"> and surrounding areas</w:t>
            </w:r>
            <w:r>
              <w:rPr>
                <w:rFonts w:ascii="Mind Meridian" w:hAnsi="Mind Meridian" w:cs="Mind Meridian"/>
              </w:rPr>
              <w:t>.</w:t>
            </w:r>
          </w:p>
          <w:p w14:paraId="15B19471" w14:textId="77777777" w:rsidR="00AB3E78" w:rsidRDefault="00AB3E78" w:rsidP="00AB3E78">
            <w:pPr>
              <w:rPr>
                <w:rFonts w:ascii="Mind Meridian" w:hAnsi="Mind Meridian" w:cs="Mind Meridian"/>
              </w:rPr>
            </w:pPr>
          </w:p>
          <w:p w14:paraId="2AC4955A" w14:textId="33E5B87F" w:rsidR="00AB3E78" w:rsidRDefault="00AB3E78" w:rsidP="00AB3E78">
            <w:pPr>
              <w:rPr>
                <w:rFonts w:ascii="Mind Meridian" w:hAnsi="Mind Meridian" w:cs="Mind Meridian"/>
              </w:rPr>
            </w:pPr>
            <w:r w:rsidRPr="00AB3E78">
              <w:rPr>
                <w:rFonts w:ascii="Mind Meridian" w:hAnsi="Mind Meridian" w:cs="Mind Meridian"/>
              </w:rPr>
              <w:lastRenderedPageBreak/>
              <w:t>Experience of maintaining and developing an information database system.</w:t>
            </w:r>
            <w:r w:rsidRPr="00AB3E78">
              <w:rPr>
                <w:rFonts w:ascii="Mind Meridian" w:hAnsi="Mind Meridian" w:cs="Mind Meridian"/>
              </w:rPr>
              <w:tab/>
            </w:r>
          </w:p>
          <w:p w14:paraId="0EE3C059" w14:textId="5256D280" w:rsidR="00862244" w:rsidRDefault="00862244" w:rsidP="00AB3E78">
            <w:pPr>
              <w:rPr>
                <w:rFonts w:ascii="Mind Meridian" w:hAnsi="Mind Meridian" w:cs="Mind Meridian"/>
              </w:rPr>
            </w:pPr>
          </w:p>
          <w:p w14:paraId="67D64CDE" w14:textId="70B7B3C8" w:rsidR="00862244" w:rsidRDefault="00862244" w:rsidP="00AB3E78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 xml:space="preserve">Understanding of Mental Health and Emotional Wellbeing and </w:t>
            </w:r>
            <w:r w:rsidR="006E0237">
              <w:rPr>
                <w:rFonts w:ascii="Mind Meridian" w:hAnsi="Mind Meridian" w:cs="Mind Meridian"/>
              </w:rPr>
              <w:t>the use of appropriate language and cultural sensitivities.</w:t>
            </w:r>
          </w:p>
          <w:p w14:paraId="56CF29FE" w14:textId="648AD09C" w:rsidR="00862244" w:rsidRDefault="00862244" w:rsidP="00AB3E78">
            <w:pPr>
              <w:rPr>
                <w:rFonts w:ascii="Mind Meridian" w:hAnsi="Mind Meridian" w:cs="Mind Meridian"/>
              </w:rPr>
            </w:pPr>
          </w:p>
          <w:p w14:paraId="3C71DA9F" w14:textId="0DAAB709" w:rsidR="00862244" w:rsidRDefault="00862244" w:rsidP="00AB3E78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 xml:space="preserve">Knowledge of Mental Health and Emotional Wellbeing </w:t>
            </w:r>
            <w:r w:rsidR="006E0237">
              <w:rPr>
                <w:rFonts w:ascii="Mind Meridian" w:hAnsi="Mind Meridian" w:cs="Mind Meridian"/>
              </w:rPr>
              <w:t>days/ world events (</w:t>
            </w:r>
            <w:proofErr w:type="spellStart"/>
            <w:r w:rsidR="006E0237">
              <w:rPr>
                <w:rFonts w:ascii="Mind Meridian" w:hAnsi="Mind Meridian" w:cs="Mind Meridian"/>
              </w:rPr>
              <w:t>ie</w:t>
            </w:r>
            <w:proofErr w:type="spellEnd"/>
            <w:r w:rsidR="006E0237">
              <w:rPr>
                <w:rFonts w:ascii="Mind Meridian" w:hAnsi="Mind Meridian" w:cs="Mind Meridian"/>
              </w:rPr>
              <w:t>: Blue Monday)</w:t>
            </w:r>
          </w:p>
          <w:p w14:paraId="693C8BDD" w14:textId="52CE94F2" w:rsidR="00CF2B7E" w:rsidRDefault="00CF2B7E" w:rsidP="00AB3E78">
            <w:pPr>
              <w:rPr>
                <w:rFonts w:ascii="Mind Meridian" w:hAnsi="Mind Meridian" w:cs="Mind Meridian"/>
              </w:rPr>
            </w:pPr>
          </w:p>
          <w:p w14:paraId="049F2346" w14:textId="77777777" w:rsidR="005A0C04" w:rsidRPr="005A0C04" w:rsidRDefault="00C508CB" w:rsidP="00AB3E78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K</w:t>
            </w:r>
            <w:r w:rsidRPr="005A0C04">
              <w:rPr>
                <w:rFonts w:ascii="Mind Meridian" w:hAnsi="Mind Meridian" w:cs="Mind Meridian"/>
              </w:rPr>
              <w:t xml:space="preserve">nowledge of </w:t>
            </w:r>
            <w:r w:rsidR="005A0C04" w:rsidRPr="005A0C04">
              <w:rPr>
                <w:rFonts w:ascii="Mind Meridian" w:hAnsi="Mind Meridian" w:cs="Mind Meridian"/>
              </w:rPr>
              <w:t xml:space="preserve">the importance of </w:t>
            </w:r>
            <w:r w:rsidRPr="005A0C04">
              <w:rPr>
                <w:rFonts w:ascii="Mind Meridian" w:hAnsi="Mind Meridian" w:cs="Mind Meridian"/>
              </w:rPr>
              <w:t>equality &amp; diversity</w:t>
            </w:r>
            <w:r w:rsidR="005A0C04" w:rsidRPr="005A0C04">
              <w:rPr>
                <w:rFonts w:ascii="Mind Meridian" w:hAnsi="Mind Meridian" w:cs="Mind Meridian"/>
              </w:rPr>
              <w:t xml:space="preserve">. </w:t>
            </w:r>
          </w:p>
          <w:p w14:paraId="1B9A2295" w14:textId="77777777" w:rsidR="005A0C04" w:rsidRPr="005A0C04" w:rsidRDefault="005A0C04" w:rsidP="00AB3E78">
            <w:pPr>
              <w:rPr>
                <w:rFonts w:ascii="Mind Meridian" w:hAnsi="Mind Meridian" w:cs="Mind Meridian"/>
              </w:rPr>
            </w:pPr>
          </w:p>
          <w:p w14:paraId="5A34E4D3" w14:textId="79F20470" w:rsidR="00CF2B7E" w:rsidRPr="00AB3E78" w:rsidRDefault="005A0C04" w:rsidP="00AB3E78">
            <w:pPr>
              <w:rPr>
                <w:rFonts w:ascii="Mind Meridian" w:hAnsi="Mind Meridian" w:cs="Mind Meridian"/>
              </w:rPr>
            </w:pPr>
            <w:r w:rsidRPr="005A0C04">
              <w:rPr>
                <w:rFonts w:ascii="Mind Meridian" w:hAnsi="Mind Meridian" w:cs="Mind Meridian"/>
              </w:rPr>
              <w:t>Ability to communicate in another language in addition to English.</w:t>
            </w:r>
          </w:p>
          <w:p w14:paraId="0CC5154E" w14:textId="2C2008A8" w:rsidR="00AB3E78" w:rsidRPr="00945364" w:rsidRDefault="00AB3E78" w:rsidP="00E02BDE">
            <w:pPr>
              <w:rPr>
                <w:rFonts w:ascii="Mind Meridian" w:hAnsi="Mind Meridian" w:cs="Mind Meridian"/>
              </w:rPr>
            </w:pPr>
          </w:p>
        </w:tc>
        <w:tc>
          <w:tcPr>
            <w:tcW w:w="2326" w:type="dxa"/>
            <w:shd w:val="clear" w:color="auto" w:fill="auto"/>
          </w:tcPr>
          <w:p w14:paraId="4BEC7561" w14:textId="77777777" w:rsidR="004666C3" w:rsidRPr="00945364" w:rsidRDefault="004666C3" w:rsidP="00E02BDE">
            <w:pPr>
              <w:rPr>
                <w:rFonts w:ascii="Mind Meridian" w:hAnsi="Mind Meridian" w:cs="Mind Meridian"/>
              </w:rPr>
            </w:pPr>
          </w:p>
          <w:p w14:paraId="7B7C7FA4" w14:textId="77777777" w:rsidR="00E02BDE" w:rsidRPr="00945364" w:rsidRDefault="00E02BDE" w:rsidP="00E02BD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</w:t>
            </w:r>
          </w:p>
          <w:p w14:paraId="2A0C3514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5A04A365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55BC96E7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1DBC4E42" w14:textId="77777777" w:rsidR="00D13A26" w:rsidRPr="00945364" w:rsidRDefault="00D13A26" w:rsidP="00D13A26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</w:t>
            </w:r>
          </w:p>
          <w:p w14:paraId="7B947426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614C40F1" w14:textId="77777777" w:rsidR="00E9595B" w:rsidRPr="00945364" w:rsidRDefault="00E9595B" w:rsidP="00E02BDE">
            <w:pPr>
              <w:rPr>
                <w:rFonts w:ascii="Mind Meridian" w:hAnsi="Mind Meridian" w:cs="Mind Meridian"/>
              </w:rPr>
            </w:pPr>
          </w:p>
          <w:p w14:paraId="340FAEB0" w14:textId="77777777" w:rsidR="00E9595B" w:rsidRDefault="00E9595B" w:rsidP="00E02BDE">
            <w:pPr>
              <w:rPr>
                <w:rFonts w:ascii="Mind Meridian" w:hAnsi="Mind Meridian" w:cs="Mind Meridian"/>
              </w:rPr>
            </w:pPr>
          </w:p>
          <w:p w14:paraId="58AD56D3" w14:textId="3418EF99" w:rsidR="00D13A26" w:rsidRPr="00945364" w:rsidRDefault="00D13A26" w:rsidP="00D13A26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</w:t>
            </w:r>
            <w:r w:rsidR="00867A93">
              <w:rPr>
                <w:rFonts w:ascii="Mind Meridian" w:hAnsi="Mind Meridian" w:cs="Mind Meridian"/>
              </w:rPr>
              <w:t>, interview</w:t>
            </w:r>
          </w:p>
          <w:p w14:paraId="661174D8" w14:textId="77777777" w:rsidR="00D13A26" w:rsidRDefault="00D13A26" w:rsidP="00E02BDE">
            <w:pPr>
              <w:rPr>
                <w:rFonts w:ascii="Mind Meridian" w:hAnsi="Mind Meridian" w:cs="Mind Meridian"/>
              </w:rPr>
            </w:pPr>
          </w:p>
          <w:p w14:paraId="456FDA60" w14:textId="77777777" w:rsidR="00D13A26" w:rsidRDefault="00D13A26" w:rsidP="00E02BDE">
            <w:pPr>
              <w:rPr>
                <w:rFonts w:ascii="Mind Meridian" w:hAnsi="Mind Meridian" w:cs="Mind Meridian"/>
              </w:rPr>
            </w:pPr>
          </w:p>
          <w:p w14:paraId="5286D635" w14:textId="77777777" w:rsidR="00D13A26" w:rsidRDefault="00D13A26" w:rsidP="00E02BDE">
            <w:pPr>
              <w:rPr>
                <w:rFonts w:ascii="Mind Meridian" w:hAnsi="Mind Meridian" w:cs="Mind Meridian"/>
              </w:rPr>
            </w:pPr>
          </w:p>
          <w:p w14:paraId="35D1C6A1" w14:textId="634DA088" w:rsidR="00D13A26" w:rsidRPr="00945364" w:rsidRDefault="00D13A26" w:rsidP="00D13A26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lastRenderedPageBreak/>
              <w:t>Application form</w:t>
            </w:r>
            <w:r>
              <w:rPr>
                <w:rFonts w:ascii="Mind Meridian" w:hAnsi="Mind Meridian" w:cs="Mind Meridian"/>
              </w:rPr>
              <w:t>, interview</w:t>
            </w:r>
          </w:p>
          <w:p w14:paraId="2F4655C0" w14:textId="77777777" w:rsidR="00D13A26" w:rsidRDefault="00D13A26" w:rsidP="00E02BDE">
            <w:pPr>
              <w:rPr>
                <w:rFonts w:ascii="Mind Meridian" w:hAnsi="Mind Meridian" w:cs="Mind Meridian"/>
              </w:rPr>
            </w:pPr>
          </w:p>
          <w:p w14:paraId="1AAB2B7D" w14:textId="77777777" w:rsidR="00862244" w:rsidRDefault="00862244" w:rsidP="00E02BDE">
            <w:pPr>
              <w:rPr>
                <w:rFonts w:ascii="Mind Meridian" w:hAnsi="Mind Meridian" w:cs="Mind Meridian"/>
              </w:rPr>
            </w:pPr>
          </w:p>
          <w:p w14:paraId="08363F6B" w14:textId="77777777" w:rsidR="00862244" w:rsidRDefault="00862244" w:rsidP="00E02BDE">
            <w:pPr>
              <w:rPr>
                <w:rFonts w:ascii="Mind Meridian" w:hAnsi="Mind Meridian" w:cs="Mind Meridian"/>
              </w:rPr>
            </w:pPr>
          </w:p>
          <w:p w14:paraId="3E01AA6D" w14:textId="77777777" w:rsidR="00862244" w:rsidRDefault="00862244" w:rsidP="00E02BD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09C16485" w14:textId="77777777" w:rsidR="00CF2B7E" w:rsidRDefault="00CF2B7E" w:rsidP="00E02BDE">
            <w:pPr>
              <w:rPr>
                <w:rFonts w:ascii="Mind Meridian" w:hAnsi="Mind Meridian" w:cs="Mind Meridian"/>
              </w:rPr>
            </w:pPr>
          </w:p>
          <w:p w14:paraId="576F573F" w14:textId="77777777" w:rsidR="00CF2B7E" w:rsidRDefault="00CF2B7E" w:rsidP="00E02BDE">
            <w:pPr>
              <w:rPr>
                <w:rFonts w:ascii="Mind Meridian" w:hAnsi="Mind Meridian" w:cs="Mind Meridian"/>
              </w:rPr>
            </w:pPr>
          </w:p>
          <w:p w14:paraId="076A79A3" w14:textId="77777777" w:rsidR="00CF2B7E" w:rsidRDefault="00CF2B7E" w:rsidP="00E02BDE">
            <w:pPr>
              <w:rPr>
                <w:rFonts w:ascii="Mind Meridian" w:hAnsi="Mind Meridian" w:cs="Mind Meridian"/>
              </w:rPr>
            </w:pPr>
          </w:p>
          <w:p w14:paraId="5317DB6A" w14:textId="77777777" w:rsidR="00CF2B7E" w:rsidRDefault="00CF2B7E" w:rsidP="00CF2B7E">
            <w:pPr>
              <w:rPr>
                <w:rFonts w:ascii="Mind Meridian" w:hAnsi="Mind Meridian" w:cs="Mind Meridian"/>
              </w:rPr>
            </w:pPr>
          </w:p>
          <w:p w14:paraId="111255AD" w14:textId="77777777" w:rsidR="00CF2B7E" w:rsidRDefault="00CF2B7E" w:rsidP="00CF2B7E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0D4F529D" w14:textId="77777777" w:rsidR="005A0C04" w:rsidRDefault="005A0C04" w:rsidP="00CF2B7E">
            <w:pPr>
              <w:rPr>
                <w:rFonts w:ascii="Mind Meridian" w:hAnsi="Mind Meridian" w:cs="Mind Meridian"/>
              </w:rPr>
            </w:pPr>
          </w:p>
          <w:p w14:paraId="0B26AB34" w14:textId="77777777" w:rsidR="005A0C04" w:rsidRDefault="005A0C04" w:rsidP="00CF2B7E">
            <w:pPr>
              <w:rPr>
                <w:rFonts w:ascii="Mind Meridian" w:hAnsi="Mind Meridian" w:cs="Mind Meridian"/>
              </w:rPr>
            </w:pPr>
          </w:p>
          <w:p w14:paraId="65829100" w14:textId="77777777" w:rsidR="005A0C04" w:rsidRDefault="005A0C04" w:rsidP="005A0C04">
            <w:pPr>
              <w:rPr>
                <w:rFonts w:ascii="Mind Meridian" w:hAnsi="Mind Meridian" w:cs="Mind Meridian"/>
              </w:rPr>
            </w:pPr>
          </w:p>
          <w:p w14:paraId="2F3B2DD0" w14:textId="77777777" w:rsidR="005A0C04" w:rsidRDefault="005A0C04" w:rsidP="005A0C0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  <w:p w14:paraId="56AABF16" w14:textId="77777777" w:rsidR="005A0C04" w:rsidRDefault="005A0C04" w:rsidP="005A0C04">
            <w:pPr>
              <w:rPr>
                <w:rFonts w:ascii="Mind Meridian" w:hAnsi="Mind Meridian" w:cs="Mind Meridian"/>
              </w:rPr>
            </w:pPr>
          </w:p>
          <w:p w14:paraId="1C998B17" w14:textId="77777777" w:rsidR="005A0C04" w:rsidRDefault="005A0C04" w:rsidP="005A0C04">
            <w:pPr>
              <w:rPr>
                <w:rFonts w:ascii="Mind Meridian" w:hAnsi="Mind Meridian" w:cs="Mind Meridian"/>
              </w:rPr>
            </w:pPr>
          </w:p>
          <w:p w14:paraId="7FCF178A" w14:textId="4979B3D1" w:rsidR="005A0C04" w:rsidRPr="00945364" w:rsidRDefault="005A0C04" w:rsidP="005A0C04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Application form, interview</w:t>
            </w:r>
          </w:p>
        </w:tc>
      </w:tr>
      <w:tr w:rsidR="003E6C6B" w:rsidRPr="00945364" w14:paraId="4D4732A3" w14:textId="77777777" w:rsidTr="0075223E">
        <w:trPr>
          <w:trHeight w:val="454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00C9802F" w14:textId="49B12DDC" w:rsidR="003E6C6B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lastRenderedPageBreak/>
              <w:t>Skills and Abilities</w:t>
            </w:r>
          </w:p>
        </w:tc>
      </w:tr>
      <w:tr w:rsidR="00945364" w:rsidRPr="00945364" w14:paraId="7B603EB0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3121AC8B" w14:textId="5D78CA02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73E5186D" w14:textId="7DEA96F3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6E6F5D3" w14:textId="2BADDB85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55716C9A" w14:textId="47CB3EE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47E09962" w14:textId="77777777" w:rsidTr="0075223E">
        <w:tc>
          <w:tcPr>
            <w:tcW w:w="4725" w:type="dxa"/>
            <w:shd w:val="clear" w:color="auto" w:fill="auto"/>
          </w:tcPr>
          <w:p w14:paraId="315334BC" w14:textId="3A415E9E" w:rsidR="007B73BD" w:rsidRPr="00945364" w:rsidRDefault="007B73BD" w:rsidP="007B73BD">
            <w:pPr>
              <w:rPr>
                <w:rFonts w:ascii="Mind Meridian" w:hAnsi="Mind Meridian" w:cs="Mind Meridian"/>
              </w:rPr>
            </w:pPr>
          </w:p>
          <w:p w14:paraId="653864C4" w14:textId="62E89D40" w:rsidR="00AB3E78" w:rsidRPr="00AB3E78" w:rsidRDefault="00AB3E78" w:rsidP="00AB3E78">
            <w:pPr>
              <w:numPr>
                <w:ilvl w:val="0"/>
                <w:numId w:val="6"/>
              </w:numPr>
              <w:spacing w:after="240"/>
              <w:ind w:left="0"/>
              <w:rPr>
                <w:rFonts w:ascii="Mind Meridian" w:hAnsi="Mind Meridian" w:cs="Mind Meridian"/>
                <w:szCs w:val="22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t xml:space="preserve">Excellent interpersonal skills with the ability to communicate effectively with a diverse range of individuals, </w:t>
            </w:r>
            <w:proofErr w:type="gramStart"/>
            <w:r w:rsidRPr="00AB3E78">
              <w:rPr>
                <w:rFonts w:ascii="Mind Meridian" w:hAnsi="Mind Meridian" w:cs="Mind Meridian"/>
                <w:szCs w:val="22"/>
              </w:rPr>
              <w:t>organisations</w:t>
            </w:r>
            <w:proofErr w:type="gramEnd"/>
            <w:r w:rsidRPr="00AB3E78">
              <w:rPr>
                <w:rFonts w:ascii="Mind Meridian" w:hAnsi="Mind Meridian" w:cs="Mind Meridian"/>
                <w:szCs w:val="22"/>
              </w:rPr>
              <w:t xml:space="preserve"> and agencies (internal and external) from social media, telephone and email communications through to delivering public presentations and attending outreach events  </w:t>
            </w:r>
          </w:p>
          <w:p w14:paraId="3460477B" w14:textId="77777777" w:rsidR="00FB5A9E" w:rsidRPr="00945364" w:rsidRDefault="00AB3E78" w:rsidP="00FB5A9E">
            <w:pPr>
              <w:rPr>
                <w:rFonts w:ascii="Mind Meridian" w:hAnsi="Mind Meridian" w:cs="Mind Meridian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lastRenderedPageBreak/>
              <w:t xml:space="preserve">Ability to work flexibly with colleagues and </w:t>
            </w:r>
            <w:r w:rsidR="00FB5A9E"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8D22065" w14:textId="6CA2FC11" w:rsidR="00AB3E78" w:rsidRPr="00AB3E78" w:rsidRDefault="00AB3E78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t>to work effectively with staff from other services, elected members, health organisations, voluntary and statutory agencies.</w:t>
            </w:r>
          </w:p>
          <w:p w14:paraId="5D4CDD49" w14:textId="77777777" w:rsidR="00AB3E78" w:rsidRDefault="00AB3E78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27A79684" w14:textId="679CC85D" w:rsidR="00AB3E78" w:rsidRPr="00A05A65" w:rsidRDefault="00AB3E78" w:rsidP="00A05A65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t>A highly organised individual who is methodical and accurate and able to</w:t>
            </w:r>
            <w:r w:rsidR="00C160B9">
              <w:rPr>
                <w:rFonts w:ascii="Mind Meridian" w:hAnsi="Mind Meridian" w:cs="Mind Meridian"/>
                <w:szCs w:val="22"/>
              </w:rPr>
              <w:t xml:space="preserve"> plan</w:t>
            </w:r>
            <w:r w:rsidR="00714857">
              <w:rPr>
                <w:rFonts w:ascii="Mind Meridian" w:hAnsi="Mind Meridian" w:cs="Mind Meridian"/>
                <w:szCs w:val="22"/>
              </w:rPr>
              <w:t xml:space="preserve"> and coordinate</w:t>
            </w:r>
            <w:r w:rsidR="00203D79">
              <w:rPr>
                <w:rFonts w:ascii="Mind Meridian" w:hAnsi="Mind Meridian" w:cs="Mind Meridian"/>
                <w:szCs w:val="22"/>
              </w:rPr>
              <w:t xml:space="preserve"> engaging</w:t>
            </w:r>
            <w:r w:rsidR="00714857">
              <w:rPr>
                <w:rFonts w:ascii="Mind Meridian" w:hAnsi="Mind Meridian" w:cs="Mind Meridian"/>
                <w:szCs w:val="22"/>
              </w:rPr>
              <w:t xml:space="preserve"> </w:t>
            </w:r>
            <w:r w:rsidR="00203D79">
              <w:rPr>
                <w:rFonts w:ascii="Mind Meridian" w:hAnsi="Mind Meridian" w:cs="Mind Meridian"/>
                <w:szCs w:val="22"/>
              </w:rPr>
              <w:t xml:space="preserve">community </w:t>
            </w:r>
            <w:r w:rsidR="00714857">
              <w:rPr>
                <w:rFonts w:ascii="Mind Meridian" w:hAnsi="Mind Meridian" w:cs="Mind Meridian"/>
                <w:szCs w:val="22"/>
              </w:rPr>
              <w:t>events whilst maintaining a budget.</w:t>
            </w:r>
          </w:p>
          <w:p w14:paraId="224EF1A5" w14:textId="77777777" w:rsidR="00AB3E78" w:rsidRDefault="00AB3E78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6BDBBF79" w14:textId="6F8FF0C6" w:rsidR="00AB3E78" w:rsidRDefault="00AB3E78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t>Ability to carry out public presentations and respond to questions from the floor.</w:t>
            </w:r>
          </w:p>
          <w:p w14:paraId="0014E008" w14:textId="77777777" w:rsidR="00D13A26" w:rsidRDefault="00D13A26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2ECED100" w14:textId="77777777" w:rsidR="00862244" w:rsidRDefault="00862244" w:rsidP="007B73BD">
            <w:pPr>
              <w:rPr>
                <w:rFonts w:ascii="Mind Meridian" w:hAnsi="Mind Meridian" w:cs="Mind Meridian"/>
              </w:rPr>
            </w:pPr>
          </w:p>
          <w:p w14:paraId="5AA5C62F" w14:textId="4F34B3E2" w:rsidR="007B73BD" w:rsidRDefault="00862244" w:rsidP="007B73BD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A</w:t>
            </w:r>
            <w:r w:rsidR="00D13A26">
              <w:rPr>
                <w:rFonts w:ascii="Mind Meridian" w:hAnsi="Mind Meridian" w:cs="Mind Meridian"/>
              </w:rPr>
              <w:t>bility to develop strong and effective working relations.</w:t>
            </w:r>
          </w:p>
          <w:p w14:paraId="15E83937" w14:textId="08E7BAFE" w:rsidR="00A05A65" w:rsidRDefault="00A05A65" w:rsidP="007B73BD">
            <w:pPr>
              <w:rPr>
                <w:rFonts w:ascii="Mind Meridian" w:hAnsi="Mind Meridian" w:cs="Mind Meridian"/>
              </w:rPr>
            </w:pPr>
          </w:p>
          <w:p w14:paraId="5B42F5C7" w14:textId="26BA5302" w:rsidR="00A05A65" w:rsidRDefault="00A05A65" w:rsidP="00A05A65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AB3E78">
              <w:rPr>
                <w:rFonts w:ascii="Mind Meridian" w:hAnsi="Mind Meridian" w:cs="Mind Meridian"/>
                <w:szCs w:val="22"/>
              </w:rPr>
              <w:t>Highly computer literate with excellent working knowledge of a range of Office software including presentation software</w:t>
            </w:r>
            <w:r w:rsidR="00287F23">
              <w:rPr>
                <w:rFonts w:ascii="Mind Meridian" w:hAnsi="Mind Meridian" w:cs="Mind Meridian"/>
                <w:szCs w:val="22"/>
              </w:rPr>
              <w:t>.</w:t>
            </w:r>
          </w:p>
          <w:p w14:paraId="4B0FCADF" w14:textId="77777777" w:rsidR="00AA7D06" w:rsidRPr="00AA7D06" w:rsidRDefault="00AA7D06" w:rsidP="00AA7D06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679F5637" w14:textId="5CA6C15A" w:rsidR="00AA7D06" w:rsidRPr="00AA7D06" w:rsidRDefault="00AA7D06" w:rsidP="00256801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AA7D06">
              <w:rPr>
                <w:rFonts w:ascii="Mind Meridian" w:hAnsi="Mind Meridian" w:cs="Mind Meridian"/>
                <w:szCs w:val="22"/>
              </w:rPr>
              <w:t>Good technical understanding, with ability to pick up new tools and software quickly</w:t>
            </w:r>
            <w:r>
              <w:rPr>
                <w:rFonts w:ascii="Mind Meridian" w:hAnsi="Mind Meridian" w:cs="Mind Meridian"/>
                <w:szCs w:val="22"/>
              </w:rPr>
              <w:t>.</w:t>
            </w:r>
          </w:p>
          <w:p w14:paraId="7159D130" w14:textId="77777777" w:rsidR="00D13A26" w:rsidRPr="00AA7D06" w:rsidRDefault="00D13A26" w:rsidP="00AA7D06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27A58466" w14:textId="37B24DE1" w:rsidR="00F85E52" w:rsidRPr="006F7358" w:rsidRDefault="00D13A26" w:rsidP="00497CB6">
            <w:pPr>
              <w:tabs>
                <w:tab w:val="left" w:pos="709"/>
                <w:tab w:val="left" w:pos="795"/>
              </w:tabs>
              <w:rPr>
                <w:rFonts w:ascii="Mind Meridian" w:hAnsi="Mind Meridian" w:cs="Mind Meridian"/>
                <w:szCs w:val="22"/>
              </w:rPr>
            </w:pPr>
            <w:r w:rsidRPr="00001269">
              <w:rPr>
                <w:rFonts w:ascii="Mind Meridian" w:hAnsi="Mind Meridian" w:cs="Mind Meridian"/>
                <w:szCs w:val="22"/>
              </w:rPr>
              <w:t>Experience of working with confidential data.</w:t>
            </w:r>
          </w:p>
          <w:p w14:paraId="13D51147" w14:textId="77777777" w:rsidR="00F85E52" w:rsidRPr="006F7358" w:rsidRDefault="00F85E52" w:rsidP="00F85E52">
            <w:pPr>
              <w:rPr>
                <w:rFonts w:ascii="Mind Meridian" w:hAnsi="Mind Meridian" w:cs="Mind Meridian"/>
                <w:szCs w:val="22"/>
              </w:rPr>
            </w:pPr>
          </w:p>
          <w:p w14:paraId="05001353" w14:textId="2FBF4405" w:rsidR="00F85E52" w:rsidRDefault="00F85E52" w:rsidP="00F85E52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work under pressure and to manage</w:t>
            </w:r>
            <w:r>
              <w:rPr>
                <w:rFonts w:ascii="Mind Meridian" w:hAnsi="Mind Meridian" w:cs="Mind Meridian"/>
                <w:szCs w:val="22"/>
              </w:rPr>
              <w:t xml:space="preserve"> own workload </w:t>
            </w:r>
            <w:r w:rsidRPr="006F7358">
              <w:rPr>
                <w:rFonts w:ascii="Mind Meridian" w:hAnsi="Mind Meridian" w:cs="Mind Meridian"/>
                <w:szCs w:val="22"/>
              </w:rPr>
              <w:t>according to demands placed on you by the senior staff.</w:t>
            </w:r>
          </w:p>
          <w:p w14:paraId="255489D3" w14:textId="77777777" w:rsidR="00F85E52" w:rsidRPr="006F7358" w:rsidRDefault="00F85E52" w:rsidP="00F85E52">
            <w:pPr>
              <w:rPr>
                <w:rFonts w:ascii="Mind Meridian" w:hAnsi="Mind Meridian" w:cs="Mind Meridian"/>
                <w:szCs w:val="22"/>
              </w:rPr>
            </w:pPr>
          </w:p>
          <w:p w14:paraId="6EF20EE5" w14:textId="77777777" w:rsidR="00F85E52" w:rsidRPr="006F7358" w:rsidRDefault="00F85E52" w:rsidP="00F85E52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work with colleagues, service users and members of the public in a welcoming and professional manner.</w:t>
            </w:r>
          </w:p>
          <w:p w14:paraId="57326CCA" w14:textId="77777777" w:rsidR="00F85E52" w:rsidRPr="006F7358" w:rsidRDefault="00F85E52" w:rsidP="00F85E52">
            <w:pPr>
              <w:pStyle w:val="ListParagraph"/>
              <w:rPr>
                <w:rFonts w:ascii="Mind Meridian" w:hAnsi="Mind Meridian" w:cs="Mind Meridian"/>
                <w:szCs w:val="22"/>
              </w:rPr>
            </w:pPr>
          </w:p>
          <w:p w14:paraId="44845620" w14:textId="77777777" w:rsidR="00F85E52" w:rsidRDefault="00F85E52" w:rsidP="00F85E52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communicate at all levels in person, by telephone and in writing.</w:t>
            </w:r>
          </w:p>
          <w:p w14:paraId="23E8F42D" w14:textId="77777777" w:rsidR="00F85E52" w:rsidRPr="006F7358" w:rsidRDefault="00F85E52" w:rsidP="00F85E52">
            <w:pPr>
              <w:rPr>
                <w:rFonts w:ascii="Mind Meridian" w:hAnsi="Mind Meridian" w:cs="Mind Meridian"/>
                <w:szCs w:val="22"/>
              </w:rPr>
            </w:pPr>
          </w:p>
          <w:p w14:paraId="3AEC2110" w14:textId="77777777" w:rsidR="00F85E52" w:rsidRPr="006F7358" w:rsidRDefault="00F85E52" w:rsidP="00F85E52">
            <w:pPr>
              <w:numPr>
                <w:ilvl w:val="0"/>
                <w:numId w:val="7"/>
              </w:numPr>
              <w:ind w:left="0"/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Ability to work flexibly and effectively with colleagues and staff from other services, elected members, health organisations, voluntary and statutory agencies.</w:t>
            </w:r>
          </w:p>
          <w:p w14:paraId="3D767F23" w14:textId="77777777" w:rsidR="00F85E52" w:rsidRPr="00F85E52" w:rsidRDefault="00F85E52" w:rsidP="00F85E52">
            <w:pPr>
              <w:numPr>
                <w:ilvl w:val="0"/>
                <w:numId w:val="7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05F83650" w14:textId="03296702" w:rsidR="00F85E52" w:rsidRPr="006F7358" w:rsidRDefault="00F85E52" w:rsidP="00F85E52">
            <w:pPr>
              <w:rPr>
                <w:rFonts w:ascii="Mind Meridian" w:hAnsi="Mind Meridian" w:cs="Mind Meridian"/>
                <w:szCs w:val="22"/>
              </w:rPr>
            </w:pPr>
            <w:r w:rsidRPr="006F7358">
              <w:rPr>
                <w:rFonts w:ascii="Mind Meridian" w:hAnsi="Mind Meridian" w:cs="Mind Meridian"/>
                <w:szCs w:val="22"/>
              </w:rPr>
              <w:t>Excellent knowledge and literacy of online and social media platforms</w:t>
            </w:r>
            <w:r w:rsidR="007C6D9E">
              <w:rPr>
                <w:rFonts w:ascii="Mind Meridian" w:hAnsi="Mind Meridian" w:cs="Mind Meridian"/>
                <w:szCs w:val="22"/>
              </w:rPr>
              <w:t>.</w:t>
            </w:r>
          </w:p>
          <w:p w14:paraId="114E2502" w14:textId="77777777" w:rsidR="00F85E52" w:rsidRPr="00945364" w:rsidRDefault="00F85E52" w:rsidP="007B73BD">
            <w:pPr>
              <w:rPr>
                <w:rFonts w:ascii="Mind Meridian" w:hAnsi="Mind Meridian" w:cs="Mind Meridian"/>
              </w:rPr>
            </w:pPr>
          </w:p>
          <w:p w14:paraId="0E6F7B31" w14:textId="77777777" w:rsidR="004666C3" w:rsidRPr="00945364" w:rsidRDefault="004666C3" w:rsidP="007B73BD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46EB8B18" w14:textId="77777777" w:rsidR="004666C3" w:rsidRPr="00945364" w:rsidRDefault="004666C3" w:rsidP="00E16EE9">
            <w:pPr>
              <w:rPr>
                <w:rFonts w:ascii="Mind Meridian" w:hAnsi="Mind Meridian" w:cs="Mind Meridian"/>
              </w:rPr>
            </w:pPr>
          </w:p>
          <w:p w14:paraId="5543F381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654ECCF" w14:textId="77777777" w:rsidR="00E16EE9" w:rsidRPr="00945364" w:rsidRDefault="00E16EE9" w:rsidP="00E16EE9">
            <w:pPr>
              <w:rPr>
                <w:rFonts w:ascii="Mind Meridian" w:hAnsi="Mind Meridian" w:cs="Mind Meridian"/>
              </w:rPr>
            </w:pPr>
          </w:p>
          <w:p w14:paraId="57BEEBD3" w14:textId="2B37A053" w:rsidR="003266AE" w:rsidRDefault="003266AE" w:rsidP="00E16EE9">
            <w:pPr>
              <w:rPr>
                <w:rFonts w:ascii="Mind Meridian" w:hAnsi="Mind Meridian" w:cs="Mind Meridian"/>
              </w:rPr>
            </w:pPr>
          </w:p>
          <w:p w14:paraId="100E5550" w14:textId="10EBAAA4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3BFE217B" w14:textId="1F57459A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7215D738" w14:textId="4AEE7AFA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39F09792" w14:textId="5DF39235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643CD0BF" w14:textId="0C2112E5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5555F94F" w14:textId="77777777" w:rsidR="00FF6F3C" w:rsidRPr="00945364" w:rsidRDefault="00FF6F3C" w:rsidP="00FF6F3C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lastRenderedPageBreak/>
              <w:t>Application form, interview</w:t>
            </w:r>
          </w:p>
          <w:p w14:paraId="5E4A240A" w14:textId="77777777" w:rsidR="00FF6F3C" w:rsidRPr="00945364" w:rsidRDefault="00FF6F3C" w:rsidP="00FF6F3C">
            <w:pPr>
              <w:rPr>
                <w:rFonts w:ascii="Mind Meridian" w:hAnsi="Mind Meridian" w:cs="Mind Meridian"/>
              </w:rPr>
            </w:pPr>
          </w:p>
          <w:p w14:paraId="6BDE970F" w14:textId="65A32B42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3FBF7EC2" w14:textId="306EB504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22231A72" w14:textId="37BA3F89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7F24467A" w14:textId="2DB0C31D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56872796" w14:textId="77777777" w:rsidR="00FF6F3C" w:rsidRPr="00945364" w:rsidRDefault="00FF6F3C" w:rsidP="00FF6F3C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A068853" w14:textId="77777777" w:rsidR="00FF6F3C" w:rsidRPr="00945364" w:rsidRDefault="00FF6F3C" w:rsidP="00FF6F3C">
            <w:pPr>
              <w:rPr>
                <w:rFonts w:ascii="Mind Meridian" w:hAnsi="Mind Meridian" w:cs="Mind Meridian"/>
              </w:rPr>
            </w:pPr>
          </w:p>
          <w:p w14:paraId="7139EEB2" w14:textId="1B9DF84F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164BABC5" w14:textId="70095977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31BA0D36" w14:textId="4999A882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55780294" w14:textId="77777777" w:rsidR="00FF6F3C" w:rsidRPr="00945364" w:rsidRDefault="00FF6F3C" w:rsidP="00FF6F3C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26E25F8A" w14:textId="51F76684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1B24AC6C" w14:textId="68F7763C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175E9918" w14:textId="2323F461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3562EBBB" w14:textId="2EFA2B25" w:rsidR="00FF6F3C" w:rsidRDefault="00FF6F3C" w:rsidP="00E16EE9">
            <w:pPr>
              <w:rPr>
                <w:rFonts w:ascii="Mind Meridian" w:hAnsi="Mind Meridian" w:cs="Mind Meridian"/>
              </w:rPr>
            </w:pPr>
          </w:p>
          <w:p w14:paraId="0C6D0AC2" w14:textId="77777777" w:rsidR="0014764F" w:rsidRDefault="0014764F" w:rsidP="0014764F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21074F0" w14:textId="1C62C79F" w:rsidR="00DA6AF3" w:rsidRDefault="00DA6AF3" w:rsidP="00FF6F3C">
            <w:pPr>
              <w:rPr>
                <w:rFonts w:ascii="Mind Meridian" w:hAnsi="Mind Meridian" w:cs="Mind Meridian"/>
              </w:rPr>
            </w:pPr>
          </w:p>
          <w:p w14:paraId="1490ED97" w14:textId="16F770A2" w:rsidR="00DA6AF3" w:rsidRDefault="00DA6AF3" w:rsidP="00FF6F3C">
            <w:pPr>
              <w:rPr>
                <w:rFonts w:ascii="Mind Meridian" w:hAnsi="Mind Meridian" w:cs="Mind Meridian"/>
              </w:rPr>
            </w:pPr>
          </w:p>
          <w:p w14:paraId="395658CD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0998F2F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</w:p>
          <w:p w14:paraId="78431070" w14:textId="3FDA8C3A" w:rsidR="00DA6AF3" w:rsidRDefault="00DA6AF3" w:rsidP="00FF6F3C">
            <w:pPr>
              <w:rPr>
                <w:rFonts w:ascii="Mind Meridian" w:hAnsi="Mind Meridian" w:cs="Mind Meridian"/>
              </w:rPr>
            </w:pPr>
          </w:p>
          <w:p w14:paraId="6542F52A" w14:textId="77777777" w:rsidR="00AA7D06" w:rsidRDefault="00AA7D06" w:rsidP="00FF6F3C">
            <w:pPr>
              <w:rPr>
                <w:rFonts w:ascii="Mind Meridian" w:hAnsi="Mind Meridian" w:cs="Mind Meridian"/>
              </w:rPr>
            </w:pPr>
          </w:p>
          <w:p w14:paraId="14FCC41D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FFC3991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</w:p>
          <w:p w14:paraId="6469A2C1" w14:textId="43959F5A" w:rsidR="00DA6AF3" w:rsidRDefault="00DA6AF3" w:rsidP="00FF6F3C">
            <w:pPr>
              <w:rPr>
                <w:rFonts w:ascii="Mind Meridian" w:hAnsi="Mind Meridian" w:cs="Mind Meridian"/>
              </w:rPr>
            </w:pPr>
          </w:p>
          <w:p w14:paraId="063EF855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8C979BF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</w:p>
          <w:p w14:paraId="5E0F2658" w14:textId="11B3AA39" w:rsidR="00DA6AF3" w:rsidRDefault="00DA6AF3" w:rsidP="00FF6F3C">
            <w:pPr>
              <w:rPr>
                <w:rFonts w:ascii="Mind Meridian" w:hAnsi="Mind Meridian" w:cs="Mind Meridian"/>
              </w:rPr>
            </w:pPr>
          </w:p>
          <w:p w14:paraId="7484331B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EA97A4A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</w:p>
          <w:p w14:paraId="0AFE958F" w14:textId="77777777" w:rsidR="00AA7D06" w:rsidRDefault="00AA7D06" w:rsidP="00FF6F3C">
            <w:pPr>
              <w:rPr>
                <w:rFonts w:ascii="Mind Meridian" w:hAnsi="Mind Meridian" w:cs="Mind Meridian"/>
              </w:rPr>
            </w:pPr>
          </w:p>
          <w:p w14:paraId="4744AD2B" w14:textId="77777777" w:rsidR="00AA7D06" w:rsidRDefault="00AA7D06" w:rsidP="00FF6F3C">
            <w:pPr>
              <w:rPr>
                <w:rFonts w:ascii="Mind Meridian" w:hAnsi="Mind Meridian" w:cs="Mind Meridian"/>
              </w:rPr>
            </w:pPr>
          </w:p>
          <w:p w14:paraId="0D212A1E" w14:textId="52EBDC4B" w:rsidR="00DA6AF3" w:rsidRDefault="00DA6AF3" w:rsidP="00FF6F3C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1C37486" w14:textId="77777777" w:rsidR="00AA7D06" w:rsidRDefault="00AA7D06" w:rsidP="00FF6F3C">
            <w:pPr>
              <w:rPr>
                <w:rFonts w:ascii="Mind Meridian" w:hAnsi="Mind Meridian" w:cs="Mind Meridian"/>
              </w:rPr>
            </w:pPr>
          </w:p>
          <w:p w14:paraId="65653D6D" w14:textId="77777777" w:rsidR="0014764F" w:rsidRDefault="0014764F" w:rsidP="00FF6F3C">
            <w:pPr>
              <w:rPr>
                <w:rFonts w:ascii="Mind Meridian" w:hAnsi="Mind Meridian" w:cs="Mind Meridian"/>
              </w:rPr>
            </w:pPr>
          </w:p>
          <w:p w14:paraId="28A1C211" w14:textId="77777777" w:rsidR="0014764F" w:rsidRDefault="0014764F" w:rsidP="00FF6F3C">
            <w:pPr>
              <w:rPr>
                <w:rFonts w:ascii="Mind Meridian" w:hAnsi="Mind Meridian" w:cs="Mind Meridian"/>
              </w:rPr>
            </w:pPr>
          </w:p>
          <w:p w14:paraId="64F066FC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FFA6B3B" w14:textId="77777777" w:rsidR="00DA6AF3" w:rsidRPr="00945364" w:rsidRDefault="00DA6AF3" w:rsidP="00FF6F3C">
            <w:pPr>
              <w:rPr>
                <w:rFonts w:ascii="Mind Meridian" w:hAnsi="Mind Meridian" w:cs="Mind Meridian"/>
              </w:rPr>
            </w:pPr>
          </w:p>
          <w:p w14:paraId="079ED04F" w14:textId="77777777" w:rsidR="003266AE" w:rsidRDefault="003266AE" w:rsidP="00E16EE9">
            <w:pPr>
              <w:rPr>
                <w:rFonts w:ascii="Mind Meridian" w:hAnsi="Mind Meridian" w:cs="Mind Meridian"/>
              </w:rPr>
            </w:pPr>
          </w:p>
          <w:p w14:paraId="72AA2A22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51F467A" w14:textId="77777777" w:rsidR="00DA6AF3" w:rsidRPr="00945364" w:rsidRDefault="00DA6AF3" w:rsidP="00DA6AF3">
            <w:pPr>
              <w:rPr>
                <w:rFonts w:ascii="Mind Meridian" w:hAnsi="Mind Meridian" w:cs="Mind Meridian"/>
              </w:rPr>
            </w:pPr>
          </w:p>
          <w:p w14:paraId="78FE6170" w14:textId="77777777" w:rsidR="00AA7D06" w:rsidRDefault="00AA7D06" w:rsidP="00AA7D06">
            <w:pPr>
              <w:rPr>
                <w:rFonts w:ascii="Mind Meridian" w:hAnsi="Mind Meridian" w:cs="Mind Meridian"/>
              </w:rPr>
            </w:pPr>
          </w:p>
          <w:p w14:paraId="0AF6E560" w14:textId="77777777" w:rsidR="00AA7D06" w:rsidRDefault="00AA7D06" w:rsidP="00AA7D06">
            <w:pPr>
              <w:rPr>
                <w:rFonts w:ascii="Mind Meridian" w:hAnsi="Mind Meridian" w:cs="Mind Meridian"/>
              </w:rPr>
            </w:pPr>
          </w:p>
          <w:p w14:paraId="36C13DA3" w14:textId="77777777" w:rsidR="00AA7D06" w:rsidRDefault="00AA7D06" w:rsidP="00AA7D06">
            <w:pPr>
              <w:rPr>
                <w:rFonts w:ascii="Mind Meridian" w:hAnsi="Mind Meridian" w:cs="Mind Meridian"/>
              </w:rPr>
            </w:pPr>
          </w:p>
          <w:p w14:paraId="05C049C0" w14:textId="3CCA44E1" w:rsidR="00AA7D06" w:rsidRPr="00945364" w:rsidRDefault="00AA7D06" w:rsidP="00AA7D06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5D5AF56" w14:textId="57CDA77A" w:rsidR="00DA6AF3" w:rsidRPr="00945364" w:rsidRDefault="00DA6AF3" w:rsidP="00E16EE9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2C4C778A" w14:textId="77777777" w:rsidR="0097679E" w:rsidRDefault="0097679E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6548BCE8" w14:textId="77777777" w:rsidR="004666C3" w:rsidRDefault="0097679E" w:rsidP="00E96D4C">
            <w:pPr>
              <w:rPr>
                <w:rFonts w:ascii="Mind Meridian" w:hAnsi="Mind Meridian" w:cs="Mind Meridian"/>
              </w:rPr>
            </w:pPr>
            <w:r w:rsidRPr="0097679E">
              <w:rPr>
                <w:rFonts w:ascii="Mind Meridian" w:hAnsi="Mind Meridian" w:cs="Mind Meridian"/>
              </w:rPr>
              <w:t>Competent in using Canva</w:t>
            </w:r>
          </w:p>
          <w:p w14:paraId="0B4EC6B4" w14:textId="77777777" w:rsidR="004D5317" w:rsidRDefault="004D5317" w:rsidP="00E96D4C">
            <w:pPr>
              <w:rPr>
                <w:rFonts w:ascii="Mind Meridian" w:hAnsi="Mind Meridian" w:cs="Mind Meridian"/>
              </w:rPr>
            </w:pPr>
          </w:p>
          <w:p w14:paraId="1E3E32CC" w14:textId="77777777" w:rsidR="004D5317" w:rsidRDefault="004D5317" w:rsidP="00E96D4C">
            <w:pPr>
              <w:rPr>
                <w:rFonts w:ascii="Mind Meridian" w:hAnsi="Mind Meridian" w:cs="Mind Meridian"/>
              </w:rPr>
            </w:pPr>
          </w:p>
          <w:p w14:paraId="532F8A09" w14:textId="20FA7284" w:rsidR="004D5317" w:rsidRDefault="004D5317" w:rsidP="00E96D4C">
            <w:pPr>
              <w:rPr>
                <w:rFonts w:ascii="Mind Meridian" w:hAnsi="Mind Meridian" w:cs="Mind Meridian"/>
              </w:rPr>
            </w:pPr>
            <w:r>
              <w:rPr>
                <w:rFonts w:ascii="Mind Meridian" w:hAnsi="Mind Meridian" w:cs="Mind Meridian"/>
              </w:rPr>
              <w:t>Knowledge of fundraising and how this is promoted.</w:t>
            </w:r>
          </w:p>
          <w:p w14:paraId="51B45A58" w14:textId="682994CC" w:rsidR="004D5317" w:rsidRPr="00945364" w:rsidRDefault="004D5317" w:rsidP="004D5317">
            <w:pPr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25FA3F1B" w14:textId="77777777" w:rsidR="0097679E" w:rsidRDefault="0097679E" w:rsidP="0097679E">
            <w:pPr>
              <w:rPr>
                <w:rFonts w:ascii="Mind Meridian" w:hAnsi="Mind Meridian" w:cs="Mind Meridian"/>
              </w:rPr>
            </w:pPr>
          </w:p>
          <w:p w14:paraId="1F265A54" w14:textId="2C251743" w:rsidR="0097679E" w:rsidRPr="00945364" w:rsidRDefault="0097679E" w:rsidP="0097679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E7CB75B" w14:textId="77777777" w:rsidR="004666C3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0E2BC501" w14:textId="77777777" w:rsidR="00FB5A9E" w:rsidRDefault="00FB5A9E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33092F42" w14:textId="77777777" w:rsidR="00FB5A9E" w:rsidRDefault="00FB5A9E" w:rsidP="00FB5A9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467FE1E0" w14:textId="77777777" w:rsidR="00FB5A9E" w:rsidRDefault="00FB5A9E" w:rsidP="00945364">
            <w:pPr>
              <w:jc w:val="center"/>
              <w:rPr>
                <w:rFonts w:ascii="Mind Meridian" w:hAnsi="Mind Meridian" w:cs="Mind Meridian"/>
              </w:rPr>
            </w:pPr>
          </w:p>
          <w:p w14:paraId="0EFAD596" w14:textId="4031831E" w:rsidR="00FB5A9E" w:rsidRPr="00945364" w:rsidRDefault="00FB5A9E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185A2A" w:rsidRPr="00945364" w14:paraId="79AE8420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1B7BDBDE" w14:textId="00BEC4E2" w:rsidR="00185A2A" w:rsidRPr="00945364" w:rsidRDefault="00185A2A" w:rsidP="00945364">
            <w:pPr>
              <w:jc w:val="center"/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lastRenderedPageBreak/>
              <w:t>Personal Qualities</w:t>
            </w:r>
          </w:p>
        </w:tc>
      </w:tr>
      <w:tr w:rsidR="00945364" w:rsidRPr="00945364" w14:paraId="15726385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5D8E7998" w14:textId="5D9A5026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3DDB96A8" w14:textId="0401AED4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2C2F8E17" w14:textId="4F9CB981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376AC0C7" w14:textId="4A85766F" w:rsidR="00185A2A" w:rsidRPr="00945364" w:rsidRDefault="00185A2A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14D0B984" w14:textId="77777777" w:rsidTr="0075223E">
        <w:tc>
          <w:tcPr>
            <w:tcW w:w="4725" w:type="dxa"/>
            <w:shd w:val="clear" w:color="auto" w:fill="auto"/>
          </w:tcPr>
          <w:p w14:paraId="2C283BC3" w14:textId="77777777" w:rsidR="00AB3E78" w:rsidRDefault="00AB3E78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4B57C7F2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Excellent self-reflection skills.</w:t>
            </w:r>
          </w:p>
          <w:p w14:paraId="019E6709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</w:p>
          <w:p w14:paraId="3753E635" w14:textId="6A7E5C30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Able to listen and take on board constructive feedback.</w:t>
            </w:r>
          </w:p>
          <w:p w14:paraId="28B35DED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</w:p>
          <w:p w14:paraId="04272704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Strong ethics and boundaries.</w:t>
            </w:r>
          </w:p>
          <w:p w14:paraId="6D1076BA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</w:p>
          <w:p w14:paraId="2BA7B934" w14:textId="6775DFA1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Able to maintain good working relationships and </w:t>
            </w:r>
            <w:r w:rsidR="000B271A">
              <w:rPr>
                <w:rFonts w:ascii="Mind Meridian" w:hAnsi="Mind Meridian" w:cs="Mind Meridian"/>
              </w:rPr>
              <w:t>work as part of an effective team</w:t>
            </w:r>
            <w:r w:rsidRPr="00945364">
              <w:rPr>
                <w:rFonts w:ascii="Mind Meridian" w:hAnsi="Mind Meridian" w:cs="Mind Meridian"/>
              </w:rPr>
              <w:t>.</w:t>
            </w:r>
          </w:p>
          <w:p w14:paraId="5C78CEA4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</w:p>
          <w:p w14:paraId="219C3FBF" w14:textId="1090523B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 xml:space="preserve">Able to work in a pressured environment </w:t>
            </w:r>
            <w:r w:rsidR="0056462F">
              <w:rPr>
                <w:rFonts w:ascii="Mind Meridian" w:hAnsi="Mind Meridian" w:cs="Mind Meridian"/>
              </w:rPr>
              <w:t>and to show</w:t>
            </w:r>
            <w:r w:rsidRPr="00945364">
              <w:rPr>
                <w:rFonts w:ascii="Mind Meridian" w:hAnsi="Mind Meridian" w:cs="Mind Meridian"/>
              </w:rPr>
              <w:t xml:space="preserve"> strong resilience.</w:t>
            </w:r>
          </w:p>
          <w:p w14:paraId="024657E2" w14:textId="77777777" w:rsidR="00F85E52" w:rsidRPr="00945364" w:rsidRDefault="00F85E52" w:rsidP="00F85E52">
            <w:pPr>
              <w:rPr>
                <w:rFonts w:ascii="Mind Meridian" w:hAnsi="Mind Meridian" w:cs="Mind Meridian"/>
              </w:rPr>
            </w:pPr>
          </w:p>
          <w:p w14:paraId="5FA6363E" w14:textId="77777777" w:rsidR="00F85E52" w:rsidRPr="00945364" w:rsidRDefault="00F85E52" w:rsidP="00F85E52">
            <w:pPr>
              <w:rPr>
                <w:rFonts w:ascii="Mind Meridian" w:hAnsi="Mind Meridian" w:cs="Mind Meridian"/>
                <w:szCs w:val="22"/>
              </w:rPr>
            </w:pPr>
            <w:r w:rsidRPr="00945364">
              <w:rPr>
                <w:rFonts w:ascii="Mind Meridian" w:hAnsi="Mind Meridian" w:cs="Mind Meridian"/>
                <w:szCs w:val="22"/>
              </w:rPr>
              <w:t>Ability to handle sensitive information in a confidential and professional manner.</w:t>
            </w:r>
          </w:p>
          <w:p w14:paraId="3AF566EE" w14:textId="77777777" w:rsidR="00F85E52" w:rsidRPr="00AB3E78" w:rsidRDefault="00F85E52" w:rsidP="00AB3E78">
            <w:pPr>
              <w:numPr>
                <w:ilvl w:val="0"/>
                <w:numId w:val="6"/>
              </w:numPr>
              <w:ind w:left="0"/>
              <w:rPr>
                <w:rFonts w:ascii="Mind Meridian" w:hAnsi="Mind Meridian" w:cs="Mind Meridian"/>
                <w:szCs w:val="22"/>
              </w:rPr>
            </w:pPr>
          </w:p>
          <w:p w14:paraId="5AE1DA1C" w14:textId="37EE8A8E" w:rsidR="007F28DF" w:rsidRPr="00945364" w:rsidRDefault="007F28DF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37F1630A" w14:textId="77777777" w:rsidR="004666C3" w:rsidRPr="00945364" w:rsidRDefault="004666C3" w:rsidP="003266AE">
            <w:pPr>
              <w:rPr>
                <w:rFonts w:ascii="Mind Meridian" w:hAnsi="Mind Meridian" w:cs="Mind Meridian"/>
              </w:rPr>
            </w:pPr>
          </w:p>
          <w:p w14:paraId="4271471B" w14:textId="77777777" w:rsidR="003266AE" w:rsidRPr="00945364" w:rsidRDefault="003266AE" w:rsidP="003266AE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381B5C8C" w14:textId="77777777" w:rsidR="003266AE" w:rsidRPr="00945364" w:rsidRDefault="003266AE" w:rsidP="003266AE">
            <w:pPr>
              <w:rPr>
                <w:rFonts w:ascii="Mind Meridian" w:hAnsi="Mind Meridian" w:cs="Mind Meridian"/>
              </w:rPr>
            </w:pPr>
          </w:p>
          <w:p w14:paraId="78D79AF4" w14:textId="77777777" w:rsidR="00867A93" w:rsidRPr="00945364" w:rsidRDefault="00867A93" w:rsidP="00867A9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2606E64" w14:textId="77777777" w:rsidR="00867A93" w:rsidRPr="00945364" w:rsidRDefault="00867A93" w:rsidP="00867A93">
            <w:pPr>
              <w:rPr>
                <w:rFonts w:ascii="Mind Meridian" w:hAnsi="Mind Meridian" w:cs="Mind Meridian"/>
              </w:rPr>
            </w:pPr>
          </w:p>
          <w:p w14:paraId="69E78616" w14:textId="77777777" w:rsidR="00991844" w:rsidRDefault="00991844" w:rsidP="00C36A44">
            <w:pPr>
              <w:rPr>
                <w:rFonts w:ascii="Mind Meridian" w:hAnsi="Mind Meridian" w:cs="Mind Meridian"/>
              </w:rPr>
            </w:pPr>
          </w:p>
          <w:p w14:paraId="720FE211" w14:textId="77777777" w:rsidR="00867A93" w:rsidRPr="00945364" w:rsidRDefault="00867A93" w:rsidP="00867A9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66608B7A" w14:textId="77777777" w:rsidR="00867A93" w:rsidRPr="00945364" w:rsidRDefault="00867A93" w:rsidP="00867A93">
            <w:pPr>
              <w:rPr>
                <w:rFonts w:ascii="Mind Meridian" w:hAnsi="Mind Meridian" w:cs="Mind Meridian"/>
              </w:rPr>
            </w:pPr>
          </w:p>
          <w:p w14:paraId="10C2B5C4" w14:textId="77777777" w:rsidR="00867A93" w:rsidRPr="00945364" w:rsidRDefault="00867A93" w:rsidP="00867A9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18C3C90B" w14:textId="77777777" w:rsidR="00867A93" w:rsidRPr="00945364" w:rsidRDefault="00867A93" w:rsidP="00867A93">
            <w:pPr>
              <w:rPr>
                <w:rFonts w:ascii="Mind Meridian" w:hAnsi="Mind Meridian" w:cs="Mind Meridian"/>
              </w:rPr>
            </w:pPr>
          </w:p>
          <w:p w14:paraId="7D68FED4" w14:textId="77777777" w:rsidR="00867A93" w:rsidRDefault="00867A93" w:rsidP="00C36A44">
            <w:pPr>
              <w:rPr>
                <w:rFonts w:ascii="Mind Meridian" w:hAnsi="Mind Meridian" w:cs="Mind Meridian"/>
              </w:rPr>
            </w:pPr>
          </w:p>
          <w:p w14:paraId="74A0CF4C" w14:textId="77777777" w:rsidR="00867A93" w:rsidRPr="00945364" w:rsidRDefault="00867A93" w:rsidP="00867A9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83D9769" w14:textId="77777777" w:rsidR="00867A93" w:rsidRPr="00945364" w:rsidRDefault="00867A93" w:rsidP="00867A93">
            <w:pPr>
              <w:rPr>
                <w:rFonts w:ascii="Mind Meridian" w:hAnsi="Mind Meridian" w:cs="Mind Meridian"/>
              </w:rPr>
            </w:pPr>
          </w:p>
          <w:p w14:paraId="66E12F9D" w14:textId="77777777" w:rsidR="00867A93" w:rsidRDefault="00867A93" w:rsidP="00C36A44">
            <w:pPr>
              <w:rPr>
                <w:rFonts w:ascii="Mind Meridian" w:hAnsi="Mind Meridian" w:cs="Mind Meridian"/>
              </w:rPr>
            </w:pPr>
          </w:p>
          <w:p w14:paraId="67EC8422" w14:textId="77777777" w:rsidR="00867A93" w:rsidRPr="00945364" w:rsidRDefault="00867A93" w:rsidP="00867A93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7795EDFB" w14:textId="77777777" w:rsidR="00867A93" w:rsidRPr="00945364" w:rsidRDefault="00867A93" w:rsidP="00867A93">
            <w:pPr>
              <w:rPr>
                <w:rFonts w:ascii="Mind Meridian" w:hAnsi="Mind Meridian" w:cs="Mind Meridian"/>
              </w:rPr>
            </w:pPr>
          </w:p>
          <w:p w14:paraId="25794FB2" w14:textId="3CB0D4D1" w:rsidR="00867A93" w:rsidRPr="00945364" w:rsidRDefault="00867A93" w:rsidP="00C36A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39F32C3E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40F5126D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  <w:tr w:rsidR="00AC3F13" w:rsidRPr="00945364" w14:paraId="65CF2CD6" w14:textId="77777777" w:rsidTr="0075223E">
        <w:trPr>
          <w:trHeight w:val="510"/>
        </w:trPr>
        <w:tc>
          <w:tcPr>
            <w:tcW w:w="13128" w:type="dxa"/>
            <w:gridSpan w:val="5"/>
            <w:shd w:val="clear" w:color="auto" w:fill="1300C1"/>
            <w:vAlign w:val="center"/>
          </w:tcPr>
          <w:p w14:paraId="4212C9A9" w14:textId="3A521D52" w:rsidR="00AC3F13" w:rsidRPr="00945364" w:rsidRDefault="00AC3F13" w:rsidP="00945364">
            <w:pPr>
              <w:jc w:val="center"/>
              <w:rPr>
                <w:rFonts w:ascii="Mind Meridian" w:hAnsi="Mind Meridian" w:cs="Mind Meridian"/>
                <w:color w:val="FFFFFF"/>
              </w:rPr>
            </w:pPr>
            <w:r w:rsidRPr="00945364">
              <w:rPr>
                <w:rFonts w:ascii="Mind Meridian Display" w:hAnsi="Mind Meridian Display" w:cs="Mind Meridian Display"/>
                <w:bCs/>
                <w:color w:val="FFFFFF"/>
                <w:sz w:val="28"/>
                <w:szCs w:val="28"/>
              </w:rPr>
              <w:lastRenderedPageBreak/>
              <w:t>Special Working Conditions</w:t>
            </w:r>
          </w:p>
        </w:tc>
      </w:tr>
      <w:tr w:rsidR="00945364" w:rsidRPr="00945364" w14:paraId="0C80D11E" w14:textId="77777777" w:rsidTr="0075223E">
        <w:trPr>
          <w:trHeight w:val="454"/>
        </w:trPr>
        <w:tc>
          <w:tcPr>
            <w:tcW w:w="4725" w:type="dxa"/>
            <w:shd w:val="clear" w:color="auto" w:fill="auto"/>
            <w:vAlign w:val="center"/>
          </w:tcPr>
          <w:p w14:paraId="4B16B55D" w14:textId="25515998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Essential Criteria</w:t>
            </w:r>
          </w:p>
        </w:tc>
        <w:tc>
          <w:tcPr>
            <w:tcW w:w="3100" w:type="dxa"/>
            <w:shd w:val="clear" w:color="auto" w:fill="auto"/>
            <w:vAlign w:val="center"/>
          </w:tcPr>
          <w:p w14:paraId="413884DB" w14:textId="3CE6CFC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  <w:tc>
          <w:tcPr>
            <w:tcW w:w="2760" w:type="dxa"/>
            <w:shd w:val="clear" w:color="auto" w:fill="auto"/>
            <w:vAlign w:val="center"/>
          </w:tcPr>
          <w:p w14:paraId="304D97C2" w14:textId="7DBD9134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Desirable Criteria</w:t>
            </w:r>
          </w:p>
        </w:tc>
        <w:tc>
          <w:tcPr>
            <w:tcW w:w="2543" w:type="dxa"/>
            <w:gridSpan w:val="2"/>
            <w:shd w:val="clear" w:color="auto" w:fill="auto"/>
            <w:vAlign w:val="center"/>
          </w:tcPr>
          <w:p w14:paraId="2BC3AAEB" w14:textId="6C787385" w:rsidR="00AC3F13" w:rsidRPr="00945364" w:rsidRDefault="00AC3F13" w:rsidP="00945364">
            <w:pPr>
              <w:jc w:val="center"/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  <w:b/>
                <w:color w:val="1300C1"/>
              </w:rPr>
              <w:t>How Identified</w:t>
            </w:r>
          </w:p>
        </w:tc>
      </w:tr>
      <w:tr w:rsidR="00945364" w:rsidRPr="00945364" w14:paraId="2146FC89" w14:textId="77777777" w:rsidTr="0075223E">
        <w:tc>
          <w:tcPr>
            <w:tcW w:w="4725" w:type="dxa"/>
            <w:shd w:val="clear" w:color="auto" w:fill="auto"/>
          </w:tcPr>
          <w:p w14:paraId="1A286B52" w14:textId="77777777" w:rsidR="004666C3" w:rsidRPr="00945364" w:rsidRDefault="004666C3" w:rsidP="00AD7D65">
            <w:pPr>
              <w:rPr>
                <w:rFonts w:ascii="Mind Meridian" w:hAnsi="Mind Meridian" w:cs="Mind Meridian"/>
              </w:rPr>
            </w:pPr>
          </w:p>
          <w:p w14:paraId="1BA9D96C" w14:textId="538DFE51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Preparedness to work flexibly, as negotiated</w:t>
            </w:r>
            <w:r w:rsidR="009C1113">
              <w:rPr>
                <w:rFonts w:ascii="Mind Meridian" w:hAnsi="Mind Meridian" w:cs="Mind Meridian"/>
              </w:rPr>
              <w:t xml:space="preserve">. May be required to work evenings and weekends for </w:t>
            </w:r>
            <w:r w:rsidR="00FF6F3C">
              <w:rPr>
                <w:rFonts w:ascii="Mind Meridian" w:hAnsi="Mind Meridian" w:cs="Mind Meridian"/>
              </w:rPr>
              <w:t>attending events.</w:t>
            </w:r>
          </w:p>
          <w:p w14:paraId="5E06B34A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4218FA6B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Will be required to undertake some travelling which would be reimbursed in accordance with local terms and conditions.</w:t>
            </w:r>
          </w:p>
          <w:p w14:paraId="534BC139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  <w:p w14:paraId="1C408632" w14:textId="77777777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Demonstrate a commitment to equality and diversity and anti-discriminatory practise.</w:t>
            </w:r>
          </w:p>
          <w:p w14:paraId="653FD4B1" w14:textId="79AA6D1A" w:rsidR="00AD7D65" w:rsidRPr="00945364" w:rsidRDefault="00AD7D65" w:rsidP="00AD7D65">
            <w:pPr>
              <w:rPr>
                <w:rFonts w:ascii="Mind Meridian" w:hAnsi="Mind Meridian" w:cs="Mind Meridian"/>
              </w:rPr>
            </w:pPr>
          </w:p>
        </w:tc>
        <w:tc>
          <w:tcPr>
            <w:tcW w:w="3100" w:type="dxa"/>
            <w:shd w:val="clear" w:color="auto" w:fill="auto"/>
          </w:tcPr>
          <w:p w14:paraId="1C71CA81" w14:textId="77777777" w:rsidR="004666C3" w:rsidRPr="00945364" w:rsidRDefault="004666C3" w:rsidP="00991844">
            <w:pPr>
              <w:rPr>
                <w:rFonts w:ascii="Mind Meridian" w:hAnsi="Mind Meridian" w:cs="Mind Meridian"/>
              </w:rPr>
            </w:pPr>
          </w:p>
          <w:p w14:paraId="5472846A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0DCD3823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26B96F14" w14:textId="35D7E67A" w:rsidR="0075223E" w:rsidRDefault="0075223E" w:rsidP="00991844">
            <w:pPr>
              <w:rPr>
                <w:rFonts w:ascii="Mind Meridian" w:hAnsi="Mind Meridian" w:cs="Mind Meridian"/>
              </w:rPr>
            </w:pPr>
          </w:p>
          <w:p w14:paraId="59851795" w14:textId="641F0E4D" w:rsidR="00867A93" w:rsidRDefault="00867A93" w:rsidP="00991844">
            <w:pPr>
              <w:rPr>
                <w:rFonts w:ascii="Mind Meridian" w:hAnsi="Mind Meridian" w:cs="Mind Meridian"/>
              </w:rPr>
            </w:pPr>
          </w:p>
          <w:p w14:paraId="16748521" w14:textId="77777777" w:rsidR="00867A93" w:rsidRDefault="00867A93" w:rsidP="00991844">
            <w:pPr>
              <w:rPr>
                <w:rFonts w:ascii="Mind Meridian" w:hAnsi="Mind Meridian" w:cs="Mind Meridian"/>
              </w:rPr>
            </w:pPr>
          </w:p>
          <w:p w14:paraId="14EF4DD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A853EFD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39F2D0C9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49E6DE99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  <w:p w14:paraId="38F67BA8" w14:textId="77777777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  <w:r w:rsidRPr="00945364">
              <w:rPr>
                <w:rFonts w:ascii="Mind Meridian" w:hAnsi="Mind Meridian" w:cs="Mind Meridian"/>
              </w:rPr>
              <w:t>Application form, interview</w:t>
            </w:r>
          </w:p>
          <w:p w14:paraId="5CCF6411" w14:textId="33406EC9" w:rsidR="00991844" w:rsidRPr="00945364" w:rsidRDefault="00991844" w:rsidP="00991844">
            <w:pPr>
              <w:rPr>
                <w:rFonts w:ascii="Mind Meridian" w:hAnsi="Mind Meridian" w:cs="Mind Meridian"/>
              </w:rPr>
            </w:pPr>
          </w:p>
        </w:tc>
        <w:tc>
          <w:tcPr>
            <w:tcW w:w="2760" w:type="dxa"/>
            <w:shd w:val="clear" w:color="auto" w:fill="auto"/>
          </w:tcPr>
          <w:p w14:paraId="1B3EC1E3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  <w:tc>
          <w:tcPr>
            <w:tcW w:w="2543" w:type="dxa"/>
            <w:gridSpan w:val="2"/>
            <w:shd w:val="clear" w:color="auto" w:fill="auto"/>
          </w:tcPr>
          <w:p w14:paraId="51A0CF8C" w14:textId="77777777" w:rsidR="004666C3" w:rsidRPr="00945364" w:rsidRDefault="004666C3" w:rsidP="00945364">
            <w:pPr>
              <w:jc w:val="center"/>
              <w:rPr>
                <w:rFonts w:ascii="Mind Meridian" w:hAnsi="Mind Meridian" w:cs="Mind Meridian"/>
              </w:rPr>
            </w:pPr>
          </w:p>
        </w:tc>
      </w:tr>
    </w:tbl>
    <w:p w14:paraId="35A0F3B8" w14:textId="77777777" w:rsidR="000E2A65" w:rsidRPr="00A7734F" w:rsidRDefault="000E2A65">
      <w:pPr>
        <w:ind w:left="720" w:hanging="720"/>
        <w:jc w:val="center"/>
        <w:rPr>
          <w:rFonts w:ascii="Mind Meridian" w:hAnsi="Mind Meridian" w:cs="Mind Meridian"/>
        </w:rPr>
      </w:pPr>
    </w:p>
    <w:sectPr w:rsidR="000E2A65" w:rsidRPr="00A7734F" w:rsidSect="00826CC7">
      <w:pgSz w:w="16840" w:h="11907" w:orient="landscape" w:code="9"/>
      <w:pgMar w:top="1134" w:right="1797" w:bottom="851" w:left="1797" w:header="720" w:footer="720" w:gutter="0"/>
      <w:paperSrc w:first="11" w:other="1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2B61D" w14:textId="77777777" w:rsidR="00A9715E" w:rsidRDefault="00A9715E">
      <w:r>
        <w:separator/>
      </w:r>
    </w:p>
  </w:endnote>
  <w:endnote w:type="continuationSeparator" w:id="0">
    <w:p w14:paraId="69D348A0" w14:textId="77777777" w:rsidR="00A9715E" w:rsidRDefault="00A97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d Meridian">
    <w:panose1 w:val="020B05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Mind Meridian Display">
    <w:panose1 w:val="020B0803030507020204"/>
    <w:charset w:val="00"/>
    <w:family w:val="swiss"/>
    <w:notTrueType/>
    <w:pitch w:val="variable"/>
    <w:sig w:usb0="A00000EF" w:usb1="5000606B" w:usb2="00000008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C17AF819-7162-42BF-A219-8C8C671E2E6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A2C6D52-C5C2-42C2-B19A-1DF5C4DA3B9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EC872" w14:textId="77777777" w:rsidR="00A9715E" w:rsidRDefault="00A9715E">
      <w:r>
        <w:separator/>
      </w:r>
    </w:p>
  </w:footnote>
  <w:footnote w:type="continuationSeparator" w:id="0">
    <w:p w14:paraId="1C7F3490" w14:textId="77777777" w:rsidR="00A9715E" w:rsidRDefault="00A97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97C2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A313B35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C272A56"/>
    <w:multiLevelType w:val="hybridMultilevel"/>
    <w:tmpl w:val="9268414A"/>
    <w:lvl w:ilvl="0" w:tplc="4ECE945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971851"/>
    <w:multiLevelType w:val="multilevel"/>
    <w:tmpl w:val="FE34CFC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69BB09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7A4E578E"/>
    <w:multiLevelType w:val="hybridMultilevel"/>
    <w:tmpl w:val="227A1934"/>
    <w:lvl w:ilvl="0" w:tplc="4B2409B8">
      <w:start w:val="1"/>
      <w:numFmt w:val="lowerLetter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416247884">
    <w:abstractNumId w:val="0"/>
  </w:num>
  <w:num w:numId="2" w16cid:durableId="1034355003">
    <w:abstractNumId w:val="4"/>
  </w:num>
  <w:num w:numId="3" w16cid:durableId="1324695724">
    <w:abstractNumId w:val="1"/>
  </w:num>
  <w:num w:numId="4" w16cid:durableId="1234468447">
    <w:abstractNumId w:val="5"/>
  </w:num>
  <w:num w:numId="5" w16cid:durableId="2052879028">
    <w:abstractNumId w:val="3"/>
  </w:num>
  <w:num w:numId="6" w16cid:durableId="707876957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 w16cid:durableId="13760007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CDB"/>
    <w:rsid w:val="0002259E"/>
    <w:rsid w:val="000237A1"/>
    <w:rsid w:val="0003502D"/>
    <w:rsid w:val="00063DF7"/>
    <w:rsid w:val="00093F0F"/>
    <w:rsid w:val="00096DF3"/>
    <w:rsid w:val="000A60BA"/>
    <w:rsid w:val="000B1207"/>
    <w:rsid w:val="000B271A"/>
    <w:rsid w:val="000E2A65"/>
    <w:rsid w:val="000E3227"/>
    <w:rsid w:val="000E361D"/>
    <w:rsid w:val="000E48F7"/>
    <w:rsid w:val="000F2863"/>
    <w:rsid w:val="00123B26"/>
    <w:rsid w:val="0014764F"/>
    <w:rsid w:val="0015698D"/>
    <w:rsid w:val="001716FA"/>
    <w:rsid w:val="00185A2A"/>
    <w:rsid w:val="001A3E03"/>
    <w:rsid w:val="001B74E5"/>
    <w:rsid w:val="001F34BB"/>
    <w:rsid w:val="00203D79"/>
    <w:rsid w:val="00260CDB"/>
    <w:rsid w:val="002641AA"/>
    <w:rsid w:val="00265A01"/>
    <w:rsid w:val="00287F23"/>
    <w:rsid w:val="00291F8F"/>
    <w:rsid w:val="002B1E9D"/>
    <w:rsid w:val="002B20F0"/>
    <w:rsid w:val="002B6EB3"/>
    <w:rsid w:val="002C08EA"/>
    <w:rsid w:val="002D6C95"/>
    <w:rsid w:val="002E3FE1"/>
    <w:rsid w:val="002E6102"/>
    <w:rsid w:val="003266AE"/>
    <w:rsid w:val="00372870"/>
    <w:rsid w:val="00374C20"/>
    <w:rsid w:val="0038200C"/>
    <w:rsid w:val="003933F8"/>
    <w:rsid w:val="00393BE2"/>
    <w:rsid w:val="00395630"/>
    <w:rsid w:val="003A1618"/>
    <w:rsid w:val="003D18D7"/>
    <w:rsid w:val="003D5DF9"/>
    <w:rsid w:val="003E0342"/>
    <w:rsid w:val="003E6C6B"/>
    <w:rsid w:val="00406691"/>
    <w:rsid w:val="00410356"/>
    <w:rsid w:val="00422A05"/>
    <w:rsid w:val="00424AF4"/>
    <w:rsid w:val="0045220C"/>
    <w:rsid w:val="00457114"/>
    <w:rsid w:val="004666C3"/>
    <w:rsid w:val="00471CCE"/>
    <w:rsid w:val="004753F4"/>
    <w:rsid w:val="00497CB6"/>
    <w:rsid w:val="004B7C69"/>
    <w:rsid w:val="004C232F"/>
    <w:rsid w:val="004C4159"/>
    <w:rsid w:val="004D5317"/>
    <w:rsid w:val="004D7BB8"/>
    <w:rsid w:val="004E3E85"/>
    <w:rsid w:val="005015AC"/>
    <w:rsid w:val="00514458"/>
    <w:rsid w:val="005315D0"/>
    <w:rsid w:val="00531716"/>
    <w:rsid w:val="00540075"/>
    <w:rsid w:val="0054272B"/>
    <w:rsid w:val="00542911"/>
    <w:rsid w:val="00555AAA"/>
    <w:rsid w:val="0056462F"/>
    <w:rsid w:val="00572C6E"/>
    <w:rsid w:val="00586588"/>
    <w:rsid w:val="005902F2"/>
    <w:rsid w:val="005A0C04"/>
    <w:rsid w:val="005B1A02"/>
    <w:rsid w:val="005D2F72"/>
    <w:rsid w:val="005D7CF7"/>
    <w:rsid w:val="005E22CC"/>
    <w:rsid w:val="005E30F6"/>
    <w:rsid w:val="00611B22"/>
    <w:rsid w:val="00631F8C"/>
    <w:rsid w:val="00666040"/>
    <w:rsid w:val="00681394"/>
    <w:rsid w:val="00695744"/>
    <w:rsid w:val="006A1631"/>
    <w:rsid w:val="006A2A83"/>
    <w:rsid w:val="006B2C92"/>
    <w:rsid w:val="006C3EA3"/>
    <w:rsid w:val="006C5369"/>
    <w:rsid w:val="006E0237"/>
    <w:rsid w:val="006E4A8F"/>
    <w:rsid w:val="00707B04"/>
    <w:rsid w:val="00714857"/>
    <w:rsid w:val="0073769F"/>
    <w:rsid w:val="0075223E"/>
    <w:rsid w:val="00754CBA"/>
    <w:rsid w:val="007676EC"/>
    <w:rsid w:val="007708BE"/>
    <w:rsid w:val="00774397"/>
    <w:rsid w:val="007744C2"/>
    <w:rsid w:val="007B73BD"/>
    <w:rsid w:val="007C183F"/>
    <w:rsid w:val="007C6D9E"/>
    <w:rsid w:val="007D0C30"/>
    <w:rsid w:val="007D5DA2"/>
    <w:rsid w:val="007D66C5"/>
    <w:rsid w:val="007E068C"/>
    <w:rsid w:val="007F28DF"/>
    <w:rsid w:val="00812EE1"/>
    <w:rsid w:val="00824F85"/>
    <w:rsid w:val="00826CC7"/>
    <w:rsid w:val="00833EAA"/>
    <w:rsid w:val="00847E37"/>
    <w:rsid w:val="00852C32"/>
    <w:rsid w:val="008550D3"/>
    <w:rsid w:val="00862244"/>
    <w:rsid w:val="00867A93"/>
    <w:rsid w:val="00872536"/>
    <w:rsid w:val="008C14B5"/>
    <w:rsid w:val="008D1C04"/>
    <w:rsid w:val="008D5744"/>
    <w:rsid w:val="008D7C86"/>
    <w:rsid w:val="008F6985"/>
    <w:rsid w:val="00923217"/>
    <w:rsid w:val="00945364"/>
    <w:rsid w:val="00945BBB"/>
    <w:rsid w:val="00961CD1"/>
    <w:rsid w:val="0097679E"/>
    <w:rsid w:val="00991844"/>
    <w:rsid w:val="009A5A0F"/>
    <w:rsid w:val="009C1113"/>
    <w:rsid w:val="009C7CEB"/>
    <w:rsid w:val="009F4F97"/>
    <w:rsid w:val="00A05A65"/>
    <w:rsid w:val="00A300B8"/>
    <w:rsid w:val="00A31C05"/>
    <w:rsid w:val="00A32A76"/>
    <w:rsid w:val="00A62003"/>
    <w:rsid w:val="00A7734F"/>
    <w:rsid w:val="00A80F32"/>
    <w:rsid w:val="00A9715E"/>
    <w:rsid w:val="00AA7D06"/>
    <w:rsid w:val="00AB3E78"/>
    <w:rsid w:val="00AC39C4"/>
    <w:rsid w:val="00AC3F13"/>
    <w:rsid w:val="00AD6F74"/>
    <w:rsid w:val="00AD7D65"/>
    <w:rsid w:val="00B43B6A"/>
    <w:rsid w:val="00B532AE"/>
    <w:rsid w:val="00B637C7"/>
    <w:rsid w:val="00B63D32"/>
    <w:rsid w:val="00B87EDE"/>
    <w:rsid w:val="00B9324E"/>
    <w:rsid w:val="00B96889"/>
    <w:rsid w:val="00BA001F"/>
    <w:rsid w:val="00BB0ACF"/>
    <w:rsid w:val="00BB3087"/>
    <w:rsid w:val="00BE7870"/>
    <w:rsid w:val="00BF2188"/>
    <w:rsid w:val="00C02FBB"/>
    <w:rsid w:val="00C160B9"/>
    <w:rsid w:val="00C1721A"/>
    <w:rsid w:val="00C35340"/>
    <w:rsid w:val="00C36A44"/>
    <w:rsid w:val="00C508CB"/>
    <w:rsid w:val="00C81FF6"/>
    <w:rsid w:val="00C90008"/>
    <w:rsid w:val="00C95CA5"/>
    <w:rsid w:val="00CB57D7"/>
    <w:rsid w:val="00CB6F87"/>
    <w:rsid w:val="00CC2AE6"/>
    <w:rsid w:val="00CE5780"/>
    <w:rsid w:val="00CF2B7E"/>
    <w:rsid w:val="00D13A26"/>
    <w:rsid w:val="00D16BF0"/>
    <w:rsid w:val="00D33630"/>
    <w:rsid w:val="00D365DC"/>
    <w:rsid w:val="00D37B48"/>
    <w:rsid w:val="00D4002D"/>
    <w:rsid w:val="00D74B49"/>
    <w:rsid w:val="00D7751F"/>
    <w:rsid w:val="00D84519"/>
    <w:rsid w:val="00DA6AF3"/>
    <w:rsid w:val="00DC211F"/>
    <w:rsid w:val="00DD60C1"/>
    <w:rsid w:val="00DE4B58"/>
    <w:rsid w:val="00E02BDE"/>
    <w:rsid w:val="00E16EE9"/>
    <w:rsid w:val="00E36618"/>
    <w:rsid w:val="00E377AE"/>
    <w:rsid w:val="00E41F92"/>
    <w:rsid w:val="00E52964"/>
    <w:rsid w:val="00E71562"/>
    <w:rsid w:val="00E9595B"/>
    <w:rsid w:val="00E96D4C"/>
    <w:rsid w:val="00EA3641"/>
    <w:rsid w:val="00EA411C"/>
    <w:rsid w:val="00EF094A"/>
    <w:rsid w:val="00EF5A37"/>
    <w:rsid w:val="00F3424B"/>
    <w:rsid w:val="00F7273C"/>
    <w:rsid w:val="00F842C6"/>
    <w:rsid w:val="00F85E52"/>
    <w:rsid w:val="00FB5A9E"/>
    <w:rsid w:val="00FD78EB"/>
    <w:rsid w:val="00FF6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084EE"/>
  <w15:chartTrackingRefBased/>
  <w15:docId w15:val="{BC2B0BD9-880C-4A0C-B337-960775501A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A7D06"/>
    <w:rPr>
      <w:sz w:val="22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BodyTextIndent">
    <w:name w:val="Body Text Indent"/>
    <w:basedOn w:val="Normal"/>
    <w:pPr>
      <w:tabs>
        <w:tab w:val="left" w:pos="360"/>
        <w:tab w:val="left" w:pos="1418"/>
      </w:tabs>
      <w:ind w:left="709" w:hanging="709"/>
    </w:pPr>
    <w:rPr>
      <w:rFonts w:ascii="Arial" w:hAnsi="Arial"/>
    </w:rPr>
  </w:style>
  <w:style w:type="table" w:styleId="TableGrid">
    <w:name w:val="Table Grid"/>
    <w:basedOn w:val="TableNormal"/>
    <w:rsid w:val="004666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B3E78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68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7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8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Temporary%20Internet%20Files\Content.IE5\XHK273YG\Blank%20JD%20and%20PS%20(1)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63BF50B43848040B867B303EB14198C" ma:contentTypeVersion="2" ma:contentTypeDescription="Create a new document." ma:contentTypeScope="" ma:versionID="288314b95cc29f05bc21cbb1c232215e">
  <xsd:schema xmlns:xsd="http://www.w3.org/2001/XMLSchema" xmlns:xs="http://www.w3.org/2001/XMLSchema" xmlns:p="http://schemas.microsoft.com/office/2006/metadata/properties" xmlns:ns2="4496b01c-ae40-45e3-abfd-7310f5867d79" targetNamespace="http://schemas.microsoft.com/office/2006/metadata/properties" ma:root="true" ma:fieldsID="7f610937aa1ea2665816a7a7dcb549e8" ns2:_="">
    <xsd:import namespace="4496b01c-ae40-45e3-abfd-7310f5867d7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6b01c-ae40-45e3-abfd-7310f5867d7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3882A2F-6651-428C-8B0C-CC6D04731AA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EE78A52-E191-429A-B931-5338A0FBEF61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E0E1A7B5-5F25-4F10-BE8A-5A6AF149E337}"/>
</file>

<file path=customXml/itemProps4.xml><?xml version="1.0" encoding="utf-8"?>
<ds:datastoreItem xmlns:ds="http://schemas.openxmlformats.org/officeDocument/2006/customXml" ds:itemID="{A6519601-9582-43E4-82CB-099AEB0235F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 JD and PS (1)</Template>
  <TotalTime>20</TotalTime>
  <Pages>5</Pages>
  <Words>834</Words>
  <Characters>4755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Gateway</Company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Parrish</dc:creator>
  <cp:keywords/>
  <cp:lastModifiedBy>Hayley Price</cp:lastModifiedBy>
  <cp:revision>10</cp:revision>
  <cp:lastPrinted>2003-06-04T12:59:00Z</cp:lastPrinted>
  <dcterms:created xsi:type="dcterms:W3CDTF">2022-05-02T12:35:00Z</dcterms:created>
  <dcterms:modified xsi:type="dcterms:W3CDTF">2022-05-05T15:26:00Z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Rebecca Steele</vt:lpwstr>
  </property>
  <property fmtid="{D5CDD505-2E9C-101B-9397-08002B2CF9AE}" pid="3" name="Order">
    <vt:lpwstr>110600.000000000</vt:lpwstr>
  </property>
  <property fmtid="{D5CDD505-2E9C-101B-9397-08002B2CF9AE}" pid="4" name="display_urn:schemas-microsoft-com:office:office#Author">
    <vt:lpwstr>Rebecca Steele</vt:lpwstr>
  </property>
  <property fmtid="{D5CDD505-2E9C-101B-9397-08002B2CF9AE}" pid="5" name="ContentTypeId">
    <vt:lpwstr>0x010100963BF50B43848040B867B303EB14198C</vt:lpwstr>
  </property>
  <property fmtid="{D5CDD505-2E9C-101B-9397-08002B2CF9AE}" pid="6" name="ComplianceAssetId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</Properties>
</file>