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BC0F5F4"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D2201B"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20C8C3D" w14:textId="3D1CCB1E" w:rsidR="00F44110" w:rsidRDefault="00F44110" w:rsidP="00F44110">
            <w:pPr>
              <w:rPr>
                <w:rFonts w:ascii="Mind Meridian" w:hAnsi="Mind Meridian" w:cs="Mind Meridian"/>
                <w:sz w:val="24"/>
                <w:szCs w:val="24"/>
              </w:rPr>
            </w:pPr>
            <w:r>
              <w:rPr>
                <w:rFonts w:ascii="Mind Meridian" w:hAnsi="Mind Meridian" w:cs="Mind Meridian"/>
                <w:sz w:val="24"/>
                <w:szCs w:val="24"/>
              </w:rPr>
              <w:t>Salary Scale</w:t>
            </w:r>
            <w:r w:rsidR="002258AF">
              <w:rPr>
                <w:rFonts w:ascii="Mind Meridian" w:hAnsi="Mind Meridian" w:cs="Mind Meridian"/>
                <w:sz w:val="24"/>
                <w:szCs w:val="24"/>
              </w:rPr>
              <w:t>:</w:t>
            </w:r>
            <w:r>
              <w:rPr>
                <w:rFonts w:ascii="Mind Meridian" w:hAnsi="Mind Meridian" w:cs="Mind Meridian"/>
                <w:sz w:val="24"/>
                <w:szCs w:val="24"/>
              </w:rPr>
              <w:t xml:space="preserve"> 5</w:t>
            </w:r>
            <w:r w:rsidR="002258AF">
              <w:rPr>
                <w:rFonts w:ascii="Mind Meridian" w:hAnsi="Mind Meridian" w:cs="Mind Meridian"/>
                <w:sz w:val="24"/>
                <w:szCs w:val="24"/>
              </w:rPr>
              <w:t xml:space="preserve">, </w:t>
            </w:r>
            <w:r>
              <w:rPr>
                <w:rFonts w:ascii="Mind Meridian" w:hAnsi="Mind Meridian" w:cs="Mind Meridian"/>
                <w:sz w:val="24"/>
                <w:szCs w:val="24"/>
              </w:rPr>
              <w:t>Point</w:t>
            </w:r>
            <w:r w:rsidR="002258AF">
              <w:rPr>
                <w:rFonts w:ascii="Mind Meridian" w:hAnsi="Mind Meridian" w:cs="Mind Meridian"/>
                <w:sz w:val="24"/>
                <w:szCs w:val="24"/>
              </w:rPr>
              <w:t>s:</w:t>
            </w:r>
            <w:r w:rsidR="0074353C">
              <w:rPr>
                <w:rFonts w:ascii="Mind Meridian" w:hAnsi="Mind Meridian" w:cs="Mind Meridian"/>
                <w:sz w:val="24"/>
                <w:szCs w:val="24"/>
              </w:rPr>
              <w:t xml:space="preserve"> </w:t>
            </w:r>
            <w:r w:rsidR="002258AF">
              <w:rPr>
                <w:rFonts w:ascii="Mind Meridian" w:hAnsi="Mind Meridian" w:cs="Mind Meridian"/>
                <w:sz w:val="24"/>
                <w:szCs w:val="24"/>
              </w:rPr>
              <w:t>22-25</w:t>
            </w:r>
          </w:p>
          <w:p w14:paraId="43D3ED65" w14:textId="75F38531" w:rsidR="0074353C" w:rsidRDefault="00867A6C" w:rsidP="00F44110">
            <w:pPr>
              <w:rPr>
                <w:rFonts w:ascii="Mind Meridian" w:hAnsi="Mind Meridian" w:cs="Mind Meridian"/>
                <w:sz w:val="24"/>
                <w:szCs w:val="24"/>
              </w:rPr>
            </w:pPr>
            <w:r w:rsidRPr="00867A6C">
              <w:rPr>
                <w:rFonts w:ascii="Mind Meridian" w:hAnsi="Mind Meridian" w:cs="Mind Meridian"/>
                <w:sz w:val="24"/>
                <w:szCs w:val="24"/>
              </w:rPr>
              <w:t>£19,828.55 – 21,745.46 per annum pro rata</w:t>
            </w:r>
            <w:r w:rsidR="00E262DA">
              <w:rPr>
                <w:rFonts w:ascii="Mind Meridian" w:hAnsi="Mind Meridian" w:cs="Mind Meridian"/>
                <w:sz w:val="24"/>
                <w:szCs w:val="24"/>
              </w:rPr>
              <w:t xml:space="preserve"> (25 Hours)</w:t>
            </w:r>
          </w:p>
          <w:p w14:paraId="1E0D84E4" w14:textId="21D78FE6" w:rsidR="000E616B" w:rsidRPr="00D2201B" w:rsidRDefault="000E616B" w:rsidP="00F44110">
            <w:pPr>
              <w:rPr>
                <w:rFonts w:ascii="Mind Meridian" w:hAnsi="Mind Meridian" w:cs="Mind Meridian"/>
                <w:sz w:val="24"/>
                <w:szCs w:val="24"/>
                <w:lang w:val="it-IT"/>
              </w:rPr>
            </w:pPr>
          </w:p>
        </w:tc>
      </w:tr>
      <w:tr w:rsidR="00510F76" w:rsidRPr="00D2201B" w14:paraId="506F6E0E" w14:textId="77777777" w:rsidTr="0084675A">
        <w:tc>
          <w:tcPr>
            <w:tcW w:w="3436" w:type="dxa"/>
          </w:tcPr>
          <w:p w14:paraId="014BB32E" w14:textId="77777777" w:rsidR="00510F76" w:rsidRPr="00D2201B" w:rsidRDefault="00510F76">
            <w:pPr>
              <w:rPr>
                <w:rFonts w:ascii="Mind Meridian" w:hAnsi="Mind Meridian" w:cs="Mind Meridian"/>
                <w:b/>
                <w:sz w:val="24"/>
                <w:szCs w:val="24"/>
                <w:lang w:val="it-IT"/>
              </w:rPr>
            </w:pPr>
          </w:p>
        </w:tc>
        <w:tc>
          <w:tcPr>
            <w:tcW w:w="6062" w:type="dxa"/>
            <w:gridSpan w:val="3"/>
          </w:tcPr>
          <w:p w14:paraId="5025AD1F" w14:textId="77777777" w:rsidR="00735518" w:rsidRPr="00D2201B" w:rsidRDefault="00735518" w:rsidP="00CE3FD4">
            <w:pPr>
              <w:rPr>
                <w:rFonts w:ascii="Mind Meridian" w:hAnsi="Mind Meridian" w:cs="Mind Meridian"/>
                <w:sz w:val="24"/>
                <w:szCs w:val="24"/>
                <w:lang w:val="it-IT"/>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6B5491D7" w:rsidR="00510F76" w:rsidRPr="003266AA" w:rsidRDefault="005F07A8">
            <w:pPr>
              <w:rPr>
                <w:rFonts w:ascii="Mind Meridian" w:hAnsi="Mind Meridian" w:cs="Mind Meridian"/>
                <w:sz w:val="24"/>
                <w:szCs w:val="24"/>
              </w:rPr>
            </w:pPr>
            <w:r>
              <w:rPr>
                <w:rFonts w:ascii="Mind Meridian" w:hAnsi="Mind Meridian" w:cs="Mind Meridian"/>
                <w:sz w:val="24"/>
                <w:szCs w:val="24"/>
              </w:rPr>
              <w:t xml:space="preserve">Lived Experience </w:t>
            </w:r>
            <w:r w:rsidR="005773A4">
              <w:rPr>
                <w:rFonts w:ascii="Mind Meridian" w:hAnsi="Mind Meridian" w:cs="Mind Meridian"/>
                <w:sz w:val="24"/>
                <w:szCs w:val="24"/>
              </w:rPr>
              <w:t>Manager</w:t>
            </w:r>
            <w:r w:rsidR="003D1C1D">
              <w:rPr>
                <w:rFonts w:ascii="Mind Meridian" w:hAnsi="Mind Meridian" w:cs="Mind Meridian"/>
                <w:sz w:val="24"/>
                <w:szCs w:val="24"/>
              </w:rPr>
              <w:t xml:space="preserve"> </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1A499D04" w:rsidR="004F5F1F" w:rsidRDefault="00867A6C" w:rsidP="00633A1D">
            <w:pPr>
              <w:rPr>
                <w:rFonts w:ascii="Mind Meridian" w:hAnsi="Mind Meridian" w:cs="Mind Meridian"/>
                <w:sz w:val="24"/>
                <w:szCs w:val="24"/>
              </w:rPr>
            </w:pPr>
            <w:r>
              <w:rPr>
                <w:rFonts w:ascii="Mind Meridian" w:hAnsi="Mind Meridian" w:cs="Mind Meridian"/>
                <w:b/>
                <w:sz w:val="24"/>
                <w:szCs w:val="24"/>
              </w:rPr>
              <w:t>2</w:t>
            </w:r>
            <w:r w:rsidR="00970BB9" w:rsidRPr="002502B6">
              <w:rPr>
                <w:rFonts w:ascii="Mind Meridian" w:hAnsi="Mind Meridian" w:cs="Mind Meridian"/>
                <w:b/>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p>
          <w:p w14:paraId="53274D29" w14:textId="25C80440" w:rsidR="002502B6" w:rsidRDefault="002502B6" w:rsidP="00633A1D">
            <w:pPr>
              <w:rPr>
                <w:rFonts w:ascii="Mind Meridian" w:hAnsi="Mind Meridian" w:cs="Mind Meridian"/>
                <w:sz w:val="24"/>
                <w:szCs w:val="24"/>
              </w:rPr>
            </w:pPr>
          </w:p>
          <w:p w14:paraId="0557C360" w14:textId="77777777" w:rsidR="002502B6" w:rsidRDefault="002502B6" w:rsidP="00633A1D">
            <w:pPr>
              <w:rPr>
                <w:rFonts w:ascii="Mind Meridian" w:hAnsi="Mind Meridian" w:cs="Mind Meridian"/>
                <w:b/>
                <w:bCs/>
                <w:sz w:val="24"/>
                <w:szCs w:val="24"/>
              </w:rPr>
            </w:pPr>
          </w:p>
          <w:p w14:paraId="3E05943E" w14:textId="696C80A1" w:rsidR="004F5F1F" w:rsidRDefault="005F07A8" w:rsidP="00633A1D">
            <w:pPr>
              <w:rPr>
                <w:rFonts w:ascii="Mind Meridian" w:hAnsi="Mind Meridian" w:cs="Mind Meridian"/>
                <w:sz w:val="24"/>
                <w:szCs w:val="24"/>
              </w:rPr>
            </w:pPr>
            <w:r>
              <w:rPr>
                <w:rFonts w:ascii="Mind Meridian" w:hAnsi="Mind Meridian" w:cs="Mind Meridian"/>
                <w:sz w:val="24"/>
                <w:szCs w:val="24"/>
              </w:rPr>
              <w:t xml:space="preserve">The Borough of Rochdale </w:t>
            </w:r>
          </w:p>
          <w:p w14:paraId="7714D614" w14:textId="77777777" w:rsidR="004F5F1F" w:rsidRDefault="004F5F1F" w:rsidP="00633A1D">
            <w:pPr>
              <w:rPr>
                <w:rFonts w:ascii="Mind Meridian" w:hAnsi="Mind Meridian" w:cs="Mind Meridian"/>
                <w:sz w:val="24"/>
                <w:szCs w:val="24"/>
              </w:rPr>
            </w:pPr>
          </w:p>
          <w:p w14:paraId="7565A902" w14:textId="77EB05F1"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w:t>
            </w:r>
            <w:r w:rsidR="00E262DA">
              <w:rPr>
                <w:rFonts w:ascii="Mind Meridian" w:hAnsi="Mind Meridian" w:cs="Mind Meridian"/>
                <w:sz w:val="24"/>
                <w:szCs w:val="24"/>
              </w:rPr>
              <w:t>, all</w:t>
            </w:r>
            <w:r>
              <w:rPr>
                <w:rFonts w:ascii="Mind Meridian" w:hAnsi="Mind Meridian" w:cs="Mind Meridian"/>
                <w:sz w:val="24"/>
                <w:szCs w:val="24"/>
              </w:rPr>
              <w:t xml:space="preserve">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617353E" w14:textId="2DD4F284" w:rsidR="002502B6"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lastRenderedPageBreak/>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Assisting with shaping culture, practice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Supporting individuals who use mental health and emotional wellbeing services, including Rochdale and District Mind’s services, promoting their rights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Supporting individuals when they access or express interest in groups, activities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lastRenderedPageBreak/>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2E0A1963" w:rsidR="00507163" w:rsidRPr="00547481" w:rsidRDefault="00EA2AA5" w:rsidP="00F75DFA">
            <w:pPr>
              <w:rPr>
                <w:rFonts w:ascii="Mind Meridian" w:hAnsi="Mind Meridian" w:cs="Mind Meridian"/>
                <w:sz w:val="24"/>
                <w:szCs w:val="24"/>
              </w:rPr>
            </w:pPr>
            <w:r>
              <w:rPr>
                <w:rFonts w:ascii="Mind Meridian" w:hAnsi="Mind Meridian" w:cs="Mind Meridian"/>
                <w:sz w:val="24"/>
                <w:szCs w:val="24"/>
              </w:rPr>
              <w:t>Moni Noszkay</w:t>
            </w: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171D3F4C" w:rsidR="00273DB1" w:rsidRPr="00547481" w:rsidRDefault="0029086F">
            <w:pPr>
              <w:rPr>
                <w:rFonts w:ascii="Mind Meridian" w:hAnsi="Mind Meridian" w:cs="Mind Meridian"/>
                <w:sz w:val="24"/>
                <w:szCs w:val="24"/>
              </w:rPr>
            </w:pPr>
            <w:r>
              <w:rPr>
                <w:rFonts w:ascii="Mind Meridian" w:hAnsi="Mind Meridian" w:cs="Mind Meridian"/>
                <w:sz w:val="24"/>
                <w:szCs w:val="24"/>
              </w:rPr>
              <w:t>10</w:t>
            </w:r>
            <w:r w:rsidR="00EA2AA5">
              <w:rPr>
                <w:rFonts w:ascii="Mind Meridian" w:hAnsi="Mind Meridian" w:cs="Mind Meridian"/>
                <w:sz w:val="24"/>
                <w:szCs w:val="24"/>
              </w:rPr>
              <w:t>/0</w:t>
            </w:r>
            <w:r>
              <w:rPr>
                <w:rFonts w:ascii="Mind Meridian" w:hAnsi="Mind Meridian" w:cs="Mind Meridian"/>
                <w:sz w:val="24"/>
                <w:szCs w:val="24"/>
              </w:rPr>
              <w:t>6</w:t>
            </w:r>
            <w:r w:rsidR="00EA2AA5">
              <w:rPr>
                <w:rFonts w:ascii="Mind Meridian" w:hAnsi="Mind Meridian" w:cs="Mind Meridian"/>
                <w:sz w:val="24"/>
                <w:szCs w:val="24"/>
              </w:rPr>
              <w:t>/24</w:t>
            </w: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85CD9">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embedRegular r:id="rId1" w:fontKey="{1140BFC6-D31B-4719-92FA-A678F1019C5B}"/>
    <w:embedBold r:id="rId2" w:fontKey="{FA64C8AA-6806-4DAF-BA35-D66BD06C1DFA}"/>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5873C63D-9797-4C7A-A6BE-B096CA1E9B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34141"/>
    <w:rsid w:val="00156405"/>
    <w:rsid w:val="00176938"/>
    <w:rsid w:val="001A1433"/>
    <w:rsid w:val="001B7C5B"/>
    <w:rsid w:val="001D257A"/>
    <w:rsid w:val="00211382"/>
    <w:rsid w:val="002258AF"/>
    <w:rsid w:val="00240CDF"/>
    <w:rsid w:val="002502B6"/>
    <w:rsid w:val="00273DB1"/>
    <w:rsid w:val="00274A5D"/>
    <w:rsid w:val="00281659"/>
    <w:rsid w:val="00286C2E"/>
    <w:rsid w:val="0029086F"/>
    <w:rsid w:val="002A1F15"/>
    <w:rsid w:val="002B61C8"/>
    <w:rsid w:val="002C3436"/>
    <w:rsid w:val="002D2589"/>
    <w:rsid w:val="00300478"/>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773A4"/>
    <w:rsid w:val="00585543"/>
    <w:rsid w:val="00585CD9"/>
    <w:rsid w:val="005A3558"/>
    <w:rsid w:val="005B1B27"/>
    <w:rsid w:val="005E5052"/>
    <w:rsid w:val="005F07A8"/>
    <w:rsid w:val="0060231E"/>
    <w:rsid w:val="0063092A"/>
    <w:rsid w:val="00633A1D"/>
    <w:rsid w:val="00633C1B"/>
    <w:rsid w:val="00652B28"/>
    <w:rsid w:val="00671B59"/>
    <w:rsid w:val="006B4D1B"/>
    <w:rsid w:val="006C3A62"/>
    <w:rsid w:val="006C563F"/>
    <w:rsid w:val="006E65B1"/>
    <w:rsid w:val="007114A2"/>
    <w:rsid w:val="00735518"/>
    <w:rsid w:val="00736D89"/>
    <w:rsid w:val="0074353C"/>
    <w:rsid w:val="00744E89"/>
    <w:rsid w:val="00751D7C"/>
    <w:rsid w:val="00760517"/>
    <w:rsid w:val="00781A18"/>
    <w:rsid w:val="00782B2E"/>
    <w:rsid w:val="00787219"/>
    <w:rsid w:val="0078732B"/>
    <w:rsid w:val="007C3029"/>
    <w:rsid w:val="007D6B5E"/>
    <w:rsid w:val="007E0551"/>
    <w:rsid w:val="007E7A31"/>
    <w:rsid w:val="00837CA5"/>
    <w:rsid w:val="0084675A"/>
    <w:rsid w:val="00867A6C"/>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D06FB3"/>
    <w:rsid w:val="00D2201B"/>
    <w:rsid w:val="00D35ADD"/>
    <w:rsid w:val="00D53219"/>
    <w:rsid w:val="00D57468"/>
    <w:rsid w:val="00D637D3"/>
    <w:rsid w:val="00D868D5"/>
    <w:rsid w:val="00DA00B7"/>
    <w:rsid w:val="00DA5DFB"/>
    <w:rsid w:val="00DC1BA8"/>
    <w:rsid w:val="00DF51B4"/>
    <w:rsid w:val="00DF78D2"/>
    <w:rsid w:val="00E262DA"/>
    <w:rsid w:val="00E31A9C"/>
    <w:rsid w:val="00E70296"/>
    <w:rsid w:val="00E73237"/>
    <w:rsid w:val="00EA2AA5"/>
    <w:rsid w:val="00EA304D"/>
    <w:rsid w:val="00EA52AD"/>
    <w:rsid w:val="00ED5E73"/>
    <w:rsid w:val="00F05D45"/>
    <w:rsid w:val="00F10988"/>
    <w:rsid w:val="00F2083E"/>
    <w:rsid w:val="00F41805"/>
    <w:rsid w:val="00F44110"/>
    <w:rsid w:val="00F53C57"/>
    <w:rsid w:val="00F67A9F"/>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11530268">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6" ma:contentTypeDescription="Create a new document." ma:contentTypeScope="" ma:versionID="c4fc541a9ab250c7823b32347e793884">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2d4f82ddefcaecfca9c67740fa4715b7"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635945E1-2A48-4E08-B412-14157AC6A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5</TotalTime>
  <Pages>3</Pages>
  <Words>717</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6</cp:revision>
  <cp:lastPrinted>2011-05-10T10:44:00Z</cp:lastPrinted>
  <dcterms:created xsi:type="dcterms:W3CDTF">2023-12-28T11:44:00Z</dcterms:created>
  <dcterms:modified xsi:type="dcterms:W3CDTF">2024-06-10T12:56:00Z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r8>110200</vt:r8>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