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FC376"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289E9104" wp14:editId="662E15CD">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04DA7716" w14:textId="77777777" w:rsidR="00510F76" w:rsidRPr="003266AA" w:rsidRDefault="00510F76" w:rsidP="00510F76">
      <w:pPr>
        <w:rPr>
          <w:rFonts w:ascii="Mind Meridian" w:hAnsi="Mind Meridian" w:cs="Mind Meridian"/>
          <w:b/>
          <w:sz w:val="24"/>
          <w:szCs w:val="24"/>
          <w:u w:val="single"/>
        </w:rPr>
      </w:pPr>
    </w:p>
    <w:p w14:paraId="4C174C13" w14:textId="77777777" w:rsidR="00510F76" w:rsidRPr="003266AA" w:rsidRDefault="00510F76" w:rsidP="00510F76">
      <w:pPr>
        <w:rPr>
          <w:rFonts w:ascii="Mind Meridian" w:hAnsi="Mind Meridian" w:cs="Mind Meridian"/>
          <w:b/>
          <w:sz w:val="24"/>
          <w:szCs w:val="24"/>
          <w:u w:val="single"/>
        </w:rPr>
      </w:pPr>
    </w:p>
    <w:p w14:paraId="34CE60E0" w14:textId="77777777" w:rsidR="00510F76" w:rsidRPr="003266AA" w:rsidRDefault="00510F76" w:rsidP="00510F76">
      <w:pPr>
        <w:rPr>
          <w:rFonts w:ascii="Mind Meridian" w:hAnsi="Mind Meridian" w:cs="Mind Meridian"/>
          <w:b/>
          <w:sz w:val="24"/>
          <w:szCs w:val="24"/>
          <w:u w:val="single"/>
        </w:rPr>
      </w:pPr>
    </w:p>
    <w:p w14:paraId="6C674165" w14:textId="77777777" w:rsidR="00510F76" w:rsidRPr="003266AA" w:rsidRDefault="00510F76" w:rsidP="00510F76">
      <w:pPr>
        <w:rPr>
          <w:rFonts w:ascii="Mind Meridian" w:hAnsi="Mind Meridian" w:cs="Mind Meridian"/>
          <w:b/>
          <w:sz w:val="24"/>
          <w:szCs w:val="24"/>
        </w:rPr>
      </w:pPr>
    </w:p>
    <w:p w14:paraId="5044BF98"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78770674" w14:textId="77777777" w:rsidR="00510F76" w:rsidRPr="003266AA" w:rsidRDefault="00510F76" w:rsidP="00510F76">
      <w:pPr>
        <w:jc w:val="center"/>
        <w:rPr>
          <w:rFonts w:ascii="Mind Meridian" w:hAnsi="Mind Meridian" w:cs="Mind Meridian"/>
          <w:b/>
          <w:sz w:val="24"/>
          <w:szCs w:val="24"/>
          <w:u w:val="single"/>
        </w:rPr>
      </w:pPr>
    </w:p>
    <w:p w14:paraId="093F80F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7E286788" w14:textId="77777777" w:rsidTr="2B4DBC35">
        <w:tc>
          <w:tcPr>
            <w:tcW w:w="3436" w:type="dxa"/>
          </w:tcPr>
          <w:p w14:paraId="64440C4D"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2198CE20" w14:textId="7D1259AC" w:rsidR="00510F76" w:rsidRPr="003266AA" w:rsidRDefault="005458EB">
            <w:pPr>
              <w:rPr>
                <w:rFonts w:ascii="Mind Meridian Display" w:hAnsi="Mind Meridian Display" w:cs="Mind Meridian Display"/>
                <w:sz w:val="24"/>
                <w:szCs w:val="24"/>
              </w:rPr>
            </w:pPr>
            <w:r>
              <w:rPr>
                <w:rFonts w:ascii="Mind Meridian Display" w:hAnsi="Mind Meridian Display" w:cs="Mind Meridian Display"/>
                <w:sz w:val="24"/>
                <w:szCs w:val="24"/>
              </w:rPr>
              <w:t>Dementia Carers Wellbeing Coordinator</w:t>
            </w:r>
          </w:p>
        </w:tc>
      </w:tr>
      <w:tr w:rsidR="00510F76" w:rsidRPr="003266AA" w14:paraId="57364710" w14:textId="77777777" w:rsidTr="2B4DBC35">
        <w:tc>
          <w:tcPr>
            <w:tcW w:w="3436" w:type="dxa"/>
          </w:tcPr>
          <w:p w14:paraId="6F18B84D" w14:textId="77777777" w:rsidR="00510F76" w:rsidRPr="003266AA" w:rsidRDefault="00510F76">
            <w:pPr>
              <w:rPr>
                <w:rFonts w:ascii="Mind Meridian" w:hAnsi="Mind Meridian" w:cs="Mind Meridian"/>
                <w:b/>
                <w:sz w:val="24"/>
                <w:szCs w:val="24"/>
              </w:rPr>
            </w:pPr>
          </w:p>
        </w:tc>
        <w:tc>
          <w:tcPr>
            <w:tcW w:w="6062" w:type="dxa"/>
            <w:gridSpan w:val="3"/>
          </w:tcPr>
          <w:p w14:paraId="22635165" w14:textId="77777777" w:rsidR="00510F76" w:rsidRPr="00B52E4C" w:rsidRDefault="00510F76">
            <w:pPr>
              <w:rPr>
                <w:rFonts w:ascii="Mind Meridian" w:hAnsi="Mind Meridian" w:cs="Mind Meridian"/>
                <w:sz w:val="24"/>
                <w:szCs w:val="24"/>
              </w:rPr>
            </w:pPr>
          </w:p>
        </w:tc>
      </w:tr>
      <w:tr w:rsidR="00510F76" w:rsidRPr="003266AA" w14:paraId="3AEB4F06" w14:textId="77777777" w:rsidTr="2B4DBC35">
        <w:tc>
          <w:tcPr>
            <w:tcW w:w="3436" w:type="dxa"/>
          </w:tcPr>
          <w:p w14:paraId="58511391" w14:textId="77777777" w:rsidR="00510F76" w:rsidRPr="00AF2B85" w:rsidRDefault="00510F76">
            <w:pPr>
              <w:rPr>
                <w:rFonts w:ascii="Mind Meridian" w:hAnsi="Mind Meridian" w:cs="Mind Meridian"/>
                <w:b/>
                <w:sz w:val="24"/>
                <w:szCs w:val="24"/>
              </w:rPr>
            </w:pPr>
            <w:r w:rsidRPr="00AF2B85">
              <w:rPr>
                <w:rFonts w:ascii="Mind Meridian" w:hAnsi="Mind Meridian" w:cs="Mind Meridian"/>
                <w:b/>
                <w:sz w:val="24"/>
                <w:szCs w:val="24"/>
              </w:rPr>
              <w:t>Grade:</w:t>
            </w:r>
          </w:p>
        </w:tc>
        <w:tc>
          <w:tcPr>
            <w:tcW w:w="6062" w:type="dxa"/>
            <w:gridSpan w:val="3"/>
          </w:tcPr>
          <w:p w14:paraId="39688AF3" w14:textId="5C9924E5" w:rsidR="00BE4EA7" w:rsidRPr="00AF2B85" w:rsidRDefault="00BE4EA7" w:rsidP="00BE4EA7">
            <w:pPr>
              <w:rPr>
                <w:rFonts w:ascii="Mind Meridian" w:hAnsi="Mind Meridian" w:cs="Mind Meridian"/>
                <w:sz w:val="24"/>
                <w:szCs w:val="24"/>
              </w:rPr>
            </w:pPr>
            <w:r w:rsidRPr="00AF2B85">
              <w:rPr>
                <w:rFonts w:ascii="Mind Meridian" w:hAnsi="Mind Meridian" w:cs="Mind Meridian"/>
                <w:sz w:val="24"/>
                <w:szCs w:val="24"/>
              </w:rPr>
              <w:t xml:space="preserve">Salary Scale </w:t>
            </w:r>
            <w:r w:rsidR="005458EB" w:rsidRPr="00AF2B85">
              <w:rPr>
                <w:rFonts w:ascii="Mind Meridian" w:hAnsi="Mind Meridian" w:cs="Mind Meridian"/>
                <w:sz w:val="24"/>
                <w:szCs w:val="24"/>
              </w:rPr>
              <w:t>6</w:t>
            </w:r>
          </w:p>
          <w:p w14:paraId="7AA76DFB" w14:textId="601DA2C7" w:rsidR="00BE4EA7" w:rsidRPr="00AF2B85" w:rsidRDefault="00BE4EA7" w:rsidP="00BE4EA7">
            <w:pPr>
              <w:rPr>
                <w:rFonts w:ascii="Mind Meridian" w:hAnsi="Mind Meridian" w:cs="Mind Meridian"/>
                <w:sz w:val="24"/>
                <w:szCs w:val="24"/>
              </w:rPr>
            </w:pPr>
            <w:r w:rsidRPr="00AF2B85">
              <w:rPr>
                <w:rFonts w:ascii="Mind Meridian" w:hAnsi="Mind Meridian" w:cs="Mind Meridian"/>
                <w:sz w:val="24"/>
                <w:szCs w:val="24"/>
              </w:rPr>
              <w:t>£</w:t>
            </w:r>
            <w:r w:rsidR="005458EB" w:rsidRPr="00AF2B85">
              <w:rPr>
                <w:rFonts w:ascii="Mind Meridian" w:hAnsi="Mind Meridian" w:cs="Mind Meridian"/>
                <w:sz w:val="24"/>
                <w:szCs w:val="24"/>
              </w:rPr>
              <w:t>23,956.23</w:t>
            </w:r>
            <w:r w:rsidRPr="00AF2B85">
              <w:rPr>
                <w:rFonts w:ascii="Mind Meridian" w:hAnsi="Mind Meridian" w:cs="Mind Meridian"/>
                <w:sz w:val="24"/>
                <w:szCs w:val="24"/>
              </w:rPr>
              <w:t xml:space="preserve"> (FTE)</w:t>
            </w:r>
          </w:p>
          <w:p w14:paraId="043330FF" w14:textId="61960035" w:rsidR="000E616B" w:rsidRPr="00AF2B85" w:rsidRDefault="00BE4EA7" w:rsidP="00BE4EA7">
            <w:pPr>
              <w:rPr>
                <w:rFonts w:ascii="Mind Meridian" w:hAnsi="Mind Meridian" w:cs="Mind Meridian"/>
                <w:sz w:val="24"/>
                <w:szCs w:val="24"/>
              </w:rPr>
            </w:pPr>
            <w:r w:rsidRPr="2B4DBC35">
              <w:rPr>
                <w:rFonts w:ascii="Mind Meridian" w:hAnsi="Mind Meridian" w:cs="Mind Meridian"/>
                <w:sz w:val="24"/>
                <w:szCs w:val="24"/>
              </w:rPr>
              <w:t>£</w:t>
            </w:r>
            <w:r w:rsidR="005458EB" w:rsidRPr="2B4DBC35">
              <w:rPr>
                <w:rFonts w:ascii="Mind Meridian" w:hAnsi="Mind Meridian" w:cs="Mind Meridian"/>
                <w:sz w:val="24"/>
                <w:szCs w:val="24"/>
              </w:rPr>
              <w:t>15,058.20</w:t>
            </w:r>
            <w:r w:rsidR="15C15591" w:rsidRPr="2B4DBC35">
              <w:rPr>
                <w:rFonts w:ascii="Mind Meridian" w:hAnsi="Mind Meridian" w:cs="Mind Meridian"/>
                <w:sz w:val="24"/>
                <w:szCs w:val="24"/>
              </w:rPr>
              <w:t xml:space="preserve"> for 22 hours</w:t>
            </w:r>
          </w:p>
        </w:tc>
      </w:tr>
      <w:tr w:rsidR="00510F76" w:rsidRPr="003266AA" w14:paraId="14F5483C" w14:textId="77777777" w:rsidTr="2B4DBC35">
        <w:tc>
          <w:tcPr>
            <w:tcW w:w="3436" w:type="dxa"/>
          </w:tcPr>
          <w:p w14:paraId="70436F58" w14:textId="77777777" w:rsidR="00510F76" w:rsidRPr="003266AA" w:rsidRDefault="00510F76">
            <w:pPr>
              <w:rPr>
                <w:rFonts w:ascii="Mind Meridian" w:hAnsi="Mind Meridian" w:cs="Mind Meridian"/>
                <w:b/>
                <w:sz w:val="24"/>
                <w:szCs w:val="24"/>
              </w:rPr>
            </w:pPr>
          </w:p>
        </w:tc>
        <w:tc>
          <w:tcPr>
            <w:tcW w:w="6062" w:type="dxa"/>
            <w:gridSpan w:val="3"/>
          </w:tcPr>
          <w:p w14:paraId="66137ED3" w14:textId="77777777" w:rsidR="00735518" w:rsidRPr="003266AA" w:rsidRDefault="00735518" w:rsidP="00CE3FD4">
            <w:pPr>
              <w:rPr>
                <w:rFonts w:ascii="Mind Meridian" w:hAnsi="Mind Meridian" w:cs="Mind Meridian"/>
                <w:sz w:val="24"/>
                <w:szCs w:val="24"/>
              </w:rPr>
            </w:pPr>
          </w:p>
        </w:tc>
      </w:tr>
      <w:tr w:rsidR="00510F76" w:rsidRPr="003266AA" w14:paraId="6E649E6B" w14:textId="77777777" w:rsidTr="2B4DBC35">
        <w:tc>
          <w:tcPr>
            <w:tcW w:w="3436" w:type="dxa"/>
          </w:tcPr>
          <w:p w14:paraId="20E0E8A3"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6F496996" w14:textId="22730BD2" w:rsidR="00510F76" w:rsidRPr="003266AA" w:rsidRDefault="005458EB">
            <w:pPr>
              <w:rPr>
                <w:rFonts w:ascii="Mind Meridian" w:hAnsi="Mind Meridian" w:cs="Mind Meridian"/>
                <w:sz w:val="24"/>
                <w:szCs w:val="24"/>
              </w:rPr>
            </w:pPr>
            <w:r>
              <w:rPr>
                <w:rFonts w:ascii="Mind Meridian" w:hAnsi="Mind Meridian" w:cs="Mind Meridian"/>
                <w:sz w:val="24"/>
                <w:szCs w:val="24"/>
              </w:rPr>
              <w:t>Community Outreach Manager</w:t>
            </w:r>
          </w:p>
        </w:tc>
      </w:tr>
      <w:tr w:rsidR="00510F76" w:rsidRPr="003266AA" w14:paraId="371BCA48" w14:textId="77777777" w:rsidTr="2B4DBC35">
        <w:tc>
          <w:tcPr>
            <w:tcW w:w="3436" w:type="dxa"/>
          </w:tcPr>
          <w:p w14:paraId="251E63B0" w14:textId="77777777" w:rsidR="00510F76" w:rsidRPr="003266AA" w:rsidRDefault="00510F76">
            <w:pPr>
              <w:rPr>
                <w:rFonts w:ascii="Mind Meridian" w:hAnsi="Mind Meridian" w:cs="Mind Meridian"/>
                <w:b/>
                <w:sz w:val="24"/>
                <w:szCs w:val="24"/>
              </w:rPr>
            </w:pPr>
          </w:p>
        </w:tc>
        <w:tc>
          <w:tcPr>
            <w:tcW w:w="6062" w:type="dxa"/>
            <w:gridSpan w:val="3"/>
          </w:tcPr>
          <w:p w14:paraId="19E3114F" w14:textId="77777777" w:rsidR="00510F76" w:rsidRPr="003266AA" w:rsidRDefault="00510F76">
            <w:pPr>
              <w:rPr>
                <w:rFonts w:ascii="Mind Meridian" w:hAnsi="Mind Meridian" w:cs="Mind Meridian"/>
                <w:sz w:val="24"/>
                <w:szCs w:val="24"/>
              </w:rPr>
            </w:pPr>
          </w:p>
        </w:tc>
      </w:tr>
      <w:tr w:rsidR="00510F76" w:rsidRPr="003266AA" w14:paraId="6FEDDB2F" w14:textId="77777777" w:rsidTr="2B4DBC35">
        <w:tc>
          <w:tcPr>
            <w:tcW w:w="3436" w:type="dxa"/>
          </w:tcPr>
          <w:p w14:paraId="402C0A0B"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748A1252" w14:textId="65A74C44" w:rsidR="00510F76" w:rsidRPr="003266AA" w:rsidRDefault="005458EB">
            <w:pPr>
              <w:rPr>
                <w:rFonts w:ascii="Mind Meridian" w:hAnsi="Mind Meridian" w:cs="Mind Meridian"/>
                <w:sz w:val="24"/>
                <w:szCs w:val="24"/>
              </w:rPr>
            </w:pPr>
            <w:r>
              <w:rPr>
                <w:rFonts w:ascii="Mind Meridian" w:hAnsi="Mind Meridian" w:cs="Mind Meridian"/>
                <w:sz w:val="24"/>
                <w:szCs w:val="24"/>
              </w:rPr>
              <w:t>Volunteers for the service</w:t>
            </w:r>
          </w:p>
        </w:tc>
      </w:tr>
      <w:tr w:rsidR="00510F76" w:rsidRPr="003266AA" w14:paraId="20B22CCA" w14:textId="77777777" w:rsidTr="2B4DBC35">
        <w:tc>
          <w:tcPr>
            <w:tcW w:w="3436" w:type="dxa"/>
          </w:tcPr>
          <w:p w14:paraId="12FE7C9C" w14:textId="77777777" w:rsidR="00510F76" w:rsidRPr="003266AA" w:rsidRDefault="00510F76">
            <w:pPr>
              <w:rPr>
                <w:rFonts w:ascii="Mind Meridian" w:hAnsi="Mind Meridian" w:cs="Mind Meridian"/>
                <w:b/>
                <w:sz w:val="24"/>
                <w:szCs w:val="24"/>
              </w:rPr>
            </w:pPr>
          </w:p>
        </w:tc>
        <w:tc>
          <w:tcPr>
            <w:tcW w:w="6062" w:type="dxa"/>
            <w:gridSpan w:val="3"/>
          </w:tcPr>
          <w:p w14:paraId="47FF1AC1" w14:textId="77777777" w:rsidR="00510F76" w:rsidRPr="003266AA" w:rsidRDefault="00510F76">
            <w:pPr>
              <w:rPr>
                <w:rFonts w:ascii="Mind Meridian" w:hAnsi="Mind Meridian" w:cs="Mind Meridian"/>
                <w:sz w:val="24"/>
                <w:szCs w:val="24"/>
              </w:rPr>
            </w:pPr>
          </w:p>
        </w:tc>
      </w:tr>
      <w:tr w:rsidR="00510F76" w:rsidRPr="003266AA" w14:paraId="59BA7C14" w14:textId="77777777" w:rsidTr="2B4DBC35">
        <w:tc>
          <w:tcPr>
            <w:tcW w:w="3436" w:type="dxa"/>
          </w:tcPr>
          <w:p w14:paraId="6E6D1094"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6921FDBE" w14:textId="77777777" w:rsidR="004F5F1F" w:rsidRDefault="004F5F1F">
            <w:pPr>
              <w:rPr>
                <w:rFonts w:ascii="Mind Meridian" w:hAnsi="Mind Meridian" w:cs="Mind Meridian"/>
                <w:b/>
                <w:sz w:val="24"/>
                <w:szCs w:val="24"/>
              </w:rPr>
            </w:pPr>
          </w:p>
          <w:p w14:paraId="58104527" w14:textId="77777777" w:rsidR="004F5F1F" w:rsidRDefault="004F5F1F">
            <w:pPr>
              <w:rPr>
                <w:rFonts w:ascii="Mind Meridian" w:hAnsi="Mind Meridian" w:cs="Mind Meridian"/>
                <w:b/>
                <w:sz w:val="24"/>
                <w:szCs w:val="24"/>
              </w:rPr>
            </w:pPr>
          </w:p>
          <w:p w14:paraId="0339CEED" w14:textId="77777777" w:rsidR="004F5F1F" w:rsidRDefault="004F5F1F">
            <w:pPr>
              <w:rPr>
                <w:rFonts w:ascii="Mind Meridian" w:hAnsi="Mind Meridian" w:cs="Mind Meridian"/>
                <w:b/>
                <w:sz w:val="24"/>
                <w:szCs w:val="24"/>
              </w:rPr>
            </w:pPr>
          </w:p>
          <w:p w14:paraId="5BC400D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0960E811" w14:textId="77777777" w:rsidR="004F5F1F" w:rsidRDefault="004F5F1F" w:rsidP="004F5F1F">
            <w:pPr>
              <w:rPr>
                <w:rFonts w:ascii="Mind Meridian" w:hAnsi="Mind Meridian" w:cs="Mind Meridian"/>
                <w:b/>
                <w:bCs/>
                <w:sz w:val="24"/>
                <w:szCs w:val="24"/>
              </w:rPr>
            </w:pPr>
          </w:p>
          <w:p w14:paraId="65B381E1"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28A8D4D" w14:textId="77777777" w:rsidR="004F5F1F" w:rsidRPr="003266AA" w:rsidRDefault="004F5F1F">
            <w:pPr>
              <w:rPr>
                <w:rFonts w:ascii="Mind Meridian" w:hAnsi="Mind Meridian" w:cs="Mind Meridian"/>
                <w:b/>
                <w:sz w:val="24"/>
                <w:szCs w:val="24"/>
              </w:rPr>
            </w:pPr>
          </w:p>
        </w:tc>
        <w:tc>
          <w:tcPr>
            <w:tcW w:w="6062" w:type="dxa"/>
            <w:gridSpan w:val="3"/>
          </w:tcPr>
          <w:p w14:paraId="085B806B" w14:textId="633B5D0B" w:rsidR="00510F76" w:rsidRDefault="005458EB" w:rsidP="00633A1D">
            <w:pPr>
              <w:rPr>
                <w:rFonts w:ascii="Mind Meridian" w:hAnsi="Mind Meridian" w:cs="Mind Meridian"/>
                <w:b/>
                <w:bCs/>
                <w:sz w:val="24"/>
                <w:szCs w:val="24"/>
              </w:rPr>
            </w:pPr>
            <w:r w:rsidRPr="005458EB">
              <w:rPr>
                <w:rFonts w:ascii="Mind Meridian" w:hAnsi="Mind Meridian" w:cs="Mind Meridian"/>
                <w:bCs/>
                <w:sz w:val="24"/>
                <w:szCs w:val="24"/>
              </w:rPr>
              <w:t>22</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395A3A40" w14:textId="77777777" w:rsidR="004F5F1F" w:rsidRDefault="004F5F1F" w:rsidP="00633A1D">
            <w:pPr>
              <w:rPr>
                <w:rFonts w:ascii="Mind Meridian" w:hAnsi="Mind Meridian" w:cs="Mind Meridian"/>
                <w:b/>
                <w:bCs/>
                <w:sz w:val="24"/>
                <w:szCs w:val="24"/>
              </w:rPr>
            </w:pPr>
          </w:p>
          <w:p w14:paraId="557977A0" w14:textId="77777777" w:rsidR="004F5F1F" w:rsidRDefault="004F5F1F" w:rsidP="00633A1D">
            <w:pPr>
              <w:rPr>
                <w:rFonts w:ascii="Mind Meridian" w:hAnsi="Mind Meridian" w:cs="Mind Meridian"/>
                <w:sz w:val="24"/>
                <w:szCs w:val="24"/>
              </w:rPr>
            </w:pPr>
            <w:r>
              <w:rPr>
                <w:rFonts w:ascii="Mind Meridian" w:hAnsi="Mind Meridian" w:cs="Mind Meridian"/>
                <w:sz w:val="24"/>
                <w:szCs w:val="24"/>
              </w:rPr>
              <w:t>Rochdale</w:t>
            </w:r>
          </w:p>
          <w:p w14:paraId="2FEF0ED1" w14:textId="77777777" w:rsidR="004F5F1F" w:rsidRDefault="004F5F1F" w:rsidP="00633A1D">
            <w:pPr>
              <w:rPr>
                <w:rFonts w:ascii="Mind Meridian" w:hAnsi="Mind Meridian" w:cs="Mind Meridian"/>
                <w:sz w:val="24"/>
                <w:szCs w:val="24"/>
              </w:rPr>
            </w:pPr>
          </w:p>
          <w:p w14:paraId="01182BAA"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174FD407"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6C85DE05"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66A3441D"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2078EA1F"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0F231387" w14:textId="77777777" w:rsidTr="2B4DBC35">
        <w:tc>
          <w:tcPr>
            <w:tcW w:w="3436" w:type="dxa"/>
          </w:tcPr>
          <w:p w14:paraId="6236FCC8" w14:textId="77777777" w:rsidR="00510F76" w:rsidRPr="003266AA" w:rsidRDefault="00510F76">
            <w:pPr>
              <w:rPr>
                <w:rFonts w:ascii="Mind Meridian" w:hAnsi="Mind Meridian" w:cs="Mind Meridian"/>
                <w:b/>
                <w:sz w:val="24"/>
                <w:szCs w:val="24"/>
              </w:rPr>
            </w:pPr>
          </w:p>
        </w:tc>
        <w:tc>
          <w:tcPr>
            <w:tcW w:w="6062" w:type="dxa"/>
            <w:gridSpan w:val="3"/>
          </w:tcPr>
          <w:p w14:paraId="728C659C" w14:textId="77777777" w:rsidR="00510F76" w:rsidRPr="003266AA" w:rsidRDefault="00510F76">
            <w:pPr>
              <w:rPr>
                <w:rFonts w:ascii="Mind Meridian" w:hAnsi="Mind Meridian" w:cs="Mind Meridian"/>
                <w:sz w:val="24"/>
                <w:szCs w:val="24"/>
              </w:rPr>
            </w:pPr>
          </w:p>
        </w:tc>
      </w:tr>
      <w:tr w:rsidR="005365BA" w:rsidRPr="003266AA" w14:paraId="0B2C4870" w14:textId="77777777" w:rsidTr="2B4DBC35">
        <w:tc>
          <w:tcPr>
            <w:tcW w:w="3436" w:type="dxa"/>
          </w:tcPr>
          <w:p w14:paraId="4FB0CD47"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4CBFEF37"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7A48E353"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945D8E4" w14:textId="77777777" w:rsidR="0021790C" w:rsidRDefault="0021790C" w:rsidP="005365BA">
            <w:pPr>
              <w:rPr>
                <w:rFonts w:ascii="Mind Meridian" w:hAnsi="Mind Meridian" w:cs="Mind Meridian"/>
                <w:sz w:val="24"/>
                <w:szCs w:val="24"/>
              </w:rPr>
            </w:pPr>
          </w:p>
          <w:p w14:paraId="679E98D7" w14:textId="6F939D1D" w:rsidR="007427E6" w:rsidRDefault="0021790C" w:rsidP="007427E6">
            <w:pPr>
              <w:pStyle w:val="ListBullet"/>
              <w:numPr>
                <w:ilvl w:val="0"/>
                <w:numId w:val="0"/>
              </w:numPr>
              <w:rPr>
                <w:rFonts w:cs="Mind Meridian"/>
                <w:szCs w:val="24"/>
              </w:rPr>
            </w:pPr>
            <w:r>
              <w:rPr>
                <w:rFonts w:cs="Mind Meridian"/>
                <w:szCs w:val="24"/>
              </w:rPr>
              <w:t>This role is subject to</w:t>
            </w:r>
            <w:r w:rsidR="005458EB">
              <w:rPr>
                <w:rFonts w:cs="Mind Meridian"/>
                <w:szCs w:val="24"/>
              </w:rPr>
              <w:t xml:space="preserve"> </w:t>
            </w:r>
            <w:r w:rsidRPr="005458EB">
              <w:rPr>
                <w:rFonts w:cs="Mind Meridian"/>
                <w:szCs w:val="24"/>
              </w:rPr>
              <w:t>an Enhanced with Barring List</w:t>
            </w:r>
            <w:r>
              <w:rPr>
                <w:rFonts w:cs="Mind Meridian"/>
                <w:szCs w:val="24"/>
              </w:rPr>
              <w:t xml:space="preserve"> Disclosure and Barring Service (DBS) Check. </w:t>
            </w:r>
            <w:r w:rsidRPr="0021790C">
              <w:rPr>
                <w:rFonts w:cs="Mind Meridian"/>
                <w:szCs w:val="24"/>
              </w:rPr>
              <w:t xml:space="preserve">A </w:t>
            </w:r>
            <w:r w:rsidRPr="0021790C">
              <w:rPr>
                <w:rFonts w:cs="Mind Meridian"/>
                <w:szCs w:val="24"/>
              </w:rPr>
              <w:lastRenderedPageBreak/>
              <w:t>previous conviction does not necessarily preclude employment.</w:t>
            </w:r>
            <w:r w:rsidR="007427E6">
              <w:rPr>
                <w:rFonts w:cs="Mind Meridian"/>
                <w:szCs w:val="24"/>
              </w:rPr>
              <w:t xml:space="preserve"> </w:t>
            </w:r>
          </w:p>
          <w:p w14:paraId="4A5A4D2B" w14:textId="77777777" w:rsidR="007427E6" w:rsidRDefault="007427E6" w:rsidP="007427E6">
            <w:pPr>
              <w:pStyle w:val="ListBullet"/>
              <w:numPr>
                <w:ilvl w:val="0"/>
                <w:numId w:val="0"/>
              </w:numPr>
              <w:rPr>
                <w:rFonts w:cs="Mind Meridian"/>
                <w:sz w:val="22"/>
                <w:szCs w:val="22"/>
              </w:rPr>
            </w:pPr>
            <w:r w:rsidRPr="007427E6">
              <w:rPr>
                <w:rFonts w:cs="Mind Meridian"/>
                <w:szCs w:val="24"/>
              </w:rPr>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054F3507" w14:textId="77777777" w:rsidR="0021790C" w:rsidRPr="003266AA" w:rsidRDefault="0021790C" w:rsidP="005365BA">
            <w:pPr>
              <w:rPr>
                <w:rFonts w:ascii="Mind Meridian" w:hAnsi="Mind Meridian" w:cs="Mind Meridian"/>
                <w:sz w:val="24"/>
                <w:szCs w:val="24"/>
              </w:rPr>
            </w:pPr>
          </w:p>
          <w:p w14:paraId="4AB20F2E" w14:textId="77777777" w:rsidR="005365BA" w:rsidRPr="003266AA" w:rsidRDefault="005365BA" w:rsidP="005365BA">
            <w:pPr>
              <w:rPr>
                <w:rFonts w:ascii="Mind Meridian" w:hAnsi="Mind Meridian" w:cs="Mind Meridian"/>
                <w:sz w:val="24"/>
                <w:szCs w:val="24"/>
              </w:rPr>
            </w:pPr>
          </w:p>
          <w:p w14:paraId="2BFD360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2C0F3823"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5EE95F05"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39EF2785"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26CBF7F4"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79F40EE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22ED7849" w14:textId="77777777" w:rsidR="005365BA" w:rsidRPr="003266AA" w:rsidRDefault="005365BA" w:rsidP="005365BA">
            <w:pPr>
              <w:rPr>
                <w:rFonts w:ascii="Mind Meridian" w:hAnsi="Mind Meridian" w:cs="Mind Meridian"/>
                <w:sz w:val="24"/>
                <w:szCs w:val="24"/>
              </w:rPr>
            </w:pPr>
          </w:p>
        </w:tc>
      </w:tr>
      <w:tr w:rsidR="005365BA" w:rsidRPr="003266AA" w14:paraId="2792A13E" w14:textId="77777777" w:rsidTr="2B4DBC35">
        <w:trPr>
          <w:gridAfter w:val="1"/>
          <w:wAfter w:w="858" w:type="dxa"/>
        </w:trPr>
        <w:tc>
          <w:tcPr>
            <w:tcW w:w="3686" w:type="dxa"/>
            <w:gridSpan w:val="2"/>
          </w:tcPr>
          <w:p w14:paraId="12AF8B54" w14:textId="77777777" w:rsidR="005458EB" w:rsidRDefault="005458EB" w:rsidP="005365BA">
            <w:pPr>
              <w:rPr>
                <w:rFonts w:ascii="Mind Meridian" w:hAnsi="Mind Meridian" w:cs="Mind Meridian"/>
                <w:b/>
                <w:sz w:val="24"/>
                <w:szCs w:val="24"/>
              </w:rPr>
            </w:pPr>
          </w:p>
          <w:p w14:paraId="3CE3A1D7" w14:textId="77777777" w:rsidR="005458EB" w:rsidRPr="003266AA" w:rsidRDefault="005458EB" w:rsidP="005365BA">
            <w:pPr>
              <w:rPr>
                <w:rFonts w:ascii="Mind Meridian" w:hAnsi="Mind Meridian" w:cs="Mind Meridian"/>
                <w:b/>
                <w:sz w:val="24"/>
                <w:szCs w:val="24"/>
              </w:rPr>
            </w:pPr>
          </w:p>
        </w:tc>
        <w:tc>
          <w:tcPr>
            <w:tcW w:w="4954" w:type="dxa"/>
          </w:tcPr>
          <w:p w14:paraId="03C494F1" w14:textId="77777777" w:rsidR="005365BA" w:rsidRPr="003266AA" w:rsidRDefault="005365BA" w:rsidP="005365BA">
            <w:pPr>
              <w:rPr>
                <w:rFonts w:ascii="Mind Meridian" w:hAnsi="Mind Meridian" w:cs="Mind Meridian"/>
                <w:sz w:val="24"/>
                <w:szCs w:val="24"/>
              </w:rPr>
            </w:pPr>
          </w:p>
        </w:tc>
      </w:tr>
    </w:tbl>
    <w:p w14:paraId="5FE9022B" w14:textId="37DE958C" w:rsidR="005458EB" w:rsidRPr="005458EB" w:rsidRDefault="005458EB" w:rsidP="005458EB">
      <w:pPr>
        <w:spacing w:after="120"/>
        <w:rPr>
          <w:rFonts w:ascii="Mind Meridian" w:hAnsi="Mind Meridian" w:cs="Mind Meridian"/>
          <w:sz w:val="24"/>
          <w:szCs w:val="24"/>
        </w:rPr>
      </w:pPr>
      <w:r w:rsidRPr="2B4DBC35">
        <w:rPr>
          <w:rFonts w:ascii="Mind Meridian" w:hAnsi="Mind Meridian" w:cs="Mind Meridian"/>
          <w:sz w:val="24"/>
          <w:szCs w:val="24"/>
        </w:rPr>
        <w:t>The Dementia Service empowers and supports individuals and families from all backgrounds living across the Rochdale Borough. The project aims to increase access to appropriate services and provide support at the right time</w:t>
      </w:r>
      <w:r w:rsidR="7FBCDFD7" w:rsidRPr="2B4DBC35">
        <w:rPr>
          <w:rFonts w:ascii="Mind Meridian" w:hAnsi="Mind Meridian" w:cs="Mind Meridian"/>
          <w:sz w:val="24"/>
          <w:szCs w:val="24"/>
        </w:rPr>
        <w:t>,</w:t>
      </w:r>
      <w:r w:rsidRPr="2B4DBC35">
        <w:rPr>
          <w:rFonts w:ascii="Mind Meridian" w:hAnsi="Mind Meridian" w:cs="Mind Meridian"/>
          <w:sz w:val="24"/>
          <w:szCs w:val="24"/>
        </w:rPr>
        <w:t xml:space="preserve"> working towards tailoring dementia care services to ethnically diverse Communities.</w:t>
      </w:r>
    </w:p>
    <w:p w14:paraId="0905041D" w14:textId="680456F2" w:rsidR="005458EB" w:rsidRPr="005458EB" w:rsidRDefault="005458EB" w:rsidP="005458EB">
      <w:pPr>
        <w:spacing w:after="120"/>
        <w:rPr>
          <w:rFonts w:ascii="Mind Meridian" w:hAnsi="Mind Meridian" w:cs="Mind Meridian"/>
          <w:sz w:val="24"/>
          <w:szCs w:val="24"/>
        </w:rPr>
      </w:pPr>
      <w:r w:rsidRPr="005458EB">
        <w:rPr>
          <w:rFonts w:ascii="Mind Meridian" w:hAnsi="Mind Meridian" w:cs="Mind Meridian"/>
          <w:sz w:val="24"/>
          <w:szCs w:val="24"/>
        </w:rPr>
        <w:t>The Dementia Carers Wellbeing Coordinator will work with carers, families, external agencies (including health, social services and other voluntary sector providers). They will provide advice, and improved access to information, guidance and support to carers and families, with a specific focus on</w:t>
      </w:r>
      <w:r w:rsidR="006A7C37">
        <w:rPr>
          <w:rFonts w:ascii="Mind Meridian" w:hAnsi="Mind Meridian" w:cs="Mind Meridian"/>
          <w:sz w:val="24"/>
          <w:szCs w:val="24"/>
        </w:rPr>
        <w:t xml:space="preserve"> </w:t>
      </w:r>
      <w:r w:rsidR="006A7C37" w:rsidRPr="00AF2B85">
        <w:rPr>
          <w:rFonts w:ascii="Mind Meridian" w:hAnsi="Mind Meridian" w:cs="Mind Meridian"/>
          <w:sz w:val="24"/>
          <w:szCs w:val="24"/>
        </w:rPr>
        <w:t>Diverse Communities</w:t>
      </w:r>
      <w:r w:rsidRPr="00AF2B85">
        <w:rPr>
          <w:rFonts w:ascii="Mind Meridian" w:hAnsi="Mind Meridian" w:cs="Mind Meridian"/>
          <w:sz w:val="24"/>
          <w:szCs w:val="24"/>
        </w:rPr>
        <w:t xml:space="preserve"> and</w:t>
      </w:r>
      <w:r w:rsidRPr="005458EB">
        <w:rPr>
          <w:rFonts w:ascii="Mind Meridian" w:hAnsi="Mind Meridian" w:cs="Mind Meridian"/>
          <w:sz w:val="24"/>
          <w:szCs w:val="24"/>
        </w:rPr>
        <w:t xml:space="preserve"> groups who tend not to engage in mainstream services, during the pre and post diagnostic process.</w:t>
      </w:r>
    </w:p>
    <w:p w14:paraId="207B93DF" w14:textId="77777777" w:rsidR="005458EB" w:rsidRPr="005458EB" w:rsidRDefault="005458EB" w:rsidP="005458EB">
      <w:pPr>
        <w:spacing w:after="120"/>
        <w:rPr>
          <w:rFonts w:ascii="Mind Meridian" w:hAnsi="Mind Meridian" w:cs="Mind Meridian"/>
          <w:sz w:val="24"/>
          <w:szCs w:val="24"/>
        </w:rPr>
      </w:pPr>
      <w:r w:rsidRPr="005458EB">
        <w:rPr>
          <w:rFonts w:ascii="Mind Meridian" w:hAnsi="Mind Meridian" w:cs="Mind Meridian"/>
          <w:sz w:val="24"/>
          <w:szCs w:val="24"/>
        </w:rPr>
        <w:t xml:space="preserve">The service will offer a person-centred approach to carers and family members, helping them to focus on their own mental health and well-being, and enhance their independence, so they are able to identify their own needs, gain a greater level of independence and access appropriate services, thus managing their caring role more effectively and with less detriment to their own mental health </w:t>
      </w:r>
    </w:p>
    <w:p w14:paraId="15BDC98A" w14:textId="3FE4827E" w:rsidR="005458EB" w:rsidRDefault="005458EB" w:rsidP="005458EB">
      <w:pPr>
        <w:rPr>
          <w:rFonts w:ascii="Mind Meridian Display" w:hAnsi="Mind Meridian Display" w:cs="Mind Meridian Display"/>
          <w:bCs/>
          <w:color w:val="1300C1"/>
          <w:sz w:val="32"/>
          <w:szCs w:val="32"/>
        </w:rPr>
      </w:pPr>
      <w:r w:rsidRPr="005458EB">
        <w:rPr>
          <w:rFonts w:ascii="Mind Meridian" w:hAnsi="Mind Meridian" w:cs="Mind Meridian"/>
          <w:sz w:val="24"/>
          <w:szCs w:val="24"/>
        </w:rPr>
        <w:t>The Dementia Carers Wellbeing Coordinator will work in partnership with carers and organisations to review and identify challenges and barriers to accessing/providing support.  Identify and implement appropriate models/methods of support and good practice to promote and facilitate improved quality of life for carers of people living with dementia</w:t>
      </w:r>
    </w:p>
    <w:p w14:paraId="3FD630F1" w14:textId="77777777" w:rsidR="005458EB" w:rsidRDefault="005458EB" w:rsidP="00D06FB3">
      <w:pPr>
        <w:rPr>
          <w:rFonts w:ascii="Mind Meridian Display" w:hAnsi="Mind Meridian Display" w:cs="Mind Meridian Display"/>
          <w:bCs/>
          <w:color w:val="1300C1"/>
          <w:sz w:val="32"/>
          <w:szCs w:val="32"/>
        </w:rPr>
      </w:pPr>
    </w:p>
    <w:p w14:paraId="52534BAE" w14:textId="77777777" w:rsidR="005458EB" w:rsidRDefault="005458EB" w:rsidP="00D06FB3">
      <w:pPr>
        <w:rPr>
          <w:rFonts w:ascii="Mind Meridian Display" w:hAnsi="Mind Meridian Display" w:cs="Mind Meridian Display"/>
          <w:bCs/>
          <w:color w:val="1300C1"/>
          <w:sz w:val="32"/>
          <w:szCs w:val="32"/>
        </w:rPr>
      </w:pPr>
    </w:p>
    <w:p w14:paraId="3F408A23" w14:textId="17206F1C" w:rsidR="00D06FB3" w:rsidRPr="003266AA"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2A00268D" w14:textId="77777777" w:rsidR="00D06FB3" w:rsidRPr="003266AA" w:rsidRDefault="00D06FB3" w:rsidP="00D06FB3">
      <w:pPr>
        <w:rPr>
          <w:rFonts w:ascii="Mind Meridian" w:hAnsi="Mind Meridian" w:cs="Mind Meridian"/>
          <w:b/>
          <w:sz w:val="24"/>
          <w:szCs w:val="24"/>
          <w:u w:val="single"/>
        </w:rPr>
      </w:pPr>
    </w:p>
    <w:p w14:paraId="04433205" w14:textId="2DE7C1DA" w:rsidR="005458EB" w:rsidRPr="005458EB" w:rsidRDefault="005458EB" w:rsidP="2B4DBC35">
      <w:pPr>
        <w:pStyle w:val="ListParagraph"/>
        <w:numPr>
          <w:ilvl w:val="0"/>
          <w:numId w:val="22"/>
        </w:numPr>
        <w:spacing w:after="120"/>
        <w:rPr>
          <w:rFonts w:ascii="Mind Meridian" w:hAnsi="Mind Meridian" w:cs="Mind Meridian"/>
          <w:sz w:val="24"/>
          <w:szCs w:val="24"/>
        </w:rPr>
      </w:pPr>
      <w:bookmarkStart w:id="0" w:name="_Hlk92358875"/>
      <w:r w:rsidRPr="2B4DBC35">
        <w:rPr>
          <w:rFonts w:ascii="Mind Meridian" w:hAnsi="Mind Meridian" w:cs="Mind Meridian"/>
          <w:sz w:val="24"/>
          <w:szCs w:val="24"/>
        </w:rPr>
        <w:t xml:space="preserve">Seeking and accepting referrals for Carers and families who have a family member with presenting symptoms of dementia or have a diagnosis of </w:t>
      </w:r>
      <w:proofErr w:type="gramStart"/>
      <w:r w:rsidRPr="2B4DBC35">
        <w:rPr>
          <w:rFonts w:ascii="Mind Meridian" w:hAnsi="Mind Meridian" w:cs="Mind Meridian"/>
          <w:sz w:val="24"/>
          <w:szCs w:val="24"/>
        </w:rPr>
        <w:t>dementia, and</w:t>
      </w:r>
      <w:proofErr w:type="gramEnd"/>
      <w:r w:rsidRPr="2B4DBC35">
        <w:rPr>
          <w:rFonts w:ascii="Mind Meridian" w:hAnsi="Mind Meridian" w:cs="Mind Meridian"/>
          <w:sz w:val="24"/>
          <w:szCs w:val="24"/>
        </w:rPr>
        <w:t xml:space="preserve"> need help with accessing services/organisations that can provide the type of support required.</w:t>
      </w:r>
    </w:p>
    <w:p w14:paraId="320C48A9" w14:textId="03258440" w:rsidR="005458EB" w:rsidRPr="005458EB" w:rsidRDefault="005458EB" w:rsidP="2B4DBC35">
      <w:pPr>
        <w:pStyle w:val="ListParagraph"/>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lastRenderedPageBreak/>
        <w:t xml:space="preserve">Develop a proactive approach in reaching Carer’s who may not be aware of the Dementia </w:t>
      </w:r>
      <w:proofErr w:type="gramStart"/>
      <w:r w:rsidRPr="2B4DBC35">
        <w:rPr>
          <w:rFonts w:ascii="Mind Meridian" w:hAnsi="Mind Meridian" w:cs="Mind Meridian"/>
          <w:sz w:val="24"/>
          <w:szCs w:val="24"/>
        </w:rPr>
        <w:t>Service, or</w:t>
      </w:r>
      <w:proofErr w:type="gramEnd"/>
      <w:r w:rsidRPr="2B4DBC35">
        <w:rPr>
          <w:rFonts w:ascii="Mind Meridian" w:hAnsi="Mind Meridian" w:cs="Mind Meridian"/>
          <w:sz w:val="24"/>
          <w:szCs w:val="24"/>
        </w:rPr>
        <w:t xml:space="preserve"> may be regarded as “Hidden Carers”.</w:t>
      </w:r>
    </w:p>
    <w:p w14:paraId="337ADDFE" w14:textId="016A094C" w:rsidR="005458EB" w:rsidRPr="005458EB" w:rsidRDefault="005458EB" w:rsidP="2B4DBC35">
      <w:pPr>
        <w:pStyle w:val="ListParagraph"/>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 xml:space="preserve">Working with carers and family members to assess their individual needs, support them in accessing relevant information using appropriate methods of communication, and in community languages if required, within an established timescale. </w:t>
      </w:r>
    </w:p>
    <w:p w14:paraId="0DC77E67" w14:textId="4F36C872"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 xml:space="preserve">Maintain accurate, up to date client support plans and client records.  </w:t>
      </w:r>
    </w:p>
    <w:p w14:paraId="3CCAEE7C" w14:textId="43A9FB83"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Work with Carers and/or family members to establish an exit strategy and w</w:t>
      </w:r>
      <w:r w:rsidR="00094A4D" w:rsidRPr="2B4DBC35">
        <w:rPr>
          <w:rFonts w:ascii="Mind Meridian" w:hAnsi="Mind Meridian" w:cs="Mind Meridian"/>
          <w:sz w:val="24"/>
          <w:szCs w:val="24"/>
        </w:rPr>
        <w:t>h</w:t>
      </w:r>
      <w:r w:rsidRPr="2B4DBC35">
        <w:rPr>
          <w:rFonts w:ascii="Mind Meridian" w:hAnsi="Mind Meridian" w:cs="Mind Meridian"/>
          <w:sz w:val="24"/>
          <w:szCs w:val="24"/>
        </w:rPr>
        <w:t>ere appropriate signposting them to other, more appropriate services.</w:t>
      </w:r>
    </w:p>
    <w:p w14:paraId="3EF2EA65" w14:textId="0217221B"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 xml:space="preserve">Take responsibility for liaising with relevant statutory and voluntary services, providing a wrap-around service for carers and/or family members to ensure they </w:t>
      </w:r>
      <w:proofErr w:type="gramStart"/>
      <w:r w:rsidRPr="2B4DBC35">
        <w:rPr>
          <w:rFonts w:ascii="Mind Meridian" w:hAnsi="Mind Meridian" w:cs="Mind Meridian"/>
          <w:sz w:val="24"/>
          <w:szCs w:val="24"/>
        </w:rPr>
        <w:t>are able to</w:t>
      </w:r>
      <w:proofErr w:type="gramEnd"/>
      <w:r w:rsidRPr="2B4DBC35">
        <w:rPr>
          <w:rFonts w:ascii="Mind Meridian" w:hAnsi="Mind Meridian" w:cs="Mind Meridian"/>
          <w:sz w:val="24"/>
          <w:szCs w:val="24"/>
        </w:rPr>
        <w:t xml:space="preserve"> access a clear pathway of services in meeting their needs.</w:t>
      </w:r>
    </w:p>
    <w:p w14:paraId="765A6BA0" w14:textId="73848365"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 xml:space="preserve">Develop networks with partner organisations who also work in the field of dementia, mental health, disabilities, benefits and income advice, including Primary and Secondary care, Adult Social Care and </w:t>
      </w:r>
      <w:r w:rsidR="009B2933" w:rsidRPr="2B4DBC35">
        <w:rPr>
          <w:rFonts w:ascii="Mind Meridian" w:hAnsi="Mind Meridian" w:cs="Mind Meridian"/>
          <w:sz w:val="24"/>
          <w:szCs w:val="24"/>
        </w:rPr>
        <w:t>H</w:t>
      </w:r>
      <w:r w:rsidRPr="2B4DBC35">
        <w:rPr>
          <w:rFonts w:ascii="Mind Meridian" w:hAnsi="Mind Meridian" w:cs="Mind Meridian"/>
          <w:sz w:val="24"/>
          <w:szCs w:val="24"/>
        </w:rPr>
        <w:t xml:space="preserve">ealth and </w:t>
      </w:r>
      <w:r w:rsidR="009B2933" w:rsidRPr="2B4DBC35">
        <w:rPr>
          <w:rFonts w:ascii="Mind Meridian" w:hAnsi="Mind Meridian" w:cs="Mind Meridian"/>
          <w:sz w:val="24"/>
          <w:szCs w:val="24"/>
        </w:rPr>
        <w:t>W</w:t>
      </w:r>
      <w:r w:rsidRPr="2B4DBC35">
        <w:rPr>
          <w:rFonts w:ascii="Mind Meridian" w:hAnsi="Mind Meridian" w:cs="Mind Meridian"/>
          <w:sz w:val="24"/>
          <w:szCs w:val="24"/>
        </w:rPr>
        <w:t xml:space="preserve">elfare </w:t>
      </w:r>
      <w:r w:rsidR="009B2933" w:rsidRPr="2B4DBC35">
        <w:rPr>
          <w:rFonts w:ascii="Mind Meridian" w:hAnsi="Mind Meridian" w:cs="Mind Meridian"/>
          <w:sz w:val="24"/>
          <w:szCs w:val="24"/>
        </w:rPr>
        <w:t>O</w:t>
      </w:r>
      <w:r w:rsidRPr="2B4DBC35">
        <w:rPr>
          <w:rFonts w:ascii="Mind Meridian" w:hAnsi="Mind Meridian" w:cs="Mind Meridian"/>
          <w:sz w:val="24"/>
          <w:szCs w:val="24"/>
        </w:rPr>
        <w:t xml:space="preserve">rganisations, with the aim of empowering individuals to make informed choices. </w:t>
      </w:r>
    </w:p>
    <w:p w14:paraId="7693096B" w14:textId="28A51B2C"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Take responsibility for representing the needs of people with dementia and their carers via drop-in sessions, attendance at local forums, events and conferences.</w:t>
      </w:r>
    </w:p>
    <w:p w14:paraId="1DD31113" w14:textId="3FA8E65B"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Identify areas of need and service development for carers, to maximise the availability of local resources and to facilitate access to services.</w:t>
      </w:r>
    </w:p>
    <w:p w14:paraId="2D5E34F0" w14:textId="69BEA68C"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Work with the Dementia and Engagement Lead Wellbeing Coordinator at Rochdale and District Mind and partner organisations in raising awareness of Dementia, the impact it has on individuals, carers and/or families and the support available in the Borough.</w:t>
      </w:r>
    </w:p>
    <w:p w14:paraId="31222B1D" w14:textId="3E191641"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Provide strategies and explore educational pathways to increase the knowledge and understanding of carers and/or families around dementia.</w:t>
      </w:r>
    </w:p>
    <w:p w14:paraId="5F9B6A15" w14:textId="478284D0" w:rsidR="005458EB" w:rsidRPr="005458EB" w:rsidRDefault="005458EB" w:rsidP="2B4DBC35">
      <w:pPr>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Work with the Dementia and Engagement Lead Wellbeing Coordinator at Rochdale and District Mind to provide advocacy support for families and/or carers, ensuring a quality holistic service is provided.</w:t>
      </w:r>
    </w:p>
    <w:p w14:paraId="68418477" w14:textId="77777777" w:rsidR="005458EB" w:rsidRPr="005458EB" w:rsidRDefault="005458EB" w:rsidP="005458EB">
      <w:pPr>
        <w:numPr>
          <w:ilvl w:val="0"/>
          <w:numId w:val="22"/>
        </w:numPr>
        <w:spacing w:after="120"/>
        <w:rPr>
          <w:rFonts w:ascii="Mind Meridian" w:hAnsi="Mind Meridian" w:cs="Mind Meridian"/>
          <w:sz w:val="24"/>
          <w:szCs w:val="24"/>
        </w:rPr>
      </w:pPr>
      <w:r w:rsidRPr="005458EB">
        <w:rPr>
          <w:rFonts w:ascii="Mind Meridian" w:hAnsi="Mind Meridian" w:cs="Mind Meridian"/>
          <w:sz w:val="24"/>
          <w:szCs w:val="24"/>
        </w:rPr>
        <w:t>Work in partnership with local and partner agencies, including professionals and groups to develop creative access for the BAME community, which is culturally appropriate and provides sensitive support options they can access.</w:t>
      </w:r>
    </w:p>
    <w:p w14:paraId="396157B8" w14:textId="0FA8CA21" w:rsidR="005458EB" w:rsidRPr="005458EB" w:rsidRDefault="005458EB" w:rsidP="2B4DBC35">
      <w:pPr>
        <w:pStyle w:val="ListParagraph"/>
        <w:numPr>
          <w:ilvl w:val="0"/>
          <w:numId w:val="22"/>
        </w:numPr>
        <w:spacing w:after="120"/>
        <w:rPr>
          <w:rFonts w:ascii="Mind Meridian" w:hAnsi="Mind Meridian" w:cs="Mind Meridian"/>
          <w:sz w:val="24"/>
          <w:szCs w:val="24"/>
        </w:rPr>
      </w:pPr>
      <w:r w:rsidRPr="2B4DBC35">
        <w:rPr>
          <w:rFonts w:ascii="Mind Meridian" w:hAnsi="Mind Meridian" w:cs="Mind Meridian"/>
          <w:sz w:val="24"/>
          <w:szCs w:val="24"/>
        </w:rPr>
        <w:t>Create, develop and facilitate a platform for dementia carers and/or families, so that they have a voice and feed into decision making policies, procedures and pathways, which have an impact in shaping services within the borough.</w:t>
      </w:r>
    </w:p>
    <w:bookmarkEnd w:id="0"/>
    <w:p w14:paraId="6DBEEB8E" w14:textId="77777777" w:rsidR="00A27D76" w:rsidRPr="003266AA" w:rsidRDefault="00A27D76" w:rsidP="2B4DBC35">
      <w:pPr>
        <w:spacing w:after="120"/>
        <w:rPr>
          <w:rFonts w:ascii="Mind Meridian" w:hAnsi="Mind Meridian" w:cs="Mind Meridian"/>
          <w:sz w:val="24"/>
          <w:szCs w:val="24"/>
        </w:rPr>
      </w:pPr>
    </w:p>
    <w:p w14:paraId="505FAA3C"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01129F2F" w14:textId="77777777" w:rsidR="00E31A9C" w:rsidRPr="003266AA" w:rsidRDefault="00E31A9C" w:rsidP="00E31A9C">
      <w:pPr>
        <w:rPr>
          <w:rFonts w:ascii="Mind Meridian" w:hAnsi="Mind Meridian" w:cs="Mind Meridian"/>
          <w:sz w:val="24"/>
          <w:szCs w:val="24"/>
        </w:rPr>
      </w:pPr>
    </w:p>
    <w:p w14:paraId="29B77AB5" w14:textId="71CA3717"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 xml:space="preserve">To work as part of an information and support team, focusing on carers and/or families living with or supporting people living with a diagnosis of </w:t>
      </w:r>
      <w:r w:rsidRPr="2B4DBC35">
        <w:rPr>
          <w:rFonts w:ascii="Mind Meridian" w:hAnsi="Mind Meridian" w:cs="Mind Meridian"/>
          <w:sz w:val="24"/>
          <w:szCs w:val="24"/>
        </w:rPr>
        <w:lastRenderedPageBreak/>
        <w:t xml:space="preserve">dementia, particularly those from </w:t>
      </w:r>
      <w:r w:rsidR="00FE5FD0" w:rsidRPr="2B4DBC35">
        <w:rPr>
          <w:rFonts w:ascii="Mind Meridian" w:hAnsi="Mind Meridian" w:cs="Mind Meridian"/>
          <w:sz w:val="24"/>
          <w:szCs w:val="24"/>
        </w:rPr>
        <w:t>d</w:t>
      </w:r>
      <w:r w:rsidR="00534892" w:rsidRPr="2B4DBC35">
        <w:rPr>
          <w:rFonts w:ascii="Mind Meridian" w:hAnsi="Mind Meridian" w:cs="Mind Meridian"/>
          <w:sz w:val="24"/>
          <w:szCs w:val="24"/>
        </w:rPr>
        <w:t xml:space="preserve">iverse </w:t>
      </w:r>
      <w:r w:rsidR="00FE5FD0" w:rsidRPr="2B4DBC35">
        <w:rPr>
          <w:rFonts w:ascii="Mind Meridian" w:hAnsi="Mind Meridian" w:cs="Mind Meridian"/>
          <w:sz w:val="24"/>
          <w:szCs w:val="24"/>
        </w:rPr>
        <w:t>c</w:t>
      </w:r>
      <w:r w:rsidR="00534892" w:rsidRPr="2B4DBC35">
        <w:rPr>
          <w:rFonts w:ascii="Mind Meridian" w:hAnsi="Mind Meridian" w:cs="Mind Meridian"/>
          <w:sz w:val="24"/>
          <w:szCs w:val="24"/>
        </w:rPr>
        <w:t>ommunity</w:t>
      </w:r>
      <w:r w:rsidRPr="2B4DBC35">
        <w:rPr>
          <w:rFonts w:ascii="Mind Meridian" w:hAnsi="Mind Meridian" w:cs="Mind Meridian"/>
          <w:sz w:val="24"/>
          <w:szCs w:val="24"/>
        </w:rPr>
        <w:t xml:space="preserve"> </w:t>
      </w:r>
      <w:r w:rsidR="00FE5FD0" w:rsidRPr="2B4DBC35">
        <w:rPr>
          <w:rFonts w:ascii="Mind Meridian" w:hAnsi="Mind Meridian" w:cs="Mind Meridian"/>
          <w:sz w:val="24"/>
          <w:szCs w:val="24"/>
        </w:rPr>
        <w:t>g</w:t>
      </w:r>
      <w:r w:rsidRPr="2B4DBC35">
        <w:rPr>
          <w:rFonts w:ascii="Mind Meridian" w:hAnsi="Mind Meridian" w:cs="Mind Meridian"/>
          <w:sz w:val="24"/>
          <w:szCs w:val="24"/>
        </w:rPr>
        <w:t xml:space="preserve">roups.   Also to act as a link worker to promote and facilitate improved quality of life for carers and/or families. </w:t>
      </w:r>
    </w:p>
    <w:p w14:paraId="50D598E4" w14:textId="4574D9A5" w:rsidR="2B4DBC35" w:rsidRDefault="2B4DBC35" w:rsidP="2B4DBC35">
      <w:pPr>
        <w:ind w:left="720"/>
        <w:rPr>
          <w:rFonts w:ascii="Mind Meridian" w:hAnsi="Mind Meridian" w:cs="Mind Meridian"/>
          <w:sz w:val="24"/>
          <w:szCs w:val="24"/>
        </w:rPr>
      </w:pPr>
    </w:p>
    <w:p w14:paraId="22C2E346" w14:textId="5611C8F1"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 xml:space="preserve">To manage a caseload and carry out ongoing assessments, reviews and evaluations, </w:t>
      </w:r>
      <w:proofErr w:type="gramStart"/>
      <w:r w:rsidRPr="2B4DBC35">
        <w:rPr>
          <w:rFonts w:ascii="Mind Meridian" w:hAnsi="Mind Meridian" w:cs="Mind Meridian"/>
          <w:sz w:val="24"/>
          <w:szCs w:val="24"/>
        </w:rPr>
        <w:t>in order to</w:t>
      </w:r>
      <w:proofErr w:type="gramEnd"/>
      <w:r w:rsidRPr="2B4DBC35">
        <w:rPr>
          <w:rFonts w:ascii="Mind Meridian" w:hAnsi="Mind Meridian" w:cs="Mind Meridian"/>
          <w:sz w:val="24"/>
          <w:szCs w:val="24"/>
        </w:rPr>
        <w:t xml:space="preserve"> determine appropriate support in promoting and facilitating an improved quality of life for carers and/or families.</w:t>
      </w:r>
    </w:p>
    <w:p w14:paraId="23E3FD2A" w14:textId="7A79BBE3" w:rsidR="2B4DBC35" w:rsidRDefault="2B4DBC35" w:rsidP="2B4DBC35">
      <w:pPr>
        <w:ind w:left="720"/>
        <w:rPr>
          <w:rFonts w:ascii="Mind Meridian" w:hAnsi="Mind Meridian" w:cs="Mind Meridian"/>
          <w:sz w:val="24"/>
          <w:szCs w:val="24"/>
        </w:rPr>
      </w:pPr>
    </w:p>
    <w:p w14:paraId="6FE6A377" w14:textId="5BA1DEE6"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provide information, advice and support service for carers during the pre- and post-diagnosis process, assisting and supporting them to understand and come to terms with the diagnosis, using different forms of</w:t>
      </w:r>
      <w:r w:rsidR="5B82A0E6" w:rsidRPr="2B4DBC35">
        <w:rPr>
          <w:rFonts w:ascii="Mind Meridian" w:hAnsi="Mind Meridian" w:cs="Mind Meridian"/>
          <w:sz w:val="24"/>
          <w:szCs w:val="24"/>
        </w:rPr>
        <w:t xml:space="preserve"> </w:t>
      </w:r>
      <w:r w:rsidRPr="2B4DBC35">
        <w:rPr>
          <w:rFonts w:ascii="Mind Meridian" w:hAnsi="Mind Meridian" w:cs="Mind Meridian"/>
          <w:sz w:val="24"/>
          <w:szCs w:val="24"/>
        </w:rPr>
        <w:t>communication, and in community languages.</w:t>
      </w:r>
    </w:p>
    <w:p w14:paraId="471D71F0" w14:textId="22E4C87D" w:rsidR="2B4DBC35" w:rsidRDefault="2B4DBC35" w:rsidP="2B4DBC35">
      <w:pPr>
        <w:ind w:left="720"/>
        <w:rPr>
          <w:rFonts w:ascii="Mind Meridian" w:hAnsi="Mind Meridian" w:cs="Mind Meridian"/>
          <w:sz w:val="24"/>
          <w:szCs w:val="24"/>
        </w:rPr>
      </w:pPr>
    </w:p>
    <w:p w14:paraId="45763170" w14:textId="4B9750D2"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enable carers to be more informed and plan their own support pathway, including assisting and/or signposting individuals who choose to pursue self-directed support.</w:t>
      </w:r>
    </w:p>
    <w:p w14:paraId="3543A737" w14:textId="48980AF0" w:rsidR="005458EB" w:rsidRPr="003F113A" w:rsidRDefault="005458EB" w:rsidP="2B4DBC35">
      <w:pPr>
        <w:numPr>
          <w:ilvl w:val="0"/>
          <w:numId w:val="23"/>
        </w:numPr>
        <w:spacing w:before="180"/>
        <w:rPr>
          <w:rFonts w:ascii="Mind Meridian" w:hAnsi="Mind Meridian" w:cs="Mind Meridian"/>
          <w:sz w:val="24"/>
          <w:szCs w:val="24"/>
        </w:rPr>
      </w:pPr>
      <w:r w:rsidRPr="2B4DBC35">
        <w:rPr>
          <w:rFonts w:ascii="Mind Meridian" w:hAnsi="Mind Meridian" w:cs="Mind Meridian"/>
          <w:sz w:val="24"/>
          <w:szCs w:val="24"/>
        </w:rPr>
        <w:t xml:space="preserve">To utilise a health promotion type approach to promote a greater awareness and understanding of dementia as an umbrella term </w:t>
      </w:r>
      <w:proofErr w:type="gramStart"/>
      <w:r w:rsidRPr="2B4DBC35">
        <w:rPr>
          <w:rFonts w:ascii="Mind Meridian" w:hAnsi="Mind Meridian" w:cs="Mind Meridian"/>
          <w:sz w:val="24"/>
          <w:szCs w:val="24"/>
        </w:rPr>
        <w:t>in order to</w:t>
      </w:r>
      <w:proofErr w:type="gramEnd"/>
      <w:r w:rsidRPr="2B4DBC35">
        <w:rPr>
          <w:rFonts w:ascii="Mind Meridian" w:hAnsi="Mind Meridian" w:cs="Mind Meridian"/>
          <w:sz w:val="24"/>
          <w:szCs w:val="24"/>
        </w:rPr>
        <w:t xml:space="preserve"> improve and support access to services for carers/families.  </w:t>
      </w:r>
    </w:p>
    <w:p w14:paraId="36A128AC" w14:textId="1BB1FFFD" w:rsidR="2B4DBC35" w:rsidRDefault="2B4DBC35" w:rsidP="2B4DBC35">
      <w:pPr>
        <w:spacing w:before="180"/>
        <w:ind w:left="720"/>
        <w:rPr>
          <w:rFonts w:ascii="Mind Meridian" w:hAnsi="Mind Meridian" w:cs="Mind Meridian"/>
          <w:sz w:val="24"/>
          <w:szCs w:val="24"/>
        </w:rPr>
      </w:pPr>
    </w:p>
    <w:p w14:paraId="71EAB579" w14:textId="1E023679"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ensure that information provided is accurate, culturally sensitive, up to date, and tailored to the needs of the individual.</w:t>
      </w:r>
    </w:p>
    <w:p w14:paraId="45706DFA" w14:textId="27749752" w:rsidR="2B4DBC35" w:rsidRDefault="2B4DBC35" w:rsidP="2B4DBC35">
      <w:pPr>
        <w:ind w:left="720"/>
        <w:rPr>
          <w:rFonts w:ascii="Mind Meridian" w:hAnsi="Mind Meridian" w:cs="Mind Meridian"/>
          <w:sz w:val="24"/>
          <w:szCs w:val="24"/>
        </w:rPr>
      </w:pPr>
    </w:p>
    <w:p w14:paraId="581DF03A" w14:textId="1846E7F6"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liaise and collaborate with other professionals in health and social care settings, involved in providing dementia and care services.</w:t>
      </w:r>
    </w:p>
    <w:p w14:paraId="0ABBB80B" w14:textId="3AFAB0E8" w:rsidR="2B4DBC35" w:rsidRDefault="2B4DBC35" w:rsidP="2B4DBC35">
      <w:pPr>
        <w:ind w:left="720"/>
        <w:rPr>
          <w:rFonts w:ascii="Mind Meridian" w:hAnsi="Mind Meridian" w:cs="Mind Meridian"/>
          <w:sz w:val="24"/>
          <w:szCs w:val="24"/>
        </w:rPr>
      </w:pPr>
    </w:p>
    <w:p w14:paraId="0004D93E" w14:textId="20EE2FD8"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 xml:space="preserve">Facilitate the establishment </w:t>
      </w:r>
      <w:r w:rsidR="00731628" w:rsidRPr="2B4DBC35">
        <w:rPr>
          <w:rFonts w:ascii="Mind Meridian" w:hAnsi="Mind Meridian" w:cs="Mind Meridian"/>
          <w:sz w:val="24"/>
          <w:szCs w:val="24"/>
        </w:rPr>
        <w:t xml:space="preserve">and delivery </w:t>
      </w:r>
      <w:r w:rsidRPr="2B4DBC35">
        <w:rPr>
          <w:rFonts w:ascii="Mind Meridian" w:hAnsi="Mind Meridian" w:cs="Mind Meridian"/>
          <w:sz w:val="24"/>
          <w:szCs w:val="24"/>
        </w:rPr>
        <w:t xml:space="preserve">of support groups/social groups for carers and families. These may include short term educational groups, mixed groups and social groups.    </w:t>
      </w:r>
    </w:p>
    <w:p w14:paraId="666C5A28" w14:textId="325A647F" w:rsidR="2B4DBC35" w:rsidRDefault="2B4DBC35" w:rsidP="2B4DBC35">
      <w:pPr>
        <w:ind w:left="720"/>
        <w:rPr>
          <w:rFonts w:ascii="Mind Meridian" w:hAnsi="Mind Meridian" w:cs="Mind Meridian"/>
          <w:sz w:val="24"/>
          <w:szCs w:val="24"/>
        </w:rPr>
      </w:pPr>
    </w:p>
    <w:p w14:paraId="31C1FB34" w14:textId="6D99333B" w:rsidR="005458EB" w:rsidRP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record and monitor all work undertaken, including production of performance indicators, work plans and evaluation reports as required.</w:t>
      </w:r>
    </w:p>
    <w:p w14:paraId="206433CB" w14:textId="6601AA10" w:rsidR="003F113A" w:rsidRDefault="005458EB" w:rsidP="2B4DBC35">
      <w:pPr>
        <w:numPr>
          <w:ilvl w:val="0"/>
          <w:numId w:val="23"/>
        </w:numPr>
        <w:rPr>
          <w:rFonts w:ascii="Mind Meridian" w:hAnsi="Mind Meridian" w:cs="Mind Meridian"/>
          <w:sz w:val="24"/>
          <w:szCs w:val="24"/>
        </w:rPr>
      </w:pPr>
      <w:r w:rsidRPr="2B4DBC35">
        <w:rPr>
          <w:rFonts w:ascii="Mind Meridian" w:hAnsi="Mind Meridian" w:cs="Mind Meridian"/>
          <w:sz w:val="24"/>
          <w:szCs w:val="24"/>
        </w:rPr>
        <w:t>To keep and maintain accurate, up to date case files for all service users in accordance with GDPR and Rochdale and District Mind policies.</w:t>
      </w:r>
    </w:p>
    <w:p w14:paraId="7EC39BE0" w14:textId="5BBB09AC" w:rsidR="2B4DBC35" w:rsidRDefault="2B4DBC35" w:rsidP="2B4DBC35">
      <w:pPr>
        <w:ind w:left="720"/>
        <w:rPr>
          <w:rFonts w:ascii="Mind Meridian" w:hAnsi="Mind Meridian" w:cs="Mind Meridian"/>
          <w:sz w:val="24"/>
          <w:szCs w:val="24"/>
        </w:rPr>
      </w:pPr>
    </w:p>
    <w:p w14:paraId="6DE21DC9" w14:textId="77777777" w:rsidR="003F113A" w:rsidRDefault="00E73237" w:rsidP="003F113A">
      <w:pPr>
        <w:numPr>
          <w:ilvl w:val="0"/>
          <w:numId w:val="23"/>
        </w:numPr>
        <w:rPr>
          <w:rFonts w:ascii="Mind Meridian" w:hAnsi="Mind Meridian" w:cs="Mind Meridian"/>
          <w:sz w:val="24"/>
          <w:szCs w:val="24"/>
        </w:rPr>
      </w:pPr>
      <w:r w:rsidRPr="003F113A">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sidRPr="003F113A">
        <w:rPr>
          <w:rFonts w:ascii="Mind Meridian" w:hAnsi="Mind Meridian" w:cs="Mind Meridian"/>
          <w:sz w:val="24"/>
          <w:szCs w:val="24"/>
        </w:rPr>
        <w:t>of  your</w:t>
      </w:r>
      <w:proofErr w:type="gramEnd"/>
      <w:r w:rsidRPr="003F113A">
        <w:rPr>
          <w:rFonts w:ascii="Mind Meridian" w:hAnsi="Mind Meridian" w:cs="Mind Meridian"/>
          <w:sz w:val="24"/>
          <w:szCs w:val="24"/>
        </w:rPr>
        <w:t xml:space="preserve"> line manager.  </w:t>
      </w:r>
    </w:p>
    <w:p w14:paraId="169DAAEC" w14:textId="77777777" w:rsidR="003F113A" w:rsidRDefault="003F113A" w:rsidP="003F113A">
      <w:pPr>
        <w:pStyle w:val="ListParagraph"/>
        <w:rPr>
          <w:rFonts w:ascii="Mind Meridian" w:hAnsi="Mind Meridian" w:cs="Mind Meridian"/>
          <w:sz w:val="24"/>
          <w:szCs w:val="24"/>
        </w:rPr>
      </w:pPr>
    </w:p>
    <w:p w14:paraId="0059FE5F" w14:textId="77777777" w:rsidR="003F113A" w:rsidRDefault="00E73237" w:rsidP="003F113A">
      <w:pPr>
        <w:numPr>
          <w:ilvl w:val="0"/>
          <w:numId w:val="23"/>
        </w:numPr>
        <w:rPr>
          <w:rFonts w:ascii="Mind Meridian" w:hAnsi="Mind Meridian" w:cs="Mind Meridian"/>
          <w:sz w:val="24"/>
          <w:szCs w:val="24"/>
        </w:rPr>
      </w:pPr>
      <w:r w:rsidRPr="003F113A">
        <w:rPr>
          <w:rFonts w:ascii="Mind Meridian" w:hAnsi="Mind Meridian" w:cs="Mind Meridian"/>
          <w:sz w:val="24"/>
          <w:szCs w:val="24"/>
        </w:rPr>
        <w:t>To undertake training and other learning opportunities as required and take a shared responsibility for personal development.</w:t>
      </w:r>
    </w:p>
    <w:p w14:paraId="1780377D" w14:textId="77777777" w:rsidR="003F113A" w:rsidRDefault="003F113A" w:rsidP="003F113A">
      <w:pPr>
        <w:pStyle w:val="ListParagraph"/>
        <w:rPr>
          <w:rFonts w:ascii="Mind Meridian" w:hAnsi="Mind Meridian" w:cs="Mind Meridian"/>
          <w:sz w:val="24"/>
          <w:szCs w:val="24"/>
        </w:rPr>
      </w:pPr>
    </w:p>
    <w:p w14:paraId="01814186" w14:textId="77777777" w:rsidR="003F113A" w:rsidRDefault="00E73237" w:rsidP="003F113A">
      <w:pPr>
        <w:numPr>
          <w:ilvl w:val="0"/>
          <w:numId w:val="23"/>
        </w:numPr>
        <w:rPr>
          <w:rFonts w:ascii="Mind Meridian" w:hAnsi="Mind Meridian" w:cs="Mind Meridian"/>
          <w:sz w:val="24"/>
          <w:szCs w:val="24"/>
        </w:rPr>
      </w:pPr>
      <w:r w:rsidRPr="003F113A">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56BB6874" w14:textId="77777777" w:rsidR="003F113A" w:rsidRDefault="003F113A" w:rsidP="003F113A">
      <w:pPr>
        <w:pStyle w:val="ListParagraph"/>
        <w:rPr>
          <w:rFonts w:ascii="Mind Meridian" w:hAnsi="Mind Meridian" w:cs="Mind Meridian"/>
          <w:sz w:val="24"/>
          <w:szCs w:val="24"/>
        </w:rPr>
      </w:pPr>
    </w:p>
    <w:p w14:paraId="2810CB5A" w14:textId="1171E7BF" w:rsidR="003F113A" w:rsidRDefault="00E73237" w:rsidP="003F113A">
      <w:pPr>
        <w:numPr>
          <w:ilvl w:val="0"/>
          <w:numId w:val="23"/>
        </w:numPr>
        <w:rPr>
          <w:rFonts w:ascii="Mind Meridian" w:hAnsi="Mind Meridian" w:cs="Mind Meridian"/>
          <w:sz w:val="24"/>
          <w:szCs w:val="24"/>
        </w:rPr>
      </w:pPr>
      <w:r w:rsidRPr="2B4DBC35">
        <w:rPr>
          <w:rFonts w:ascii="Mind Meridian" w:hAnsi="Mind Meridian" w:cs="Mind Meridian"/>
          <w:sz w:val="24"/>
          <w:szCs w:val="24"/>
        </w:rPr>
        <w:t xml:space="preserve">To maintain an </w:t>
      </w:r>
      <w:proofErr w:type="gramStart"/>
      <w:r w:rsidRPr="2B4DBC35">
        <w:rPr>
          <w:rFonts w:ascii="Mind Meridian" w:hAnsi="Mind Meridian" w:cs="Mind Meridian"/>
          <w:sz w:val="24"/>
          <w:szCs w:val="24"/>
        </w:rPr>
        <w:t>up to d</w:t>
      </w:r>
      <w:r w:rsidR="3E81A0D7" w:rsidRPr="2B4DBC35">
        <w:rPr>
          <w:rFonts w:ascii="Mind Meridian" w:hAnsi="Mind Meridian" w:cs="Mind Meridian"/>
          <w:sz w:val="24"/>
          <w:szCs w:val="24"/>
        </w:rPr>
        <w:t>ate</w:t>
      </w:r>
      <w:proofErr w:type="gramEnd"/>
      <w:r w:rsidR="3E81A0D7" w:rsidRPr="2B4DBC35">
        <w:rPr>
          <w:rFonts w:ascii="Mind Meridian" w:hAnsi="Mind Meridian" w:cs="Mind Meridian"/>
          <w:sz w:val="24"/>
          <w:szCs w:val="24"/>
        </w:rPr>
        <w:t xml:space="preserve"> personal development</w:t>
      </w:r>
      <w:r w:rsidRPr="2B4DBC35">
        <w:rPr>
          <w:rFonts w:ascii="Mind Meridian" w:hAnsi="Mind Meridian" w:cs="Mind Meridian"/>
          <w:sz w:val="24"/>
          <w:szCs w:val="24"/>
        </w:rPr>
        <w:t xml:space="preserve"> plan and to regularly meet with line manager for supervisions, appraisals and reviews as necessary</w:t>
      </w:r>
    </w:p>
    <w:p w14:paraId="275615D6" w14:textId="77777777" w:rsidR="003F113A" w:rsidRDefault="003F113A" w:rsidP="003F113A">
      <w:pPr>
        <w:pStyle w:val="ListParagraph"/>
        <w:rPr>
          <w:rFonts w:ascii="Mind Meridian" w:hAnsi="Mind Meridian" w:cs="Mind Meridian"/>
          <w:sz w:val="24"/>
          <w:szCs w:val="24"/>
        </w:rPr>
      </w:pPr>
    </w:p>
    <w:p w14:paraId="4B9D1414" w14:textId="7BC0A1EC" w:rsidR="00B55590" w:rsidRPr="003F113A" w:rsidRDefault="00E73237" w:rsidP="003F113A">
      <w:pPr>
        <w:numPr>
          <w:ilvl w:val="0"/>
          <w:numId w:val="23"/>
        </w:numPr>
        <w:rPr>
          <w:rFonts w:ascii="Mind Meridian" w:hAnsi="Mind Meridian" w:cs="Mind Meridian"/>
          <w:sz w:val="24"/>
          <w:szCs w:val="24"/>
        </w:rPr>
      </w:pPr>
      <w:r w:rsidRPr="003F113A">
        <w:rPr>
          <w:rFonts w:ascii="Mind Meridian" w:hAnsi="Mind Meridian" w:cs="Mind Meridian"/>
          <w:sz w:val="24"/>
          <w:szCs w:val="24"/>
        </w:rPr>
        <w:lastRenderedPageBreak/>
        <w:t>To undertake any duties and responsibilities of an equivalent nature, as may be determined by the CEO from time to time in agreement with the post holder and after consultation.</w:t>
      </w:r>
    </w:p>
    <w:p w14:paraId="06AB71F9" w14:textId="4DD2A151" w:rsidR="005458EB" w:rsidRPr="00E73237" w:rsidRDefault="005458EB" w:rsidP="2B4DBC35">
      <w:pPr>
        <w:rPr>
          <w:rFonts w:ascii="Mind Meridian" w:hAnsi="Mind Meridian" w:cs="Mind Meridian"/>
          <w:sz w:val="24"/>
          <w:szCs w:val="24"/>
        </w:rPr>
      </w:pPr>
    </w:p>
    <w:p w14:paraId="64181B61" w14:textId="77777777" w:rsidR="00B55590" w:rsidRDefault="00B55590" w:rsidP="00B55590">
      <w:pPr>
        <w:rPr>
          <w:rFonts w:ascii="Mind Meridian" w:hAnsi="Mind Meridian" w:cs="Mind Meridian"/>
          <w:sz w:val="24"/>
          <w:szCs w:val="24"/>
        </w:rPr>
      </w:pPr>
    </w:p>
    <w:p w14:paraId="0BDF4975" w14:textId="77777777" w:rsidR="00B55590" w:rsidRPr="00547481" w:rsidRDefault="00B55590" w:rsidP="00B55590">
      <w:pPr>
        <w:rPr>
          <w:rFonts w:ascii="Mind Meridian Display" w:hAnsi="Mind Meridian Display" w:cs="Mind Meridian Display"/>
          <w:bCs/>
          <w:color w:val="1300C1"/>
          <w:sz w:val="32"/>
          <w:szCs w:val="32"/>
        </w:rPr>
      </w:pPr>
      <w:bookmarkStart w:id="1"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011D297" w14:textId="77777777" w:rsidR="00B55590" w:rsidRPr="003266AA" w:rsidRDefault="00B55590" w:rsidP="00B55590">
      <w:pPr>
        <w:rPr>
          <w:rFonts w:ascii="Mind Meridian" w:hAnsi="Mind Meridian" w:cs="Mind Meridian"/>
          <w:sz w:val="24"/>
          <w:szCs w:val="24"/>
        </w:rPr>
      </w:pPr>
    </w:p>
    <w:p w14:paraId="16C8B077"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2C26954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F38B827"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1DFD8C55" w14:textId="77777777" w:rsidR="00B55590" w:rsidRPr="00B55590" w:rsidRDefault="00B55590" w:rsidP="00B55590">
      <w:pPr>
        <w:rPr>
          <w:rFonts w:ascii="Mind Meridian" w:hAnsi="Mind Meridian" w:cs="Mind Meridian"/>
          <w:sz w:val="24"/>
          <w:szCs w:val="24"/>
        </w:rPr>
      </w:pPr>
    </w:p>
    <w:p w14:paraId="22FD5C64" w14:textId="77777777" w:rsidR="00E31A9C" w:rsidRPr="003266AA" w:rsidRDefault="00E31A9C" w:rsidP="00E31A9C">
      <w:pPr>
        <w:rPr>
          <w:rFonts w:ascii="Mind Meridian" w:hAnsi="Mind Meridian" w:cs="Mind Meridian"/>
          <w:sz w:val="24"/>
          <w:szCs w:val="24"/>
        </w:rPr>
      </w:pPr>
    </w:p>
    <w:p w14:paraId="6CCE350D"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1"/>
    <w:p w14:paraId="3DD633ED" w14:textId="77777777" w:rsidR="00A06626" w:rsidRPr="00547481" w:rsidRDefault="00A06626" w:rsidP="00A06626">
      <w:pPr>
        <w:tabs>
          <w:tab w:val="left" w:pos="1418"/>
        </w:tabs>
        <w:rPr>
          <w:rFonts w:ascii="Mind Meridian" w:hAnsi="Mind Meridian" w:cs="Mind Meridian"/>
          <w:sz w:val="24"/>
          <w:szCs w:val="24"/>
        </w:rPr>
      </w:pPr>
    </w:p>
    <w:p w14:paraId="5D92DCD8" w14:textId="77777777" w:rsidR="00E31A9C" w:rsidRPr="00547481" w:rsidRDefault="00E31A9C" w:rsidP="00E31A9C">
      <w:pPr>
        <w:tabs>
          <w:tab w:val="left" w:pos="1418"/>
        </w:tabs>
        <w:rPr>
          <w:rFonts w:ascii="Mind Meridian" w:hAnsi="Mind Meridian" w:cs="Mind Meridian"/>
          <w:sz w:val="24"/>
          <w:szCs w:val="24"/>
        </w:rPr>
      </w:pPr>
    </w:p>
    <w:p w14:paraId="662F2AD3"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770011C1" w14:textId="77777777" w:rsidTr="2B4DBC35">
        <w:trPr>
          <w:trHeight w:val="677"/>
        </w:trPr>
        <w:tc>
          <w:tcPr>
            <w:tcW w:w="2802" w:type="dxa"/>
          </w:tcPr>
          <w:p w14:paraId="3A8AD11F"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7A855E63" w14:textId="5A3FE98B" w:rsidR="00510F76" w:rsidRPr="00547481" w:rsidRDefault="4FDFE755">
            <w:pPr>
              <w:rPr>
                <w:rFonts w:ascii="Mind Meridian" w:hAnsi="Mind Meridian" w:cs="Mind Meridian"/>
                <w:sz w:val="24"/>
                <w:szCs w:val="24"/>
              </w:rPr>
            </w:pPr>
            <w:r w:rsidRPr="2B4DBC35">
              <w:rPr>
                <w:rFonts w:ascii="Mind Meridian" w:hAnsi="Mind Meridian" w:cs="Mind Meridian"/>
                <w:sz w:val="24"/>
                <w:szCs w:val="24"/>
              </w:rPr>
              <w:t>Moya O’Hagan</w:t>
            </w:r>
          </w:p>
          <w:p w14:paraId="6982EAC8" w14:textId="77777777" w:rsidR="00507163" w:rsidRPr="00547481" w:rsidRDefault="00507163">
            <w:pPr>
              <w:rPr>
                <w:rFonts w:ascii="Mind Meridian" w:hAnsi="Mind Meridian" w:cs="Mind Meridian"/>
                <w:sz w:val="24"/>
                <w:szCs w:val="24"/>
              </w:rPr>
            </w:pPr>
          </w:p>
        </w:tc>
        <w:tc>
          <w:tcPr>
            <w:tcW w:w="851" w:type="dxa"/>
          </w:tcPr>
          <w:p w14:paraId="5E75ED5F" w14:textId="77777777" w:rsidR="00510F76" w:rsidRPr="00547481" w:rsidRDefault="00510F76">
            <w:pPr>
              <w:rPr>
                <w:rFonts w:ascii="Mind Meridian" w:hAnsi="Mind Meridian" w:cs="Mind Meridian"/>
                <w:sz w:val="24"/>
                <w:szCs w:val="24"/>
              </w:rPr>
            </w:pPr>
            <w:r w:rsidRPr="2B4DBC35">
              <w:rPr>
                <w:rFonts w:ascii="Mind Meridian" w:hAnsi="Mind Meridian" w:cs="Mind Meridian"/>
                <w:sz w:val="24"/>
                <w:szCs w:val="24"/>
              </w:rPr>
              <w:t>Date</w:t>
            </w:r>
          </w:p>
          <w:p w14:paraId="6D2032DF" w14:textId="77777777" w:rsidR="00924E45" w:rsidRPr="00547481" w:rsidRDefault="00924E45">
            <w:pPr>
              <w:rPr>
                <w:rFonts w:ascii="Mind Meridian" w:hAnsi="Mind Meridian" w:cs="Mind Meridian"/>
                <w:sz w:val="24"/>
                <w:szCs w:val="24"/>
              </w:rPr>
            </w:pPr>
          </w:p>
          <w:p w14:paraId="074C7B4B" w14:textId="77777777" w:rsidR="00924E45" w:rsidRPr="00547481" w:rsidRDefault="00924E45">
            <w:pPr>
              <w:rPr>
                <w:rFonts w:ascii="Mind Meridian" w:hAnsi="Mind Meridian" w:cs="Mind Meridian"/>
                <w:sz w:val="24"/>
                <w:szCs w:val="24"/>
              </w:rPr>
            </w:pPr>
          </w:p>
        </w:tc>
        <w:tc>
          <w:tcPr>
            <w:tcW w:w="1843" w:type="dxa"/>
          </w:tcPr>
          <w:p w14:paraId="1C229D7A" w14:textId="37E5D0B6" w:rsidR="00273DB1" w:rsidRPr="00547481" w:rsidRDefault="7F67C9D4">
            <w:pPr>
              <w:rPr>
                <w:rFonts w:ascii="Mind Meridian" w:hAnsi="Mind Meridian" w:cs="Mind Meridian"/>
                <w:sz w:val="24"/>
                <w:szCs w:val="24"/>
              </w:rPr>
            </w:pPr>
            <w:r w:rsidRPr="2B4DBC35">
              <w:rPr>
                <w:rFonts w:ascii="Mind Meridian" w:hAnsi="Mind Meridian" w:cs="Mind Meridian"/>
                <w:sz w:val="24"/>
                <w:szCs w:val="24"/>
              </w:rPr>
              <w:t>05/09/2024</w:t>
            </w:r>
          </w:p>
        </w:tc>
      </w:tr>
    </w:tbl>
    <w:p w14:paraId="77E50931" w14:textId="77777777" w:rsidR="00510F76" w:rsidRPr="00547481" w:rsidRDefault="00510F76" w:rsidP="00D06FB3">
      <w:pPr>
        <w:ind w:left="720" w:hanging="720"/>
        <w:rPr>
          <w:rFonts w:ascii="Mind Meridian" w:hAnsi="Mind Meridian" w:cs="Mind Meridian"/>
          <w:sz w:val="24"/>
          <w:szCs w:val="24"/>
        </w:rPr>
      </w:pPr>
    </w:p>
    <w:sectPr w:rsidR="00510F76" w:rsidRPr="00547481" w:rsidSect="005458EB">
      <w:footerReference w:type="default" r:id="rId14"/>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F09F2" w14:textId="77777777" w:rsidR="005458EB" w:rsidRDefault="005458EB" w:rsidP="001074F8">
      <w:r>
        <w:separator/>
      </w:r>
    </w:p>
  </w:endnote>
  <w:endnote w:type="continuationSeparator" w:id="0">
    <w:p w14:paraId="1891AFE6" w14:textId="77777777" w:rsidR="005458EB" w:rsidRDefault="005458EB" w:rsidP="0010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7D0AD098-B209-41D2-9A1F-AB0656FD0C5F}"/>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E3D62CD1-1E2D-4C3F-85B8-3942E1229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90DBC" w14:textId="7777777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V3 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65E11" w14:textId="77777777" w:rsidR="005458EB" w:rsidRDefault="005458EB" w:rsidP="001074F8">
      <w:r>
        <w:separator/>
      </w:r>
    </w:p>
  </w:footnote>
  <w:footnote w:type="continuationSeparator" w:id="0">
    <w:p w14:paraId="31E51145" w14:textId="77777777" w:rsidR="005458EB" w:rsidRDefault="005458EB" w:rsidP="00107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D6D0D"/>
    <w:multiLevelType w:val="hybridMultilevel"/>
    <w:tmpl w:val="AB44EF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A516A"/>
    <w:multiLevelType w:val="hybridMultilevel"/>
    <w:tmpl w:val="4BD6A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B3F6C"/>
    <w:multiLevelType w:val="hybridMultilevel"/>
    <w:tmpl w:val="91F83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4B6C9C"/>
    <w:multiLevelType w:val="hybridMultilevel"/>
    <w:tmpl w:val="F03A8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A5548"/>
    <w:multiLevelType w:val="hybridMultilevel"/>
    <w:tmpl w:val="0930D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516958"/>
    <w:multiLevelType w:val="hybridMultilevel"/>
    <w:tmpl w:val="27183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6"/>
    <w:lvlOverride w:ilvl="0">
      <w:startOverride w:val="1"/>
    </w:lvlOverride>
  </w:num>
  <w:num w:numId="2" w16cid:durableId="262501036">
    <w:abstractNumId w:val="1"/>
    <w:lvlOverride w:ilvl="0">
      <w:startOverride w:val="1"/>
    </w:lvlOverride>
  </w:num>
  <w:num w:numId="3" w16cid:durableId="15260186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9"/>
  </w:num>
  <w:num w:numId="5" w16cid:durableId="1522545567">
    <w:abstractNumId w:val="8"/>
  </w:num>
  <w:num w:numId="6" w16cid:durableId="2078743011">
    <w:abstractNumId w:val="11"/>
  </w:num>
  <w:num w:numId="7" w16cid:durableId="667446944">
    <w:abstractNumId w:val="14"/>
  </w:num>
  <w:num w:numId="8" w16cid:durableId="1505972318">
    <w:abstractNumId w:val="17"/>
  </w:num>
  <w:num w:numId="9" w16cid:durableId="257717754">
    <w:abstractNumId w:val="7"/>
  </w:num>
  <w:num w:numId="10" w16cid:durableId="1610696214">
    <w:abstractNumId w:val="0"/>
  </w:num>
  <w:num w:numId="11" w16cid:durableId="1735354878">
    <w:abstractNumId w:val="18"/>
  </w:num>
  <w:num w:numId="12" w16cid:durableId="1657220693">
    <w:abstractNumId w:val="2"/>
  </w:num>
  <w:num w:numId="13" w16cid:durableId="272131851">
    <w:abstractNumId w:val="22"/>
  </w:num>
  <w:num w:numId="14" w16cid:durableId="2075347590">
    <w:abstractNumId w:val="19"/>
  </w:num>
  <w:num w:numId="15" w16cid:durableId="1579947801">
    <w:abstractNumId w:val="5"/>
  </w:num>
  <w:num w:numId="16" w16cid:durableId="621620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4"/>
  </w:num>
  <w:num w:numId="18" w16cid:durableId="1371804564">
    <w:abstractNumId w:val="12"/>
  </w:num>
  <w:num w:numId="19" w16cid:durableId="1095175933">
    <w:abstractNumId w:val="10"/>
  </w:num>
  <w:num w:numId="20" w16cid:durableId="2142114585">
    <w:abstractNumId w:val="13"/>
  </w:num>
  <w:num w:numId="21" w16cid:durableId="1865900452">
    <w:abstractNumId w:val="3"/>
  </w:num>
  <w:num w:numId="22" w16cid:durableId="708453177">
    <w:abstractNumId w:val="20"/>
  </w:num>
  <w:num w:numId="23" w16cid:durableId="8466029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8EB"/>
    <w:rsid w:val="000243C9"/>
    <w:rsid w:val="00034E53"/>
    <w:rsid w:val="00045C55"/>
    <w:rsid w:val="00094A4D"/>
    <w:rsid w:val="00095898"/>
    <w:rsid w:val="00096233"/>
    <w:rsid w:val="000B44AD"/>
    <w:rsid w:val="000E616B"/>
    <w:rsid w:val="000E6861"/>
    <w:rsid w:val="001074F8"/>
    <w:rsid w:val="00115BA2"/>
    <w:rsid w:val="00134141"/>
    <w:rsid w:val="00156405"/>
    <w:rsid w:val="00176938"/>
    <w:rsid w:val="001A1433"/>
    <w:rsid w:val="001B7C5B"/>
    <w:rsid w:val="00201B71"/>
    <w:rsid w:val="00211382"/>
    <w:rsid w:val="0021790C"/>
    <w:rsid w:val="00240CDF"/>
    <w:rsid w:val="00273DB1"/>
    <w:rsid w:val="00274A5D"/>
    <w:rsid w:val="00281659"/>
    <w:rsid w:val="00286C2E"/>
    <w:rsid w:val="002A1F15"/>
    <w:rsid w:val="002B61C8"/>
    <w:rsid w:val="002C3436"/>
    <w:rsid w:val="002D2589"/>
    <w:rsid w:val="0030709F"/>
    <w:rsid w:val="003266AA"/>
    <w:rsid w:val="003638B5"/>
    <w:rsid w:val="003840C0"/>
    <w:rsid w:val="00392E0A"/>
    <w:rsid w:val="003A2C00"/>
    <w:rsid w:val="003C3BDA"/>
    <w:rsid w:val="003F113A"/>
    <w:rsid w:val="00402FC8"/>
    <w:rsid w:val="004143EB"/>
    <w:rsid w:val="00442253"/>
    <w:rsid w:val="004C2F13"/>
    <w:rsid w:val="004F5F1F"/>
    <w:rsid w:val="00507163"/>
    <w:rsid w:val="00510F76"/>
    <w:rsid w:val="005152F1"/>
    <w:rsid w:val="005336D0"/>
    <w:rsid w:val="00534892"/>
    <w:rsid w:val="005365BA"/>
    <w:rsid w:val="005458EB"/>
    <w:rsid w:val="00547481"/>
    <w:rsid w:val="00585543"/>
    <w:rsid w:val="005A3558"/>
    <w:rsid w:val="005B1B27"/>
    <w:rsid w:val="005E5052"/>
    <w:rsid w:val="0063092A"/>
    <w:rsid w:val="00633A1D"/>
    <w:rsid w:val="00633C1B"/>
    <w:rsid w:val="00652B28"/>
    <w:rsid w:val="00671B59"/>
    <w:rsid w:val="006A7C37"/>
    <w:rsid w:val="006B4D1B"/>
    <w:rsid w:val="006C3A62"/>
    <w:rsid w:val="006C563F"/>
    <w:rsid w:val="006E65B1"/>
    <w:rsid w:val="00731628"/>
    <w:rsid w:val="00735518"/>
    <w:rsid w:val="007427E6"/>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007C0"/>
    <w:rsid w:val="00910055"/>
    <w:rsid w:val="00924E45"/>
    <w:rsid w:val="00927F7D"/>
    <w:rsid w:val="00970BB9"/>
    <w:rsid w:val="00983D32"/>
    <w:rsid w:val="009909C9"/>
    <w:rsid w:val="009B2933"/>
    <w:rsid w:val="009D442F"/>
    <w:rsid w:val="009E069D"/>
    <w:rsid w:val="009F66EA"/>
    <w:rsid w:val="00A06626"/>
    <w:rsid w:val="00A226D6"/>
    <w:rsid w:val="00A24AA6"/>
    <w:rsid w:val="00A27D76"/>
    <w:rsid w:val="00A33362"/>
    <w:rsid w:val="00A719F8"/>
    <w:rsid w:val="00AA75A0"/>
    <w:rsid w:val="00AB0330"/>
    <w:rsid w:val="00AC10F2"/>
    <w:rsid w:val="00AD1800"/>
    <w:rsid w:val="00AF2B85"/>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D035DB"/>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96FFA"/>
    <w:rsid w:val="00EA304D"/>
    <w:rsid w:val="00ED5E73"/>
    <w:rsid w:val="00F05D45"/>
    <w:rsid w:val="00F10988"/>
    <w:rsid w:val="00F2083E"/>
    <w:rsid w:val="00F41805"/>
    <w:rsid w:val="00F53C57"/>
    <w:rsid w:val="00F765F5"/>
    <w:rsid w:val="00FD5862"/>
    <w:rsid w:val="00FE5FD0"/>
    <w:rsid w:val="0938294A"/>
    <w:rsid w:val="15C15591"/>
    <w:rsid w:val="274055D8"/>
    <w:rsid w:val="2B1AF1DE"/>
    <w:rsid w:val="2B4DBC35"/>
    <w:rsid w:val="3E81A0D7"/>
    <w:rsid w:val="46E7889F"/>
    <w:rsid w:val="4BD726EA"/>
    <w:rsid w:val="4FDFE755"/>
    <w:rsid w:val="5B82A0E6"/>
    <w:rsid w:val="5BD02124"/>
    <w:rsid w:val="6FF4CB3F"/>
    <w:rsid w:val="7F67C9D4"/>
    <w:rsid w:val="7FBCD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8F0AB3"/>
  <w15:chartTrackingRefBased/>
  <w15:docId w15:val="{8B9B32BC-6815-466D-9F01-15758D64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58EB"/>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 w:type="character" w:customStyle="1" w:styleId="HeaderChar">
    <w:name w:val="Header Char"/>
    <w:link w:val="Header"/>
    <w:locked/>
    <w:rsid w:val="005458EB"/>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9" ma:contentTypeDescription="Create a new document." ma:contentTypeScope="" ma:versionID="d806ef3989ca7581b1423142b40dea2d">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c22890ec50debb24e9d2fd76b558f0e8"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B53D1B17-C3BE-426F-8016-668E91AEAD96}"/>
</file>

<file path=docProps/app.xml><?xml version="1.0" encoding="utf-8"?>
<Properties xmlns="http://schemas.openxmlformats.org/officeDocument/2006/extended-properties" xmlns:vt="http://schemas.openxmlformats.org/officeDocument/2006/docPropsVTypes">
  <Template>TEMPLATE Job Description V4 Dec 22</Template>
  <TotalTime>1</TotalTime>
  <Pages>5</Pages>
  <Words>1408</Words>
  <Characters>8064</Characters>
  <Application>Microsoft Office Word</Application>
  <DocSecurity>0</DocSecurity>
  <Lines>67</Lines>
  <Paragraphs>18</Paragraphs>
  <ScaleCrop>false</ScaleCrop>
  <Company>Rochdale &amp; District mind</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2</cp:revision>
  <cp:lastPrinted>2011-05-10T10:44:00Z</cp:lastPrinted>
  <dcterms:created xsi:type="dcterms:W3CDTF">2024-09-05T11:03:00Z</dcterms:created>
  <dcterms:modified xsi:type="dcterms:W3CDTF">2024-09-05T11:03:00Z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